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BBBF4" w14:textId="16CA8A6F" w:rsidR="00F635E4" w:rsidRDefault="00B81D7C" w:rsidP="00B81D7C">
      <w:r>
        <w:rPr>
          <w:noProof/>
          <w:kern w:val="0"/>
        </w:rPr>
        <w:drawing>
          <wp:anchor distT="0" distB="0" distL="114300" distR="114300" simplePos="0" relativeHeight="251660287" behindDoc="0" locked="0" layoutInCell="1" allowOverlap="1" wp14:anchorId="15B6E6DE" wp14:editId="5CB27686">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50A06EFF" wp14:editId="5A1067A6">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26C1B0"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br w:type="page"/>
      </w:r>
    </w:p>
    <w:p w14:paraId="547531C3"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lastRenderedPageBreak/>
        <w:t>Psalm 1 Teaching Points and Bible Study Questions</w:t>
      </w:r>
    </w:p>
    <w:p w14:paraId="2F02E85F" w14:textId="6262093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Blessing of Righteousness</w:t>
      </w:r>
    </w:p>
    <w:p w14:paraId="1D9958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 opens with a promise: "Blessed is the man who does not walk in the counsel of the wicked" (Psalm 1:1). This verse sets the stage for understanding that true happiness and fulfillment come from living a life aligned with God's will. By avoiding the influence of those who stray from God's path, we position ourselves to receive His blessings. It's a reminder that our choices matter and that righteousness leads to a life of joy and peace.</w:t>
      </w:r>
    </w:p>
    <w:p w14:paraId="1EF39DC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delight in God's law into your daily routine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meditating on scripture leads to a more stable and fruitful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influence of negative company in your life? </w:t>
      </w:r>
    </w:p>
    <w:p w14:paraId="02F9E18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Delight in God's Law</w:t>
      </w:r>
    </w:p>
    <w:p w14:paraId="474D848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emphasizes the importance of delighting in the law of the Lord: "But his delight is in the law of the LORD, and on His </w:t>
      </w:r>
      <w:proofErr w:type="gramStart"/>
      <w:r w:rsidRPr="00F6333B">
        <w:rPr>
          <w:rFonts w:eastAsia="Times New Roman"/>
          <w:kern w:val="0"/>
          <w:sz w:val="21"/>
          <w:szCs w:val="21"/>
        </w:rPr>
        <w:t>law</w:t>
      </w:r>
      <w:proofErr w:type="gramEnd"/>
      <w:r w:rsidRPr="00F6333B">
        <w:rPr>
          <w:rFonts w:eastAsia="Times New Roman"/>
          <w:kern w:val="0"/>
          <w:sz w:val="21"/>
          <w:szCs w:val="21"/>
        </w:rPr>
        <w:t xml:space="preserve"> he meditates day and night" (Psalm 1:2). This isn't about mere obligation; it's about finding joy and satisfaction in God's Word. When we immerse ourselves in Scripture, we gain wisdom and strength to navigate life's challenges. Let the Bible be your daily guide and source of inspiration.</w:t>
      </w:r>
    </w:p>
    <w:p w14:paraId="03E322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delight in God's law into your daily routine practically?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delighting in God's law leads to a fruitful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hope to see by prioritizing God's law in your life? </w:t>
      </w:r>
    </w:p>
    <w:p w14:paraId="63887EE6"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D06957"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5EB4B442" w14:textId="77777777" w:rsidR="00B3593C" w:rsidRDefault="00B3593C" w:rsidP="00DC3BBA">
      <w:pPr>
        <w:spacing w:line="247" w:lineRule="auto"/>
        <w:rPr>
          <w:rFonts w:eastAsia="Times New Roman"/>
          <w:b/>
          <w:bCs/>
          <w:kern w:val="0"/>
          <w:sz w:val="21"/>
          <w:szCs w:val="21"/>
        </w:rPr>
      </w:pPr>
    </w:p>
    <w:p w14:paraId="3BA56929" w14:textId="6366180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Stability of a Well-Planted Life</w:t>
      </w:r>
    </w:p>
    <w:p w14:paraId="53C00C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is like a tree planted by streams of water, yielding its fruit in season, whose leaf does not wither, and who prospers in all he does" (Psalm 1:3). This vivid imagery illustrates the stability and fruitfulness that come from a life rooted in God's truth. Just as a tree thrives when nourished by water, we flourish when we draw sustenance from God's Word. Stay grounded in Scripture, and you'll find resilience in every season.</w:t>
      </w:r>
    </w:p>
    <w:p w14:paraId="099B5DD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life is well-planted like a tree by streams of water?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stability is linked to delighting in and meditating on God's law?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instability of the wicked described in Psalm 1? </w:t>
      </w:r>
    </w:p>
    <w:p w14:paraId="286BB20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Contrast of the Wicked</w:t>
      </w:r>
    </w:p>
    <w:p w14:paraId="4699CE3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stark contrast, the wicked are described as "chaff that the wind blows away" (Psalm 1:4). This imagery highlights the fleeting and unstable nature of a life disconnected from God. Without a solid foundation, the wicked are easily swept away by life's trials. It's a sobering reminder to build our lives on the eternal truths of Scripture, ensuring that we stand firm when challenges arise.</w:t>
      </w:r>
    </w:p>
    <w:p w14:paraId="158846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avoid the influence of the wicked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wicked are compared to chaff in terms of stability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not swayed by the path of the wicked? </w:t>
      </w:r>
    </w:p>
    <w:p w14:paraId="680209E4"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38B273"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70BB4CEA" w14:textId="77777777" w:rsidR="00B3593C" w:rsidRDefault="00B3593C" w:rsidP="00DC3BBA">
      <w:pPr>
        <w:spacing w:line="247" w:lineRule="auto"/>
        <w:rPr>
          <w:rFonts w:eastAsia="Times New Roman"/>
          <w:b/>
          <w:bCs/>
          <w:kern w:val="0"/>
          <w:sz w:val="21"/>
          <w:szCs w:val="21"/>
        </w:rPr>
      </w:pPr>
    </w:p>
    <w:p w14:paraId="2808839E" w14:textId="4C22DE6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Certainty of Divine Judgment</w:t>
      </w:r>
    </w:p>
    <w:p w14:paraId="69AE14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1:5 warns, "Therefore the wicked will not stand in the judgment, nor sinners in the assembly of the righteous". This verse underscores the reality of divine judgment and the separation between the righteous and the wicked. It's a call to examine our lives and align ourselves with God's standards. By living righteously, we can stand confidently before God, knowing that our salvation is secure in Christ.</w:t>
      </w:r>
    </w:p>
    <w:p w14:paraId="75D0CCD2" w14:textId="77777777" w:rsidR="00B3593C" w:rsidRDefault="00DC3BBA" w:rsidP="00DC3BBA">
      <w:pPr>
        <w:spacing w:line="247" w:lineRule="auto"/>
      </w:pPr>
      <w:r w:rsidRPr="00F6333B">
        <w:rPr>
          <w:rFonts w:eastAsia="Times New Roman"/>
          <w:kern w:val="0"/>
          <w:sz w:val="21"/>
          <w:szCs w:val="21"/>
        </w:rPr>
        <w:t>1. How can you align your life to avoid the path of the wicked and ensure divine favor?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meditating on God's law leads to stability and prosperity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reflect the righteousness that withstands divine judgment?</w:t>
      </w:r>
    </w:p>
    <w:p w14:paraId="55B8358B" w14:textId="7AC51558"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Lord's Knowledge of the Righteous</w:t>
      </w:r>
    </w:p>
    <w:p w14:paraId="16EB01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"For the LORD guards the path of the righteous, but the way of the wicked will </w:t>
      </w:r>
      <w:proofErr w:type="gramStart"/>
      <w:r w:rsidRPr="00F6333B">
        <w:rPr>
          <w:rFonts w:eastAsia="Times New Roman"/>
          <w:kern w:val="0"/>
          <w:sz w:val="21"/>
          <w:szCs w:val="21"/>
        </w:rPr>
        <w:t>perish</w:t>
      </w:r>
      <w:proofErr w:type="gramEnd"/>
      <w:r w:rsidRPr="00F6333B">
        <w:rPr>
          <w:rFonts w:eastAsia="Times New Roman"/>
          <w:kern w:val="0"/>
          <w:sz w:val="21"/>
          <w:szCs w:val="21"/>
        </w:rPr>
        <w:t>" (Psalm 1:6). This assurance of God's protection and guidance is a source of comfort and encouragement. God knows and cares for those who follow Him, providing direction and security. Trust in His sovereignty and rest in the knowledge that He is actively involved in your life.</w:t>
      </w:r>
    </w:p>
    <w:p w14:paraId="509B890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knowledge of the righteous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Lord's knowledge of the righteous is comforting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path of the righteous as described in Psalm 1? </w:t>
      </w:r>
    </w:p>
    <w:p w14:paraId="711926B5"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99B650"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7F5DA6BA" w14:textId="77777777" w:rsidR="00B3593C" w:rsidRDefault="00B3593C" w:rsidP="00DC3BBA">
      <w:pPr>
        <w:spacing w:line="247" w:lineRule="auto"/>
        <w:rPr>
          <w:rFonts w:eastAsia="Times New Roman"/>
          <w:b/>
          <w:bCs/>
          <w:kern w:val="0"/>
          <w:sz w:val="21"/>
          <w:szCs w:val="21"/>
        </w:rPr>
      </w:pPr>
    </w:p>
    <w:p w14:paraId="79E3D143" w14:textId="43F3E9D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Choosing the Right Path</w:t>
      </w:r>
    </w:p>
    <w:p w14:paraId="33DFF8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 presents a clear choice between two paths: one leading to life and the other to destruction. This choice is echoed throughout Scripture, reminding us of the importance of our decisions. By choosing the path of righteousness, we align ourselves with God's purposes and experience the abundant life He offers. Reflect on your choices and ensure they lead you closer to Him.</w:t>
      </w:r>
    </w:p>
    <w:p w14:paraId="32565F2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choose the right path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path of the righteous leads to prosperity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influence of negative paths? </w:t>
      </w:r>
    </w:p>
    <w:p w14:paraId="368E062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Spiritual Growth</w:t>
      </w:r>
    </w:p>
    <w:p w14:paraId="018E167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As we meditate on God's Word, we experience spiritual growth and transformation. Psalm 1 encourages us to be intentional about our spiritual journey, seeking to grow in our relationship with God. This growth brings joy and fulfillment, as we become more like Christ and reflect His love to the world. Embrace the process of growth and let God's Word shape your life.</w:t>
      </w:r>
    </w:p>
    <w:p w14:paraId="43001A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meditation on God's Word into your daily routine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delighting in God's law leads to joy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negative influences and focus on spiritual growth? </w:t>
      </w:r>
    </w:p>
    <w:p w14:paraId="078C1E2E"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390E9A"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49976C1B" w14:textId="77777777" w:rsidR="00B3593C" w:rsidRDefault="00B3593C" w:rsidP="00DC3BBA">
      <w:pPr>
        <w:spacing w:line="247" w:lineRule="auto"/>
        <w:rPr>
          <w:rFonts w:eastAsia="Times New Roman"/>
          <w:b/>
          <w:bCs/>
          <w:kern w:val="0"/>
          <w:sz w:val="21"/>
          <w:szCs w:val="21"/>
        </w:rPr>
      </w:pPr>
    </w:p>
    <w:p w14:paraId="75FD3A8F" w14:textId="30F1DC2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Influence of Godly Companionship</w:t>
      </w:r>
    </w:p>
    <w:p w14:paraId="0EBC75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warns against walking in the counsel of the wicked, highlighting the importance of surrounding ourselves with godly influences. Our companions can significantly impact our spiritual journey, either drawing us closer to God or leading us astray. Choose friends who encourage and challenge you in your faith, and be a positive influence in the lives of others.</w:t>
      </w:r>
    </w:p>
    <w:p w14:paraId="6EFABC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godly companionship influence your daily decisions and spiritual growth according to Psalm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Psalm 1 emphasizes avoiding ungodly influences for a blessed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godly relationships as described in Psalm 1? </w:t>
      </w:r>
    </w:p>
    <w:p w14:paraId="240BEDA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Eternal Reward</w:t>
      </w:r>
    </w:p>
    <w:p w14:paraId="78A9C2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1 points us to the eternal reward awaiting those who follow God's path. The blessings of righteousness extend beyond this life, offering the promise of eternal life with God. This hope motivates us to persevere in our faith, knowing that our labor is not in vain. Keep your eyes on the eternal prize and live each day with the assurance of God's promises.</w:t>
      </w:r>
    </w:p>
    <w:p w14:paraId="2384E7D3"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promise of eternal reward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eternal reward motivates righteous living according to Psalm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 with the promise of eternal reward?</w:t>
      </w:r>
      <w:r w:rsidRPr="001B37DC">
        <w:br w:type="page"/>
      </w:r>
    </w:p>
    <w:p w14:paraId="3CBE5182"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2 Teaching Points and Bible Study Questions</w:t>
      </w:r>
    </w:p>
    <w:p w14:paraId="6C49C97B" w14:textId="511B1A8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Recognize God's Sovereignty</w:t>
      </w:r>
    </w:p>
    <w:p w14:paraId="65C36B0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 begins with a vivid depiction of nations conspiring and people plotting in vain against the Lord. This reminds us that no matter how powerful earthly rulers may seem, God is ultimately in control. "The One enthroned in heaven laughs; the Lord scoffs at them" (Psalm 2:4). This verse reassures us that God's sovereignty is unchallenged, and His plans will always prevail. Embrace this truth in your daily life, knowing that God’s authority is supreme over all circumstances.</w:t>
      </w:r>
    </w:p>
    <w:p w14:paraId="14EE6C7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acknowledge God's sovereignty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sovereignty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God's plan when facing challenges? </w:t>
      </w:r>
    </w:p>
    <w:p w14:paraId="19C431E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Futility of Rebellion</w:t>
      </w:r>
    </w:p>
    <w:p w14:paraId="16BA490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the futility of rebelling against God. "Let us break Their chains and cast away Their cords" (Psalm 2:3) is the cry of those who resist divine authority. Yet, such rebellion is ultimately pointless. Aligning our lives with God's will brings peace and purpose, while rebellion leads to chaos and confusion. Choose to walk in obedience, and experience the freedom that comes from living under God's guidance.</w:t>
      </w:r>
    </w:p>
    <w:p w14:paraId="038F4AB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the futility of rebellion against God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continue to rebel despite knowing God's ultimate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will instead of rebelling? </w:t>
      </w:r>
    </w:p>
    <w:p w14:paraId="78B23A98"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14A53D"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27A14CAD" w14:textId="77777777" w:rsidR="00B3593C" w:rsidRDefault="00B3593C" w:rsidP="00DC3BBA">
      <w:pPr>
        <w:spacing w:line="247" w:lineRule="auto"/>
        <w:rPr>
          <w:rFonts w:eastAsia="Times New Roman"/>
          <w:b/>
          <w:bCs/>
          <w:kern w:val="0"/>
          <w:sz w:val="21"/>
          <w:szCs w:val="21"/>
        </w:rPr>
      </w:pPr>
    </w:p>
    <w:p w14:paraId="2B30F291" w14:textId="07140F7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the Anointed King</w:t>
      </w:r>
    </w:p>
    <w:p w14:paraId="0FD67A1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 has established His Anointed One, Jesus Christ, as King. "I have installed My King on Zion, upon My holy mountain" (Psalm 2:6). This is a call to recognize and accept Jesus as the rightful ruler of our hearts and lives. By submitting to His lordship, we find true fulfillment and direction. Let Christ reign in your life, and witness the transformation that follows.</w:t>
      </w:r>
    </w:p>
    <w:p w14:paraId="3216C7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embrace the authority of the Anointed King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the Anointed King brings peace amidst worldly chaos?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the Anointed King's teachings? </w:t>
      </w:r>
    </w:p>
    <w:p w14:paraId="2EE6EEF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the Power of God's Decree</w:t>
      </w:r>
    </w:p>
    <w:p w14:paraId="6C6A583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reveals the power of God's decree: "You are My Son; today I have become Your Father" (Psalm 2:7). This declaration affirms Jesus' divine sonship and authority. Trust in the promises of God, knowing that His word is unbreakable and His plans are unstoppable. Let this assurance strengthen your faith and guide your actions.</w:t>
      </w:r>
    </w:p>
    <w:p w14:paraId="46C711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God's decree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authority can bring peace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decrees? </w:t>
      </w:r>
    </w:p>
    <w:p w14:paraId="1D5C8E67"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4E425C"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0E23AB52" w14:textId="77777777" w:rsidR="00B3593C" w:rsidRDefault="00B3593C" w:rsidP="00DC3BBA">
      <w:pPr>
        <w:spacing w:line="247" w:lineRule="auto"/>
        <w:rPr>
          <w:rFonts w:eastAsia="Times New Roman"/>
          <w:b/>
          <w:bCs/>
          <w:kern w:val="0"/>
          <w:sz w:val="21"/>
          <w:szCs w:val="21"/>
        </w:rPr>
      </w:pPr>
    </w:p>
    <w:p w14:paraId="5DFE99BA" w14:textId="5654CC0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 xml:space="preserve">Seek Refuge in the </w:t>
      </w:r>
      <w:proofErr w:type="gramStart"/>
      <w:r w:rsidRPr="00F6333B">
        <w:rPr>
          <w:rFonts w:eastAsia="Times New Roman"/>
          <w:b/>
          <w:bCs/>
          <w:kern w:val="0"/>
          <w:sz w:val="21"/>
          <w:szCs w:val="21"/>
        </w:rPr>
        <w:t>Son</w:t>
      </w:r>
      <w:proofErr w:type="gramEnd"/>
    </w:p>
    <w:p w14:paraId="0B5C5A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 concludes with an invitation to take refuge in the Son: "Blessed are all who take refuge in Him" (Psalm 2:12). In a world full of uncertainties, finding shelter in Christ offers peace and security. Make it a daily practice to seek His presence, and allow His love to be your fortress against life's storms.</w:t>
      </w:r>
    </w:p>
    <w:p w14:paraId="3FDE1BEF" w14:textId="77777777" w:rsidR="00B3593C" w:rsidRDefault="00DC3BBA" w:rsidP="00DC3BBA">
      <w:pPr>
        <w:spacing w:line="247" w:lineRule="auto"/>
      </w:pPr>
      <w:r w:rsidRPr="00F6333B">
        <w:rPr>
          <w:rFonts w:eastAsia="Times New Roman"/>
          <w:kern w:val="0"/>
          <w:sz w:val="21"/>
          <w:szCs w:val="21"/>
        </w:rPr>
        <w:t xml:space="preserve">1. How can you actively seek refuge in the </w:t>
      </w:r>
      <w:proofErr w:type="gramStart"/>
      <w:r w:rsidRPr="00F6333B">
        <w:rPr>
          <w:rFonts w:eastAsia="Times New Roman"/>
          <w:kern w:val="0"/>
          <w:sz w:val="21"/>
          <w:szCs w:val="21"/>
        </w:rPr>
        <w:t>Son</w:t>
      </w:r>
      <w:proofErr w:type="gramEnd"/>
      <w:r w:rsidRPr="00F6333B">
        <w:rPr>
          <w:rFonts w:eastAsia="Times New Roman"/>
          <w:kern w:val="0"/>
          <w:sz w:val="21"/>
          <w:szCs w:val="21"/>
        </w:rPr>
        <w:t xml:space="preserv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seeking refuge in the </w:t>
      </w:r>
      <w:proofErr w:type="gramStart"/>
      <w:r w:rsidRPr="00F6333B">
        <w:rPr>
          <w:rFonts w:eastAsia="Times New Roman"/>
          <w:kern w:val="0"/>
          <w:sz w:val="21"/>
          <w:szCs w:val="21"/>
        </w:rPr>
        <w:t>Son</w:t>
      </w:r>
      <w:proofErr w:type="gramEnd"/>
      <w:r w:rsidRPr="00F6333B">
        <w:rPr>
          <w:rFonts w:eastAsia="Times New Roman"/>
          <w:kern w:val="0"/>
          <w:sz w:val="21"/>
          <w:szCs w:val="21"/>
        </w:rPr>
        <w:t xml:space="preserve"> brings peace and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strengthen your relationship with the </w:t>
      </w:r>
      <w:proofErr w:type="gramStart"/>
      <w:r w:rsidRPr="00F6333B">
        <w:rPr>
          <w:rFonts w:eastAsia="Times New Roman"/>
          <w:kern w:val="0"/>
          <w:sz w:val="21"/>
          <w:szCs w:val="21"/>
        </w:rPr>
        <w:t>Son</w:t>
      </w:r>
      <w:proofErr w:type="gramEnd"/>
      <w:r w:rsidRPr="00F6333B">
        <w:rPr>
          <w:rFonts w:eastAsia="Times New Roman"/>
          <w:kern w:val="0"/>
          <w:sz w:val="21"/>
          <w:szCs w:val="21"/>
        </w:rPr>
        <w:t>?</w:t>
      </w:r>
    </w:p>
    <w:p w14:paraId="392ABF5E" w14:textId="551FCBE6"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Heed the Warning to Serve the Lord</w:t>
      </w:r>
    </w:p>
    <w:p w14:paraId="37FC5B1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warns rulers and people alike to serve the Lord with reverence: "Serve the LORD with fear, and rejoice with trembling" (Psalm 2:11). This is a reminder that our service to God should be marked by awe and respect. Approach your daily tasks with a heart of worship, and let your actions reflect your devotion to Him.</w:t>
      </w:r>
    </w:p>
    <w:p w14:paraId="673EF7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serve the Lord in your daily life to heed His warning?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the Lord is emphasized as a warning in Psalm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serving the Lord? </w:t>
      </w:r>
    </w:p>
    <w:p w14:paraId="7800B055"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19E321"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D561DAD" w14:textId="77777777" w:rsidR="00B3593C" w:rsidRDefault="00B3593C" w:rsidP="00DC3BBA">
      <w:pPr>
        <w:spacing w:line="247" w:lineRule="auto"/>
        <w:rPr>
          <w:rFonts w:eastAsia="Times New Roman"/>
          <w:b/>
          <w:bCs/>
          <w:kern w:val="0"/>
          <w:sz w:val="21"/>
          <w:szCs w:val="21"/>
        </w:rPr>
      </w:pPr>
    </w:p>
    <w:p w14:paraId="75AE2AB5" w14:textId="692B4DD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Recognize the Call to Wisdom</w:t>
      </w:r>
    </w:p>
    <w:p w14:paraId="35A9587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"Be wise, O kings; be admonished, O judges of the earth" (Psalm 2:10). Wisdom is not just for rulers but for everyone who seeks to live a life pleasing to God. Pursue wisdom through prayer and Scripture, and let it guide your decisions and interactions. A wise heart is a heart aligned with God's truth.</w:t>
      </w:r>
    </w:p>
    <w:p w14:paraId="3CB2B6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authority in Psalm 2 guide your daily decision-making towards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wisdom is emphasized in response to the rebellion described in Psalm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with God's wisdom as depicted in Psalm 2? </w:t>
      </w:r>
    </w:p>
    <w:p w14:paraId="2F00CF2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Importance of Reverence</w:t>
      </w:r>
    </w:p>
    <w:p w14:paraId="4D16C3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Reverence for God is a recurring theme in Psalm 2. "Kiss the Son, lest He be angry" (Psalm 2:12) is a call to show respect and honor to Jesus. Cultivate a lifestyle of reverence by prioritizing prayer, worship, and the study of Scripture. Let your reverence for God shape your character and influence those around you.</w:t>
      </w:r>
    </w:p>
    <w:p w14:paraId="7D5C02D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reverence for God in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for God is crucial in maintaining a balanced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deeper sense of reverence in your spiritual practices? </w:t>
      </w:r>
    </w:p>
    <w:p w14:paraId="19C9378D"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4CEE84"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4C1C607E" w14:textId="77777777" w:rsidR="00B3593C" w:rsidRDefault="00B3593C" w:rsidP="00DC3BBA">
      <w:pPr>
        <w:spacing w:line="247" w:lineRule="auto"/>
        <w:rPr>
          <w:rFonts w:eastAsia="Times New Roman"/>
          <w:b/>
          <w:bCs/>
          <w:kern w:val="0"/>
          <w:sz w:val="21"/>
          <w:szCs w:val="21"/>
        </w:rPr>
      </w:pPr>
    </w:p>
    <w:p w14:paraId="4DE65FB4" w14:textId="6C6725A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Justice</w:t>
      </w:r>
    </w:p>
    <w:p w14:paraId="19F255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assures us of God's justice: "He will break them with an iron scepter; He will shatter them like pottery" (Psalm 2:9). Trust that God will right all wrongs in His perfect timing. When faced with injustice, remember that God is a righteous judge, and His justice will ultimately prevail.</w:t>
      </w:r>
    </w:p>
    <w:p w14:paraId="00CBE82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justice when facing unfair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justice can bring peace during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justice when feeling wronged? </w:t>
      </w:r>
    </w:p>
    <w:p w14:paraId="2995811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the Blessing of Obedience</w:t>
      </w:r>
    </w:p>
    <w:p w14:paraId="678581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2 highlights the blessing that comes from obedience: "Blessed are all who take refuge in Him" (Psalm 2:12). Obedience to God leads to a life of blessing and fulfillment. Embrace His commands with joy, and experience the abundant life that comes from walking in His ways. Let your obedience be a testament to your faith and a light to those around you.</w:t>
      </w:r>
    </w:p>
    <w:p w14:paraId="07B7C26B"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celebrate obedience to God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blessings, according to Psalm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will as </w:t>
      </w:r>
      <w:proofErr w:type="gramStart"/>
      <w:r w:rsidRPr="00F6333B">
        <w:rPr>
          <w:rFonts w:eastAsia="Times New Roman"/>
          <w:kern w:val="0"/>
          <w:sz w:val="21"/>
          <w:szCs w:val="21"/>
        </w:rPr>
        <w:t>described</w:t>
      </w:r>
      <w:proofErr w:type="gramEnd"/>
      <w:r w:rsidRPr="00F6333B">
        <w:rPr>
          <w:rFonts w:eastAsia="Times New Roman"/>
          <w:kern w:val="0"/>
          <w:sz w:val="21"/>
          <w:szCs w:val="21"/>
        </w:rPr>
        <w:t xml:space="preserve"> in Psalm 2?</w:t>
      </w:r>
      <w:r w:rsidRPr="001B37DC">
        <w:br w:type="page"/>
      </w:r>
    </w:p>
    <w:p w14:paraId="2FAA4290"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3 Teaching Points and Bible Study Questions</w:t>
      </w:r>
    </w:p>
    <w:p w14:paraId="31C850ED" w14:textId="77AEA01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the Lord's Protection</w:t>
      </w:r>
    </w:p>
    <w:p w14:paraId="6CD559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 begins with David's cry for help as he faces overwhelming enemies. Yet, he confidently declares, "But You, O LORD, are a shield around me, my glory, and the One who lifts my head" (Psalm 3:3). This verse reminds us that no matter the challenges we face, God is our ultimate protector. Trusting in His shield means we can face life's battles with courage and assurance.</w:t>
      </w:r>
    </w:p>
    <w:p w14:paraId="4FE7E46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in the Lord's protection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change your perspective on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when feeling overwhelmed? </w:t>
      </w:r>
    </w:p>
    <w:p w14:paraId="0E319D9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Hears Our Cries</w:t>
      </w:r>
    </w:p>
    <w:p w14:paraId="20771B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plea in Psalm 3:4, "To the LORD I cry aloud, and He answers me from His holy mountain," assures us that God is attentive to our prayers. When we call out to Him, He listens and responds. This lesson encourages us to maintain a vibrant prayer life, knowing that our Heavenly Father is always ready to hear and answer.</w:t>
      </w:r>
    </w:p>
    <w:p w14:paraId="14546A0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trust that God hears your cries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that God listens to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believe that God hears you, even when answers seem delayed? </w:t>
      </w:r>
    </w:p>
    <w:p w14:paraId="3A7375BC"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DCDE41"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7D1A8BAB" w14:textId="77777777" w:rsidR="00B3593C" w:rsidRDefault="00B3593C" w:rsidP="00DC3BBA">
      <w:pPr>
        <w:spacing w:line="247" w:lineRule="auto"/>
        <w:rPr>
          <w:rFonts w:eastAsia="Times New Roman"/>
          <w:b/>
          <w:bCs/>
          <w:kern w:val="0"/>
          <w:sz w:val="21"/>
          <w:szCs w:val="21"/>
        </w:rPr>
      </w:pPr>
    </w:p>
    <w:p w14:paraId="05738461" w14:textId="06476C8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Rest in God's Peace</w:t>
      </w:r>
    </w:p>
    <w:p w14:paraId="3BAA32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 turmoil surrounding him, David finds peace, saying, "I lie down and sleep; I wake again, for the LORD sustains me" (Psalm 3:5). This teaches us that true rest comes from trusting in God's sustaining power. When we place our burdens on Him, we can experience peace that surpasses understanding, even in the midst of chaos.</w:t>
      </w:r>
    </w:p>
    <w:p w14:paraId="0B6C2A8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in God amidst overwhelming challenges, as David did in Psalm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leads to restful sleep, according to Psalm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rest in God's peace during stressful times? </w:t>
      </w:r>
    </w:p>
    <w:p w14:paraId="4FA87C7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Not the Multitudes</w:t>
      </w:r>
    </w:p>
    <w:p w14:paraId="0DBCEC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boldly states, "I will not fear the myriads set against me on every side" (Psalm 3:6). This lesson encourages us to stand firm in faith, regardless of how daunting our circumstances may appear. With God on our side, we need not fear any opposition, for He is greater than any force against us.</w:t>
      </w:r>
    </w:p>
    <w:p w14:paraId="23D743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when feeling overwhelmed by life's challenges and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protection against overwhelming odds?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strength help you face fears of being outnumbered or unsupported? </w:t>
      </w:r>
    </w:p>
    <w:p w14:paraId="39AB383F"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55B5A9"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55DBB677" w14:textId="77777777" w:rsidR="00B3593C" w:rsidRDefault="00B3593C" w:rsidP="00DC3BBA">
      <w:pPr>
        <w:spacing w:line="247" w:lineRule="auto"/>
        <w:rPr>
          <w:rFonts w:eastAsia="Times New Roman"/>
          <w:b/>
          <w:bCs/>
          <w:kern w:val="0"/>
          <w:sz w:val="21"/>
          <w:szCs w:val="21"/>
        </w:rPr>
      </w:pPr>
    </w:p>
    <w:p w14:paraId="1442C3CE" w14:textId="3426F6E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Salvation Belongs to the Lord</w:t>
      </w:r>
    </w:p>
    <w:p w14:paraId="605E7E7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3:8, David proclaims, "Salvation belongs to the LORD; may Your blessing be on Your people." This powerful truth reminds us that our ultimate deliverance and hope come from God alone. It is a call to rely on His saving grace and to share the message of salvation with others, knowing that He desires to bless His people.</w:t>
      </w:r>
    </w:p>
    <w:p w14:paraId="3378E3C6" w14:textId="77777777" w:rsidR="00B3593C" w:rsidRDefault="00DC3BBA" w:rsidP="00DC3BBA">
      <w:pPr>
        <w:spacing w:line="247" w:lineRule="auto"/>
      </w:pPr>
      <w:r w:rsidRPr="00F6333B">
        <w:rPr>
          <w:rFonts w:eastAsia="Times New Roman"/>
          <w:kern w:val="0"/>
          <w:sz w:val="21"/>
          <w:szCs w:val="21"/>
        </w:rPr>
        <w:t>1. How can you trust God's salvation in challenging situations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role in salvation impacts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that salvation belongs to the Lord in moments of doubt?</w:t>
      </w:r>
    </w:p>
    <w:p w14:paraId="4FF5F1DA" w14:textId="6458887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Glory</w:t>
      </w:r>
    </w:p>
    <w:p w14:paraId="294C23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David refers to God as "my glory" in Psalm 3:3. This teaches us that our true worth and honor come from our relationship with God. In a world that often measures success by external achievements, we are reminded that our identity and value are rooted in being children of the </w:t>
      </w:r>
      <w:proofErr w:type="gramStart"/>
      <w:r w:rsidRPr="00F6333B">
        <w:rPr>
          <w:rFonts w:eastAsia="Times New Roman"/>
          <w:kern w:val="0"/>
          <w:sz w:val="21"/>
          <w:szCs w:val="21"/>
        </w:rPr>
        <w:t>Most High</w:t>
      </w:r>
      <w:proofErr w:type="gramEnd"/>
      <w:r w:rsidRPr="00F6333B">
        <w:rPr>
          <w:rFonts w:eastAsia="Times New Roman"/>
          <w:kern w:val="0"/>
          <w:sz w:val="21"/>
          <w:szCs w:val="21"/>
        </w:rPr>
        <w:t>.</w:t>
      </w:r>
    </w:p>
    <w:p w14:paraId="68F4B7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reflect God's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 as our glory impacts our self-worth and confidence?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glory over personal achievements in your life? </w:t>
      </w:r>
    </w:p>
    <w:p w14:paraId="5007014C"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61C67D"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1B188EFC" w14:textId="77777777" w:rsidR="00B3593C" w:rsidRDefault="00B3593C" w:rsidP="00DC3BBA">
      <w:pPr>
        <w:spacing w:line="247" w:lineRule="auto"/>
        <w:rPr>
          <w:rFonts w:eastAsia="Times New Roman"/>
          <w:b/>
          <w:bCs/>
          <w:kern w:val="0"/>
          <w:sz w:val="21"/>
          <w:szCs w:val="21"/>
        </w:rPr>
      </w:pPr>
    </w:p>
    <w:p w14:paraId="0F1FE7B0" w14:textId="18088D1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Lifted Heads in Adversity</w:t>
      </w:r>
    </w:p>
    <w:p w14:paraId="5607FC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phrase "the One who lifts my head" (Psalm 3:3) paints a picture of God restoring dignity and hope. When life tries to bring us down, God lifts our heads, giving us the strength to face each day with confidence. This lesson encourages us to look to Him for encouragement and renewal.</w:t>
      </w:r>
    </w:p>
    <w:p w14:paraId="0B72FD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strength to lift your head during personal challenges and adversities?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is described as the lifter of our heads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 to lift your head in adversity? </w:t>
      </w:r>
    </w:p>
    <w:p w14:paraId="556BA2B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Presence</w:t>
      </w:r>
    </w:p>
    <w:p w14:paraId="1D4E7E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assurance in God's presence is evident throughout Psalm 3. This presence is a source of comfort and strength, reminding us that we are never alone. As we cultivate an awareness of God's presence in our lives, we can navigate challenges with a sense of peace and purpose.</w:t>
      </w:r>
    </w:p>
    <w:p w14:paraId="6763786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presence during times of overwhelming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described as a shield in Psalm 3, and how can this imagery impact your daily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when feeling surrounded by difficulties? </w:t>
      </w:r>
    </w:p>
    <w:p w14:paraId="52AED669"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74B3FF"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C292E95" w14:textId="77777777" w:rsidR="00B3593C" w:rsidRDefault="00B3593C" w:rsidP="00DC3BBA">
      <w:pPr>
        <w:spacing w:line="247" w:lineRule="auto"/>
        <w:rPr>
          <w:rFonts w:eastAsia="Times New Roman"/>
          <w:b/>
          <w:bCs/>
          <w:kern w:val="0"/>
          <w:sz w:val="21"/>
          <w:szCs w:val="21"/>
        </w:rPr>
      </w:pPr>
    </w:p>
    <w:p w14:paraId="6E0E0F61" w14:textId="1B2A2DB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Faithful Prayer</w:t>
      </w:r>
    </w:p>
    <w:p w14:paraId="2C70FC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example of crying out to God highlights the importance of consistent and heartfelt prayer. By bringing our concerns to God, we invite His intervention and guidance. This lesson encourages us to develop a habit of prayer, trusting that God is actively working in our lives.</w:t>
      </w:r>
    </w:p>
    <w:p w14:paraId="05A28C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3 inspire you to maintain faithful prayer during overwhelming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prayer is crucial for finding peace amidst adversity, as seen in Psalm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prayers remain faithful and trusting like David's in Psalm 3? </w:t>
      </w:r>
    </w:p>
    <w:p w14:paraId="47E289D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Blessings for God's People</w:t>
      </w:r>
    </w:p>
    <w:p w14:paraId="58CDBCE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closing verse, "May Your blessing be on Your people" (Psalm 3:8), is a reminder of God's desire to bless His followers. As we walk in obedience and faith, we position ourselves to receive His abundant blessings. This lesson inspires us to live in a way that honors God, knowing that His favor is upon us.</w:t>
      </w:r>
    </w:p>
    <w:p w14:paraId="67D53A5E"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appreciate God's blessings in times of personal struggle or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protection and blessings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blessings can change your perspective on life's challenges?</w:t>
      </w:r>
      <w:r w:rsidRPr="001B37DC">
        <w:br w:type="page"/>
      </w:r>
    </w:p>
    <w:p w14:paraId="7A2D0E6C"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4 Teaching Points and Bible Study Questions</w:t>
      </w:r>
    </w:p>
    <w:p w14:paraId="2D8F431E" w14:textId="12ECE73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Righteousness</w:t>
      </w:r>
    </w:p>
    <w:p w14:paraId="6C0E8F5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4:1 begins with a plea: "Answer me when I call, O God of my righteousness!" This verse reminds us that our righteousness is not our own but comes from God. In our daily lives, we can find peace and confidence knowing that our standing before God is based on His righteousness, not our flawed attempts. Trusting in His righteousness allows us to approach each day with assurance and hope.</w:t>
      </w:r>
    </w:p>
    <w:p w14:paraId="059EEF3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trust in God's righteousness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righteousness brings peace amidst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righteousness daily? </w:t>
      </w:r>
    </w:p>
    <w:p w14:paraId="3D4B60A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Mercy</w:t>
      </w:r>
    </w:p>
    <w:p w14:paraId="0FC7BA7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continues, "Give me relief from my distress; have mercy on me and hear my prayer" (Psalm 4:1). This teaches us the importance of seeking God's mercy in times of trouble. Life can be overwhelming, but we have a loving Father who listens and provides relief. By turning to Him in prayer, we invite His peace and guidance into our lives.</w:t>
      </w:r>
    </w:p>
    <w:p w14:paraId="7C48375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mercy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mercy can transform your approach to personal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mercy during stressful times? </w:t>
      </w:r>
    </w:p>
    <w:p w14:paraId="09FD6BE5"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776109"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A83121B" w14:textId="77777777" w:rsidR="00B3593C" w:rsidRDefault="00B3593C" w:rsidP="00DC3BBA">
      <w:pPr>
        <w:spacing w:line="247" w:lineRule="auto"/>
        <w:rPr>
          <w:rFonts w:eastAsia="Times New Roman"/>
          <w:b/>
          <w:bCs/>
          <w:kern w:val="0"/>
          <w:sz w:val="21"/>
          <w:szCs w:val="21"/>
        </w:rPr>
      </w:pPr>
    </w:p>
    <w:p w14:paraId="79812BCC" w14:textId="6DD25E9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Recognize the Futility of Worldly Pursuits</w:t>
      </w:r>
    </w:p>
    <w:p w14:paraId="6B7A2D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4:2 challenges us: "How long will you people turn my glory into shame? How long will you love delusions and seek false gods?" This verse is a powerful reminder to evaluate our priorities. Are we chasing after things that ultimately don't satisfy? By focusing on God's eternal glory rather than temporary distractions, we align our lives with His purpose.</w:t>
      </w:r>
    </w:p>
    <w:p w14:paraId="4938A2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avoid the futility of worldly pursuits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prioritize worldly success over spiritual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contentment beyond material achievements? </w:t>
      </w:r>
    </w:p>
    <w:p w14:paraId="1CAC59E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Know That You Are Set Apart</w:t>
      </w:r>
    </w:p>
    <w:p w14:paraId="1B00F2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"But know that the LORD has set apart the godly for Himself; the LORD hears when I call to Him" (Psalm 4:3). This verse reassures us of our unique identity in Christ. We are set apart for His purposes, and He hears us when we call. Embrace this truth and let it shape your actions and decisions, knowing you are cherished and heard by God.</w:t>
      </w:r>
    </w:p>
    <w:p w14:paraId="0E5819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live out being set apart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set apart is important for your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daily that you are set apart by God? </w:t>
      </w:r>
    </w:p>
    <w:p w14:paraId="1631FCB4"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1126D2"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A77F3B2" w14:textId="77777777" w:rsidR="00B3593C" w:rsidRDefault="00B3593C" w:rsidP="00DC3BBA">
      <w:pPr>
        <w:spacing w:line="247" w:lineRule="auto"/>
        <w:rPr>
          <w:rFonts w:eastAsia="Times New Roman"/>
          <w:b/>
          <w:bCs/>
          <w:kern w:val="0"/>
          <w:sz w:val="21"/>
          <w:szCs w:val="21"/>
        </w:rPr>
      </w:pPr>
    </w:p>
    <w:p w14:paraId="64D2F821" w14:textId="6E0B16D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Practice Self-Control and Reflection</w:t>
      </w:r>
    </w:p>
    <w:p w14:paraId="0C85EBE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4:4 advises, "Be angry, yet do not sin; on your bed, search your heart and be still." This is a call to self-control and introspection. Anger is a natural emotion, but we must not let it </w:t>
      </w:r>
      <w:proofErr w:type="gramStart"/>
      <w:r w:rsidRPr="00F6333B">
        <w:rPr>
          <w:rFonts w:eastAsia="Times New Roman"/>
          <w:kern w:val="0"/>
          <w:sz w:val="21"/>
          <w:szCs w:val="21"/>
        </w:rPr>
        <w:t>lead</w:t>
      </w:r>
      <w:proofErr w:type="gramEnd"/>
      <w:r w:rsidRPr="00F6333B">
        <w:rPr>
          <w:rFonts w:eastAsia="Times New Roman"/>
          <w:kern w:val="0"/>
          <w:sz w:val="21"/>
          <w:szCs w:val="21"/>
        </w:rPr>
        <w:t xml:space="preserve"> us to sin. Instead, take time to reflect and seek God's wisdom, allowing His peace to calm your heart and guide your actions.</w:t>
      </w:r>
    </w:p>
    <w:p w14:paraId="0F73EBB0" w14:textId="77777777" w:rsidR="00B3593C" w:rsidRDefault="00DC3BBA" w:rsidP="00DC3BBA">
      <w:pPr>
        <w:spacing w:line="247" w:lineRule="auto"/>
      </w:pPr>
      <w:r w:rsidRPr="00F6333B">
        <w:rPr>
          <w:rFonts w:eastAsia="Times New Roman"/>
          <w:kern w:val="0"/>
          <w:sz w:val="21"/>
          <w:szCs w:val="21"/>
        </w:rPr>
        <w:t>1. How can practicing self-control in anger lead to better relationships and personal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reflecting on your actions before responding to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taking time for self-reflection help in making wiser decisions during stressful situations?</w:t>
      </w:r>
    </w:p>
    <w:p w14:paraId="29089E85" w14:textId="59C9028E"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Offer Right Sacrifices</w:t>
      </w:r>
    </w:p>
    <w:p w14:paraId="4AB624A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"Offer the sacrifices of the righteous and trust in the LORD" (Psalm 4:5). This verse encourages us to live lives of integrity and faithfulness. Our sacrifices are not just physical offerings but acts of obedience and trust in God. By living righteously and placing our trust in Him, we honor God and experience His blessings.</w:t>
      </w:r>
    </w:p>
    <w:p w14:paraId="48A876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sacrifices align with God's desires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offering right sacrifices strengthens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evaluate if your sacrifices are genuine and heartfelt? </w:t>
      </w:r>
    </w:p>
    <w:p w14:paraId="073C87D1"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7C0BEB"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0CE8DB9" w14:textId="77777777" w:rsidR="00B3593C" w:rsidRDefault="00B3593C" w:rsidP="00DC3BBA">
      <w:pPr>
        <w:spacing w:line="247" w:lineRule="auto"/>
        <w:rPr>
          <w:rFonts w:eastAsia="Times New Roman"/>
          <w:b/>
          <w:bCs/>
          <w:kern w:val="0"/>
          <w:sz w:val="21"/>
          <w:szCs w:val="21"/>
        </w:rPr>
      </w:pPr>
    </w:p>
    <w:p w14:paraId="01DBCA2C" w14:textId="23E2046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Find Joy in God's Presence</w:t>
      </w:r>
    </w:p>
    <w:p w14:paraId="67E798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4:6-7 reveals a profound truth: "Many ask, 'Who can show us the good?' Shine the light of Your face upon us, O LORD. You have filled my heart with more joy than when grain and new wine abound." True joy comes from God's presence, not material abundance. Seek His face daily, and let His joy fill your heart, surpassing any earthly pleasure.</w:t>
      </w:r>
    </w:p>
    <w:p w14:paraId="3AD73D7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joy in God's presence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God's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finding joy in God's presence impacts your overall well-being? </w:t>
      </w:r>
    </w:p>
    <w:p w14:paraId="6E5EF5E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God's Peace</w:t>
      </w:r>
    </w:p>
    <w:p w14:paraId="4C0D2ED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peace I will lie down and sleep, for You alone, O LORD, make me dwell in safety" (Psalm 4:8). This verse is a beautiful reminder of the peace that comes from trusting in God's protection. No matter the chaos around us, we can rest securely in His care. Embrace this peace, and let it transform your nights and days.</w:t>
      </w:r>
    </w:p>
    <w:p w14:paraId="30CA81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God's peace into your daily routine amidst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God's peace is essential for personal well-being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peace during stressful situations? </w:t>
      </w:r>
    </w:p>
    <w:p w14:paraId="01AA3C9F"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291386"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0422BE7B" w14:textId="77777777" w:rsidR="00B3593C" w:rsidRDefault="00B3593C" w:rsidP="00DC3BBA">
      <w:pPr>
        <w:spacing w:line="247" w:lineRule="auto"/>
        <w:rPr>
          <w:rFonts w:eastAsia="Times New Roman"/>
          <w:b/>
          <w:bCs/>
          <w:kern w:val="0"/>
          <w:sz w:val="21"/>
          <w:szCs w:val="21"/>
        </w:rPr>
      </w:pPr>
    </w:p>
    <w:p w14:paraId="63E89960" w14:textId="33DEC47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Cultivate a Life of Prayer</w:t>
      </w:r>
    </w:p>
    <w:p w14:paraId="6D50DE0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4, the psalmist models a life of prayer. This is a call for us to cultivate a consistent prayer life, bringing our needs, fears, and praises before God. Prayer is our lifeline to the Creator, and through it, we find strength, guidance, and a deeper relationship with Him.</w:t>
      </w:r>
    </w:p>
    <w:p w14:paraId="526195F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David's approach to prayer in Psalm 4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making prayer a consistent part of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David's trust in God during distress inspire you to deepen your prayer life? </w:t>
      </w:r>
    </w:p>
    <w:p w14:paraId="04C226C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Eternal Perspective</w:t>
      </w:r>
    </w:p>
    <w:p w14:paraId="27566D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4 encourages us to live with an eternal perspective. By focusing on God's righteousness, mercy, and presence, we align our lives with His eternal purposes. This perspective transforms how we view our challenges and opportunities, leading us to live with hope, purpose, and joy in every circumstance.</w:t>
      </w:r>
    </w:p>
    <w:p w14:paraId="39A6F266"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living with an eternal perspective influence your response to daily stress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eternal values over temporary desires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focusing on eternal truths provide peace in times of uncertainty or distress?</w:t>
      </w:r>
      <w:r w:rsidRPr="001B37DC">
        <w:br w:type="page"/>
      </w:r>
    </w:p>
    <w:p w14:paraId="54ADFC7C"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5 Teaching Points and Bible Study Questions</w:t>
      </w:r>
    </w:p>
    <w:p w14:paraId="31BBFB30" w14:textId="43F2143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Start Your Day with Prayer</w:t>
      </w:r>
    </w:p>
    <w:p w14:paraId="13A0279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5:3 says, "In the morning, O LORD,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hear my voice; at daybreak I lay my plea before You and wait in expectation." Starting your day with prayer sets the tone for everything that follows. It’s like tuning your heart to God’s frequency, ensuring that your actions and thoughts align with His will. Just as you wouldn’t skip breakfast, don’t skip this spiritual nourishment.</w:t>
      </w:r>
    </w:p>
    <w:p w14:paraId="021CC7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starting your day with prayer, like in Psalm 5, impact your daily mindset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beginning with prayer helps align your priorities with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morning prayer a consistent and meaningful part of your routine? </w:t>
      </w:r>
    </w:p>
    <w:p w14:paraId="2524BAD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Guidance</w:t>
      </w:r>
    </w:p>
    <w:p w14:paraId="0D20D4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8 of Psalm 5 states, "Lead me, O LORD, in Your righteousness because of my enemies; make Your way straight before me." Life is full of decisions, and seeking God’s guidance ensures you’re on the right path. When you ask God to lead you, you’re inviting His wisdom into your daily choices, which can save you from unnecessary detours.</w:t>
      </w:r>
    </w:p>
    <w:p w14:paraId="3F850FC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guidance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essential before making significant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hear God's guidance amidst life's distractions? </w:t>
      </w:r>
    </w:p>
    <w:p w14:paraId="25095327"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AFCF05"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4DA7B09" w14:textId="77777777" w:rsidR="00B3593C" w:rsidRDefault="00B3593C" w:rsidP="00DC3BBA">
      <w:pPr>
        <w:spacing w:line="247" w:lineRule="auto"/>
        <w:rPr>
          <w:rFonts w:eastAsia="Times New Roman"/>
          <w:b/>
          <w:bCs/>
          <w:kern w:val="0"/>
          <w:sz w:val="21"/>
          <w:szCs w:val="21"/>
        </w:rPr>
      </w:pPr>
    </w:p>
    <w:p w14:paraId="6EBB7153" w14:textId="14A5B9E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Justice</w:t>
      </w:r>
    </w:p>
    <w:p w14:paraId="27F77F2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5:4 reminds us, "For You are not a God who delights in wickedness; no evil can dwell with You." Trusting in God’s justice means believing that He will handle the wrongs in the world. This trust frees you from the burden of seeking revenge or holding onto bitterness, allowing you to focus on living righteously.</w:t>
      </w:r>
    </w:p>
    <w:p w14:paraId="5CD5DAB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in God's justice when facing unfair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justice rather than seeking personal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justice bring peace during times of conflict or wrongdoing? </w:t>
      </w:r>
    </w:p>
    <w:p w14:paraId="1333F59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God’s Protection</w:t>
      </w:r>
    </w:p>
    <w:p w14:paraId="4B60B5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11 offers comfort: "But let all who take refuge in You rejoice; let them ever shout for joy. May You shelter them, that those who love Your name may rejoice in You." God’s protection is like a fortress around you. Embracing this truth allows you to live boldly, knowing that you are safeguarded by His mighty hand.</w:t>
      </w:r>
    </w:p>
    <w:p w14:paraId="5811C4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and embrace God's protection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protective presence each day? </w:t>
      </w:r>
    </w:p>
    <w:p w14:paraId="1B3F2831"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7875ED"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2462F06A" w14:textId="77777777" w:rsidR="00B3593C" w:rsidRDefault="00B3593C" w:rsidP="00DC3BBA">
      <w:pPr>
        <w:spacing w:line="247" w:lineRule="auto"/>
        <w:rPr>
          <w:rFonts w:eastAsia="Times New Roman"/>
          <w:b/>
          <w:bCs/>
          <w:kern w:val="0"/>
          <w:sz w:val="21"/>
          <w:szCs w:val="21"/>
        </w:rPr>
      </w:pPr>
    </w:p>
    <w:p w14:paraId="3C9AF360" w14:textId="6750DE0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Cultivate a Heart of Worship</w:t>
      </w:r>
    </w:p>
    <w:p w14:paraId="1F777C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5:7 says, "But I, by Your abundant loving devotion, will enter Your house; in reverence I will bow down toward Your holy temple." Worship is more than singing; it’s a lifestyle. Cultivating a heart of worship means acknowledging God’s presence in every aspect of your life, leading to a deeper connection with Him.</w:t>
      </w:r>
    </w:p>
    <w:p w14:paraId="79478D51" w14:textId="77777777" w:rsidR="00B3593C" w:rsidRDefault="00DC3BBA" w:rsidP="00DC3BBA">
      <w:pPr>
        <w:spacing w:line="247" w:lineRule="auto"/>
      </w:pPr>
      <w:r w:rsidRPr="00F6333B">
        <w:rPr>
          <w:rFonts w:eastAsia="Times New Roman"/>
          <w:kern w:val="0"/>
          <w:sz w:val="21"/>
          <w:szCs w:val="21"/>
        </w:rPr>
        <w:t>1. How can you incorporate daily practices to cultivate a heart of worship like David in Psalm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starting your day with worship impacts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maintain a worshipful attitude amidst daily challenges and distractions?</w:t>
      </w:r>
    </w:p>
    <w:p w14:paraId="0FDD9ABB" w14:textId="0982C83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Honest with God</w:t>
      </w:r>
    </w:p>
    <w:p w14:paraId="4385A35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9, the psalmist describes the deceitfulness of the wicked: "For there is no truth in their mouths; their inmost being is destruction." In contrast, being honest with God about your struggles and shortcomings invites His healing and transformation. Transparency with God is the first step toward genuine spiritual growth.</w:t>
      </w:r>
    </w:p>
    <w:p w14:paraId="78D73A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honesty with God in your daily prayers and reflections?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honest with God strengthens your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overcome barriers to honesty in your communication with God? </w:t>
      </w:r>
    </w:p>
    <w:p w14:paraId="6A136873"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DE6071"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43277BA6" w14:textId="77777777" w:rsidR="00B3593C" w:rsidRDefault="00B3593C" w:rsidP="00DC3BBA">
      <w:pPr>
        <w:spacing w:line="247" w:lineRule="auto"/>
        <w:rPr>
          <w:rFonts w:eastAsia="Times New Roman"/>
          <w:b/>
          <w:bCs/>
          <w:kern w:val="0"/>
          <w:sz w:val="21"/>
          <w:szCs w:val="21"/>
        </w:rPr>
      </w:pPr>
    </w:p>
    <w:p w14:paraId="73F6FB1F" w14:textId="6B269B7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Rely on God’s Strength</w:t>
      </w:r>
    </w:p>
    <w:p w14:paraId="650CC6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5:12 assures us, "For surely You, O LORD, bless the righteous; You surround them with the shield of Your favor." Relying on God’s strength means acknowledging that you can’t do it all on your own. His favor acts as a shield, empowering you to face challenges with confidence and grace.</w:t>
      </w:r>
    </w:p>
    <w:p w14:paraId="363482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strength when facing daily challenges or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strength is essential for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strength during difficult times? </w:t>
      </w:r>
    </w:p>
    <w:p w14:paraId="177FD11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Integrity</w:t>
      </w:r>
    </w:p>
    <w:p w14:paraId="1D84BEE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6 highlights God’s disdain for deceit: "You destroy those who tell lies; the LORD abhors the bloodthirsty and deceitful man." Living with integrity means aligning your actions with God’s truth. It’s about being consistent in your faith, which builds trust and credibility in your relationships.</w:t>
      </w:r>
    </w:p>
    <w:p w14:paraId="089CD7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actions align with your values in daily life, as reflected in Psalm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maintain integrity when facing challenging situations, inspired by Psalm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living with integrity is emphasized in Psalm 5, and how can it impact your relationships? </w:t>
      </w:r>
    </w:p>
    <w:p w14:paraId="377373A1"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F14809"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54AABDC7" w14:textId="77777777" w:rsidR="00B3593C" w:rsidRDefault="00B3593C" w:rsidP="00DC3BBA">
      <w:pPr>
        <w:spacing w:line="247" w:lineRule="auto"/>
        <w:rPr>
          <w:rFonts w:eastAsia="Times New Roman"/>
          <w:b/>
          <w:bCs/>
          <w:kern w:val="0"/>
          <w:sz w:val="21"/>
          <w:szCs w:val="21"/>
        </w:rPr>
      </w:pPr>
    </w:p>
    <w:p w14:paraId="04135193" w14:textId="7165423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Find Joy in God’s Presence</w:t>
      </w:r>
    </w:p>
    <w:p w14:paraId="742D1EA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5:11 encourages us to "rejoice" and "shout for joy" in God’s presence. Finding joy in God’s presence transforms mundane moments into opportunities for gratitude and celebration. It’s about recognizing His hand in every blessing and challenge, which fills your heart with peace and contentment.</w:t>
      </w:r>
    </w:p>
    <w:p w14:paraId="01FE24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joy in God's presence during daily challenges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seek joy in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finding joy in God's presence impact your relationships and interactions with others? </w:t>
      </w:r>
    </w:p>
    <w:p w14:paraId="0DC4191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Anchor Your Hope in God</w:t>
      </w:r>
    </w:p>
    <w:p w14:paraId="370221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5 teaches us to anchor our hope in God. When life feels uncertain, remember that God is unchanging and His promises are steadfast. This hope is not wishful thinking but a confident expectation rooted in His faithfulness. As you anchor your hope in Him, you’ll find stability and assurance in every season.</w:t>
      </w:r>
    </w:p>
    <w:p w14:paraId="67DC6AE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anchor your hope in God during challenging times, as seen in Psalm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is emphasized in Psalm 5, and how can you apply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strengthen your hope in God, inspired by the themes in Psalm 5?</w:t>
      </w:r>
      <w:r w:rsidRPr="001B37DC">
        <w:br w:type="page"/>
      </w:r>
    </w:p>
    <w:p w14:paraId="0DFDBF51"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6 Teaching Points and Bible Study Questions</w:t>
      </w:r>
    </w:p>
    <w:p w14:paraId="5AA13E05" w14:textId="353F6E4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Your Need for Mercy</w:t>
      </w:r>
    </w:p>
    <w:p w14:paraId="76D53D7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 begins with a heartfelt plea for mercy: "O LORD, do not rebuke me in Your anger or discipline me in Your wrath" (Psalm 6:1). Recognizing our need for God's mercy is the first step toward spiritual growth. Just as David sought God's compassion, we too should humbly approach Him, acknowledging our shortcomings and seeking His grace.</w:t>
      </w:r>
    </w:p>
    <w:p w14:paraId="6DA44E3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your need for mercy change your approach to daily challenges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admitting weakness is essential for experiencing God's mercy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regularly remind yourself of your need for God's mercy? </w:t>
      </w:r>
    </w:p>
    <w:p w14:paraId="535A104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Vulnerability in Prayer</w:t>
      </w:r>
    </w:p>
    <w:p w14:paraId="412ECA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raw and honest prayer in Psalm 6 teaches us the power of vulnerability. "Be merciful to me, O LORD, for I am frail; heal me, O LORD, for my bones are in agony" (Psalm 6:2). When we open our hearts to God, we invite His healing presence into our lives. Don't be afraid to express your deepest fears and struggles in prayer.</w:t>
      </w:r>
    </w:p>
    <w:p w14:paraId="3B21739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embracing vulnerability in prayer deepen your relationship with God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expressing your true emotions to God in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your weaknesses in prayer lead to spiritual growth and healing? </w:t>
      </w:r>
    </w:p>
    <w:p w14:paraId="513179D5"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A42971"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2170C56" w14:textId="77777777" w:rsidR="00B3593C" w:rsidRDefault="00B3593C" w:rsidP="00DC3BBA">
      <w:pPr>
        <w:spacing w:line="247" w:lineRule="auto"/>
        <w:rPr>
          <w:rFonts w:eastAsia="Times New Roman"/>
          <w:b/>
          <w:bCs/>
          <w:kern w:val="0"/>
          <w:sz w:val="21"/>
          <w:szCs w:val="21"/>
        </w:rPr>
      </w:pPr>
    </w:p>
    <w:p w14:paraId="0D5C1232" w14:textId="30D68E1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Timing</w:t>
      </w:r>
    </w:p>
    <w:p w14:paraId="2032AD5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moments of distress, it's easy to become impatient. David's cry, "How long, O LORD, how long?" (Psalm 6:3) resonates with anyone who has waited for God's intervention. Trust that His timing is perfect, even when it seems delayed. Patience in faith is a testament to our trust in His divine plan.</w:t>
      </w:r>
    </w:p>
    <w:p w14:paraId="53304C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patience while waiting for God's timing in difficult situations like the psalmist?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waiting for His timing?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timing challenge our personal desires and plans? </w:t>
      </w:r>
    </w:p>
    <w:p w14:paraId="7F04F38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Deliverance</w:t>
      </w:r>
    </w:p>
    <w:p w14:paraId="7BFF2F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plea for deliverance, "Turn, O LORD, and deliver my soul; save me because of Your loving devotion" (Psalm 6:4), reminds us to seek God's help in times of trouble. His love and faithfulness are unwavering, and He is always ready to rescue those who call upon Him with a sincere heart.</w:t>
      </w:r>
    </w:p>
    <w:p w14:paraId="07BDCC3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deliverance in times of personal distress or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seeking His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express vulnerability when asking for God's deliverance? </w:t>
      </w:r>
    </w:p>
    <w:p w14:paraId="0EBFEB15"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6790C0"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F452574" w14:textId="77777777" w:rsidR="00B3593C" w:rsidRDefault="00B3593C" w:rsidP="00DC3BBA">
      <w:pPr>
        <w:spacing w:line="247" w:lineRule="auto"/>
        <w:rPr>
          <w:rFonts w:eastAsia="Times New Roman"/>
          <w:b/>
          <w:bCs/>
          <w:kern w:val="0"/>
          <w:sz w:val="21"/>
          <w:szCs w:val="21"/>
        </w:rPr>
      </w:pPr>
    </w:p>
    <w:p w14:paraId="174F10A7" w14:textId="0B29022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 God's Unfailing Love</w:t>
      </w:r>
    </w:p>
    <w:p w14:paraId="4F3E87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appeals to God's steadfast love as the basis for his plea. "For there is no mention of You in death; who can praise You from </w:t>
      </w:r>
      <w:proofErr w:type="spellStart"/>
      <w:r w:rsidRPr="00F6333B">
        <w:rPr>
          <w:rFonts w:eastAsia="Times New Roman"/>
          <w:kern w:val="0"/>
          <w:sz w:val="21"/>
          <w:szCs w:val="21"/>
        </w:rPr>
        <w:t>Sheol</w:t>
      </w:r>
      <w:proofErr w:type="spellEnd"/>
      <w:r w:rsidRPr="00F6333B">
        <w:rPr>
          <w:rFonts w:eastAsia="Times New Roman"/>
          <w:kern w:val="0"/>
          <w:sz w:val="21"/>
          <w:szCs w:val="21"/>
        </w:rPr>
        <w:t>?" (Psalm 6:5). God's love is the foundation of our relationship with Him. Let it be the anchor that holds you steady through life's storms.</w:t>
      </w:r>
    </w:p>
    <w:p w14:paraId="14E77899" w14:textId="77777777" w:rsidR="00B3593C" w:rsidRDefault="00DC3BBA" w:rsidP="00DC3BBA">
      <w:pPr>
        <w:spacing w:line="247" w:lineRule="auto"/>
      </w:pPr>
      <w:r w:rsidRPr="00F6333B">
        <w:rPr>
          <w:rFonts w:eastAsia="Times New Roman"/>
          <w:kern w:val="0"/>
          <w:sz w:val="21"/>
          <w:szCs w:val="21"/>
        </w:rPr>
        <w:t>1. How can you rely on God's unfailing love during times of personal distress or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love is crucial when facing feelings of abandonment or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unfailing love daily?</w:t>
      </w:r>
    </w:p>
    <w:p w14:paraId="70E6DAC0" w14:textId="07564D7D"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Pour Out Your Heart</w:t>
      </w:r>
    </w:p>
    <w:p w14:paraId="6362DF3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emotional outpouring, "I am weary from groaning; all night I flood my bed with weeping and drench my couch with tears" (Psalm 6:6), shows us that it's okay to express our emotions to God. He understands our pain and is always ready to comfort us. Let your prayers be a release of your burdens.</w:t>
      </w:r>
    </w:p>
    <w:p w14:paraId="631A881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pour out your heart to God during times of distress like the psalmist does?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emotions to God is important for spiritual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 more open and honest in your prayers? </w:t>
      </w:r>
    </w:p>
    <w:p w14:paraId="17EAF2BA"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080F4F"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4ED6FFDB" w14:textId="77777777" w:rsidR="00B3593C" w:rsidRDefault="00B3593C" w:rsidP="00DC3BBA">
      <w:pPr>
        <w:spacing w:line="247" w:lineRule="auto"/>
        <w:rPr>
          <w:rFonts w:eastAsia="Times New Roman"/>
          <w:b/>
          <w:bCs/>
          <w:kern w:val="0"/>
          <w:sz w:val="21"/>
          <w:szCs w:val="21"/>
        </w:rPr>
      </w:pPr>
    </w:p>
    <w:p w14:paraId="0BE2BF68" w14:textId="78401E4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Find Strength in God's Presence</w:t>
      </w:r>
    </w:p>
    <w:p w14:paraId="14D5BA5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his anguish, David finds strength in God's presence. "My eyes fail from grief; they grow dim because of all my foes" (Psalm 6:7). When we focus on God rather than our circumstances, we gain the strength to persevere. His presence is a source of comfort and courage.</w:t>
      </w:r>
    </w:p>
    <w:p w14:paraId="665A995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strength in God's presence during times of personal distress or weakness?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presence can transform feelings of despair into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presence into your daily struggles? </w:t>
      </w:r>
    </w:p>
    <w:p w14:paraId="3CB94A2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Justice</w:t>
      </w:r>
    </w:p>
    <w:p w14:paraId="2B5E0F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confidence in God's justice is evident: "Depart from me, all you workers of iniquity, for the LORD has heard my weeping" (Psalm 6:8). Trust that God sees and will act justly on your behalf. His righteousness ensures that evil will not prevail.</w:t>
      </w:r>
    </w:p>
    <w:p w14:paraId="5272A7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trust in God's justice when facing personal injustice or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your own experiences of waiting for His intervention?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justice can bring peace during times of distress or uncertainty? </w:t>
      </w:r>
    </w:p>
    <w:p w14:paraId="2711CF1B"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ABE850"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5AE1651C" w14:textId="77777777" w:rsidR="00B3593C" w:rsidRDefault="00B3593C" w:rsidP="00DC3BBA">
      <w:pPr>
        <w:spacing w:line="247" w:lineRule="auto"/>
        <w:rPr>
          <w:rFonts w:eastAsia="Times New Roman"/>
          <w:b/>
          <w:bCs/>
          <w:kern w:val="0"/>
          <w:sz w:val="21"/>
          <w:szCs w:val="21"/>
        </w:rPr>
      </w:pPr>
    </w:p>
    <w:p w14:paraId="13A20885" w14:textId="4DFC15E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Rejoice in Answered Prayers</w:t>
      </w:r>
    </w:p>
    <w:p w14:paraId="4A2D97B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has heard my cry for mercy; the LORD accepts my prayer" (Psalm 6:9). Celebrate the assurance that God hears and answers your prayers. Rejoicing in His faithfulness strengthens our faith and encourages us to continue seeking Him.</w:t>
      </w:r>
    </w:p>
    <w:p w14:paraId="5222AA5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gratitude into your daily routine when God answers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answered prayers strengthens your faith and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joy of answered prayers with others in your community? </w:t>
      </w:r>
    </w:p>
    <w:p w14:paraId="16EE8BE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w:t>
      </w:r>
    </w:p>
    <w:p w14:paraId="587ACA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concludes with a declaration of faith: "All my enemies will be ashamed and dismayed; they will turn back in sudden disgrace" (Psalm 6:10). Stand firm in your faith, knowing that God is your defender. His power and love will ultimately triumph over any adversity you face.</w:t>
      </w:r>
    </w:p>
    <w:p w14:paraId="79AEF50F"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stand firm in faith when feeling overwhelmed like the psalmist in Psalm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 during times of distress as seen in Psalm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maintaining faith is crucial when facing challenges similar to those in Psalm 6?</w:t>
      </w:r>
      <w:r w:rsidRPr="001B37DC">
        <w:br w:type="page"/>
      </w:r>
    </w:p>
    <w:p w14:paraId="47FC368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7 Teaching Points and Bible Study Questions</w:t>
      </w:r>
    </w:p>
    <w:p w14:paraId="31C509CD" w14:textId="13F0B85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Righteousness</w:t>
      </w:r>
    </w:p>
    <w:p w14:paraId="6F15C3C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 begins with a powerful declaration of trust: "O LORD my God, I take refuge in You; save me and deliver me from all my pursuers" (Psalm 7:1). This verse reminds us that in times of trouble, our first response should be to seek refuge in God's righteousness. Trusting in His perfect justice provides peace and assurance that He will act on our behalf.</w:t>
      </w:r>
    </w:p>
    <w:p w14:paraId="3103AB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trust in God's righteousness during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righteousness can bring peace amidst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righteousness rather than seeking personal revenge? </w:t>
      </w:r>
    </w:p>
    <w:p w14:paraId="74D6B54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Vindication</w:t>
      </w:r>
    </w:p>
    <w:p w14:paraId="6BF60B1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plea for vindication in Psalm 7:8, "The LORD judges the peoples; vindicate me, O LORD, according to my righteousness and integrity," teaches us to seek God's judgment rather than man's. When we live with integrity, we can confidently ask God to defend us, knowing that His judgment is fair and true.</w:t>
      </w:r>
    </w:p>
    <w:p w14:paraId="59151D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vindication in situations where you feel wronged or misunderstood?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justice is challenging during times of personal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righteousness while awaiting His vindication? </w:t>
      </w:r>
    </w:p>
    <w:p w14:paraId="18938603"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D6AA46"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7F7343D4" w14:textId="77777777" w:rsidR="00B3593C" w:rsidRDefault="00B3593C" w:rsidP="00DC3BBA">
      <w:pPr>
        <w:spacing w:line="247" w:lineRule="auto"/>
        <w:rPr>
          <w:rFonts w:eastAsia="Times New Roman"/>
          <w:b/>
          <w:bCs/>
          <w:kern w:val="0"/>
          <w:sz w:val="21"/>
          <w:szCs w:val="21"/>
        </w:rPr>
      </w:pPr>
    </w:p>
    <w:p w14:paraId="1A1D23C4" w14:textId="504EF0A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Examine Your Heart</w:t>
      </w:r>
    </w:p>
    <w:p w14:paraId="6AF1DDF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9, David prays, "O righteous God, who searches hearts and minds, bring to an end the violence of the wicked and make the righteous secure." This encourages us to regularly examine our own hearts, inviting God to reveal any hidden sin. By doing so, we align ourselves with His will and grow in righteousness.</w:t>
      </w:r>
    </w:p>
    <w:p w14:paraId="5BDDE6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address any hidden motives in your heart as David did in Psalm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actions align with a pure heart before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self-examination is crucial for maintaining integrity and righteousness in your daily life? </w:t>
      </w:r>
    </w:p>
    <w:p w14:paraId="6AED74E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God's Protection</w:t>
      </w:r>
    </w:p>
    <w:p w14:paraId="32ABE2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7:10 declares, "My shield is with God, who saves the upright in heart." This verse reassures us that God is our protector. When we walk uprightly, we can rest in the knowledge that He shields us from harm, providing a sense of security that transcends earthly circumstances.</w:t>
      </w:r>
    </w:p>
    <w:p w14:paraId="07295EA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and embrace God's protection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change your response to fear and anxiety?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during difficult times? </w:t>
      </w:r>
    </w:p>
    <w:p w14:paraId="47C3D420"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CFC87C"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242A461D" w14:textId="77777777" w:rsidR="00B3593C" w:rsidRDefault="00B3593C" w:rsidP="00DC3BBA">
      <w:pPr>
        <w:spacing w:line="247" w:lineRule="auto"/>
        <w:rPr>
          <w:rFonts w:eastAsia="Times New Roman"/>
          <w:b/>
          <w:bCs/>
          <w:kern w:val="0"/>
          <w:sz w:val="21"/>
          <w:szCs w:val="21"/>
        </w:rPr>
      </w:pPr>
    </w:p>
    <w:p w14:paraId="592096F0" w14:textId="524B0C7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Understand God's Righteous Anger</w:t>
      </w:r>
    </w:p>
    <w:p w14:paraId="524B5B7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11 states, "God is a righteous judge and a God who feels indignation each day." This reminds us that God's anger is not like human anger; it is a righteous response to sin. Understanding this helps us appreciate His holiness and the seriousness of sin, prompting us to live in a way that honors Him.</w:t>
      </w:r>
    </w:p>
    <w:p w14:paraId="1372852A" w14:textId="77777777" w:rsidR="00B3593C" w:rsidRDefault="00DC3BBA" w:rsidP="00DC3BBA">
      <w:pPr>
        <w:spacing w:line="247" w:lineRule="auto"/>
      </w:pPr>
      <w:r w:rsidRPr="00F6333B">
        <w:rPr>
          <w:rFonts w:eastAsia="Times New Roman"/>
          <w:kern w:val="0"/>
          <w:sz w:val="21"/>
          <w:szCs w:val="21"/>
        </w:rPr>
        <w:t>1. How can you align your actions with God's righteousness to avoid His anger?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anger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righteous anger to improve your relationships with others?</w:t>
      </w:r>
    </w:p>
    <w:p w14:paraId="272F6E39" w14:textId="51264DB8"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Consequences of Sin</w:t>
      </w:r>
    </w:p>
    <w:p w14:paraId="61A440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7:15-16 warns, "He has dug a hole and hollowed it out; he has fallen into a pit of his own making. His trouble recoils on himself, and his violence falls on his own head." This illustrates the inevitable consequences of sin, encouraging us to choose righteousness and avoid the pitfalls of wrongdoing.</w:t>
      </w:r>
    </w:p>
    <w:p w14:paraId="75474B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sin's consequences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outcomes is crucial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negative consequences of sin in your life? </w:t>
      </w:r>
    </w:p>
    <w:p w14:paraId="69793FDD"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042A58"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20A94AA3" w14:textId="77777777" w:rsidR="00B3593C" w:rsidRDefault="00B3593C" w:rsidP="00DC3BBA">
      <w:pPr>
        <w:spacing w:line="247" w:lineRule="auto"/>
        <w:rPr>
          <w:rFonts w:eastAsia="Times New Roman"/>
          <w:b/>
          <w:bCs/>
          <w:kern w:val="0"/>
          <w:sz w:val="21"/>
          <w:szCs w:val="21"/>
        </w:rPr>
      </w:pPr>
    </w:p>
    <w:p w14:paraId="4B2EA4F4" w14:textId="42D92D3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Rejoice in God's Justice</w:t>
      </w:r>
    </w:p>
    <w:p w14:paraId="577B09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concludes with praise in verse 17: "I will thank the LORD for His righteousness and sing praise to the name of the LORD Most High." This teaches us to rejoice in God's justice, knowing that He will ultimately set all things right. Our praise is a response to His perfect character and actions.</w:t>
      </w:r>
    </w:p>
    <w:p w14:paraId="262AF33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God's justice during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God's justice strengthens your faith and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celebrate God's justice in your daily interactions? </w:t>
      </w:r>
    </w:p>
    <w:p w14:paraId="58C1624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Heart of Gratitude</w:t>
      </w:r>
    </w:p>
    <w:p w14:paraId="0DE3AA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7, David's gratitude is evident. By cultivating a heart of gratitude, we shift our focus from our problems to God's goodness. This perspective not only uplifts our spirits but also strengthens our faith, reminding us of His constant presence and provision.</w:t>
      </w:r>
    </w:p>
    <w:p w14:paraId="71FE10B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express gratitude to God during times of distress, as seen in Psalm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cultivating gratitude can change your perspective on challenges mentioned in Psalm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a grateful heart in difficult situations like those in Psalm 7? </w:t>
      </w:r>
    </w:p>
    <w:p w14:paraId="55A29BEA"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EA85D1"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51ACADC2" w14:textId="77777777" w:rsidR="00B3593C" w:rsidRDefault="00B3593C" w:rsidP="00DC3BBA">
      <w:pPr>
        <w:spacing w:line="247" w:lineRule="auto"/>
        <w:rPr>
          <w:rFonts w:eastAsia="Times New Roman"/>
          <w:b/>
          <w:bCs/>
          <w:kern w:val="0"/>
          <w:sz w:val="21"/>
          <w:szCs w:val="21"/>
        </w:rPr>
      </w:pPr>
    </w:p>
    <w:p w14:paraId="3AD48F08" w14:textId="6E1C607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Live with Integrity</w:t>
      </w:r>
    </w:p>
    <w:p w14:paraId="077FE94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appeal for vindication is based on his integrity. Psalm 7 encourages us to live with integrity, knowing that God sees our hearts. When we align our actions with His truth, we reflect His character to the world, becoming effective witnesses of His love and justice.</w:t>
      </w:r>
    </w:p>
    <w:p w14:paraId="5124BA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actions align with integrity in challenging situations, as seen in Psalm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with integrity is emphasized in Psalm 7, and how can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maintain integrity when facing false accusations, as described in Psalm 7? </w:t>
      </w:r>
    </w:p>
    <w:p w14:paraId="092145A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God's Sovereignty</w:t>
      </w:r>
    </w:p>
    <w:p w14:paraId="5C79758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7 reminds us to rest in God's sovereignty. Despite the challenges we face, we can trust that He is in control. By surrendering our fears and anxieties to Him, we find peace and strength to navigate life's uncertainties, confident in His eternal plan.</w:t>
      </w:r>
    </w:p>
    <w:p w14:paraId="3A9D8FEF"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in God's sovereignty during times of personal injustice or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control can change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rest in God's sovereignty when feeling overwhelmed?</w:t>
      </w:r>
      <w:r w:rsidRPr="001B37DC">
        <w:br w:type="page"/>
      </w:r>
    </w:p>
    <w:p w14:paraId="49A794E5"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8 Teaching Points and Bible Study Questions</w:t>
      </w:r>
    </w:p>
    <w:p w14:paraId="3D080390" w14:textId="6892DC1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Majesty of God's Creation</w:t>
      </w:r>
    </w:p>
    <w:p w14:paraId="777D742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 opens with a powerful declaration: "O LORD, our Lord, how majestic is Your name in all the earth!" (Psalm 8:1). This verse reminds us of the grandeur and beauty of God's creation. From the vastness of the heavens to the intricacies of a single flower, everything reflects His glory. Take a moment each day to appreciate the world around you, recognizing it as a testament to God's creative power and majesty.</w:t>
      </w:r>
    </w:p>
    <w:p w14:paraId="22DD783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appreciation for God's creation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majesty in creation impacts your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help others see the beauty of God's creation around them? </w:t>
      </w:r>
    </w:p>
    <w:p w14:paraId="2558FE6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of the Humble</w:t>
      </w:r>
    </w:p>
    <w:p w14:paraId="62240F3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2, we read, "From the mouths of children and infants You have ordained praise on account of Your adversaries, to silence the enemy and avenger." This teaches us that God often uses the humble and seemingly insignificant to accomplish His purposes. Never underestimate the power of a simple act of faith or a word of praise, no matter how small it may seem.</w:t>
      </w:r>
    </w:p>
    <w:p w14:paraId="1C6825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humility enhance your strength in daily challenges according to Psalm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the strength of the humble as seen in Psalm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humility and strength in your community? </w:t>
      </w:r>
    </w:p>
    <w:p w14:paraId="0CCB053D"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2ABD00"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5A334C1C" w14:textId="77777777" w:rsidR="00B3593C" w:rsidRDefault="00B3593C" w:rsidP="00DC3BBA">
      <w:pPr>
        <w:spacing w:line="247" w:lineRule="auto"/>
        <w:rPr>
          <w:rFonts w:eastAsia="Times New Roman"/>
          <w:b/>
          <w:bCs/>
          <w:kern w:val="0"/>
          <w:sz w:val="21"/>
          <w:szCs w:val="21"/>
        </w:rPr>
      </w:pPr>
    </w:p>
    <w:p w14:paraId="6279DA8D" w14:textId="1DA1908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Wonder of Human Significance</w:t>
      </w:r>
    </w:p>
    <w:p w14:paraId="77C22D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8:4 asks, "What is man that You are mindful of him, or the son of man that You care for him?" Despite the vastness of the universe, God is intimately concerned with each of us. This is a profound reminder of our value and significance in His eyes. Embrace your worth as a beloved creation of God, and let it inspire you to live purposefully.</w:t>
      </w:r>
    </w:p>
    <w:p w14:paraId="6F530FF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human significance in God's creation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humanity despite our flaws, and how does this affect your self-worth?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the honor and responsibility given to humans in your community? </w:t>
      </w:r>
    </w:p>
    <w:p w14:paraId="6098662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Dominion and Responsibility</w:t>
      </w:r>
    </w:p>
    <w:p w14:paraId="51939D8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Verses 5-6 highlight that God has made humans "a little lower than the angels" and crowned them "with glory and honor." We are entrusted with dominion over the works of His hands. This is both a privilege and a responsibility. Steward the resources and relationships in your life wisely, reflecting God's care and creativity.</w:t>
      </w:r>
    </w:p>
    <w:p w14:paraId="270F99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exercise responsible dominion over nature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stewarding the environment responsibly?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our dominion impact our relationship with creation and others? </w:t>
      </w:r>
    </w:p>
    <w:p w14:paraId="5F4F16E7"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36ADCC"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2596EEEB" w14:textId="77777777" w:rsidR="00B3593C" w:rsidRDefault="00B3593C" w:rsidP="00DC3BBA">
      <w:pPr>
        <w:spacing w:line="247" w:lineRule="auto"/>
        <w:rPr>
          <w:rFonts w:eastAsia="Times New Roman"/>
          <w:b/>
          <w:bCs/>
          <w:kern w:val="0"/>
          <w:sz w:val="21"/>
          <w:szCs w:val="21"/>
        </w:rPr>
      </w:pPr>
    </w:p>
    <w:p w14:paraId="1C8F82BE" w14:textId="02B6458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Beauty of God's Order</w:t>
      </w:r>
    </w:p>
    <w:p w14:paraId="48976E5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8:7-8 describes the order of creation, from the beasts of the field to the birds of the air. This order reflects God's intentional design. In your daily life, seek to bring order and harmony to your surroundings, whether it's organizing your workspace or nurturing relationships. This mirrors the divine order and brings peace.</w:t>
      </w:r>
    </w:p>
    <w:p w14:paraId="4C8951A7" w14:textId="77777777" w:rsidR="00B3593C" w:rsidRDefault="00DC3BBA" w:rsidP="00DC3BBA">
      <w:pPr>
        <w:spacing w:line="247" w:lineRule="auto"/>
      </w:pPr>
      <w:r w:rsidRPr="00F6333B">
        <w:rPr>
          <w:rFonts w:eastAsia="Times New Roman"/>
          <w:kern w:val="0"/>
          <w:sz w:val="21"/>
          <w:szCs w:val="21"/>
        </w:rPr>
        <w:t>1. How can you recognize and appreciate God's order in your daily surroundings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order in creation is important for personal peace and balance?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life more closely with the beauty of God's order?</w:t>
      </w:r>
    </w:p>
    <w:p w14:paraId="4FC1F5E5" w14:textId="45399155"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Praise</w:t>
      </w:r>
    </w:p>
    <w:p w14:paraId="5F03218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begins and ends with the same refrain: "O LORD, our Lord, how majestic is Your name in all the earth!" (Psalm 8:9). Praise is a powerful tool that shifts our focus from our problems to God's greatness. Make praise a regular part of your routine, and watch how it transforms your perspective and uplifts your spirit.</w:t>
      </w:r>
    </w:p>
    <w:p w14:paraId="162A92B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enhance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can shift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8 about the impact of praise on your relationship with God? </w:t>
      </w:r>
    </w:p>
    <w:p w14:paraId="020A8003"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801A8E"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6B5E3A3D" w14:textId="77777777" w:rsidR="00B3593C" w:rsidRDefault="00B3593C" w:rsidP="00DC3BBA">
      <w:pPr>
        <w:spacing w:line="247" w:lineRule="auto"/>
        <w:rPr>
          <w:rFonts w:eastAsia="Times New Roman"/>
          <w:b/>
          <w:bCs/>
          <w:kern w:val="0"/>
          <w:sz w:val="21"/>
          <w:szCs w:val="21"/>
        </w:rPr>
      </w:pPr>
    </w:p>
    <w:p w14:paraId="7A4A1E76" w14:textId="5F8779F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Childlike Faith</w:t>
      </w:r>
    </w:p>
    <w:p w14:paraId="087F7B5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reference to children in verse 2 reminds us of the importance of childlike faith. Children trust and believe without reservation. Cultivate a faith that is simple and sincere, trusting in God's goodness and promises without overcomplicating things.</w:t>
      </w:r>
    </w:p>
    <w:p w14:paraId="1DACB19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embracing childlike wonder in creation deepen your faith and trust in God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childlike faith is essential for experiencing God's majesty and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childlike faith in your everyday life? </w:t>
      </w:r>
    </w:p>
    <w:p w14:paraId="0525018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Reflection of God's Image</w:t>
      </w:r>
    </w:p>
    <w:p w14:paraId="77B7BF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Being made "a little lower than the angels" (Psalm 8:5) signifies that we are created in God's image. This is a call to reflect His character in our actions and interactions. Strive to embody love, kindness, and integrity, serving as a reflection of His nature to those around you.</w:t>
      </w:r>
    </w:p>
    <w:p w14:paraId="5F36B0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God's image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image in yourself impacts your self-worth?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God's image in creation? </w:t>
      </w:r>
    </w:p>
    <w:p w14:paraId="5C7CBFDD"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AF0A9F"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07DD15DD" w14:textId="77777777" w:rsidR="00B3593C" w:rsidRDefault="00B3593C" w:rsidP="00DC3BBA">
      <w:pPr>
        <w:spacing w:line="247" w:lineRule="auto"/>
        <w:rPr>
          <w:rFonts w:eastAsia="Times New Roman"/>
          <w:b/>
          <w:bCs/>
          <w:kern w:val="0"/>
          <w:sz w:val="21"/>
          <w:szCs w:val="21"/>
        </w:rPr>
      </w:pPr>
    </w:p>
    <w:p w14:paraId="502A89C2" w14:textId="2737199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Worship</w:t>
      </w:r>
    </w:p>
    <w:p w14:paraId="0AF3C2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 is a call to worship, inviting us to recognize God's majesty and respond with adoration. Set aside time each day to worship, whether through song, prayer, or meditation on Scripture. Worship aligns our hearts with God's and renews our spirit.</w:t>
      </w:r>
    </w:p>
    <w:p w14:paraId="446745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the majesty of God's creation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greatness enhances your personal worship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glory in your everyday surroundings? </w:t>
      </w:r>
    </w:p>
    <w:p w14:paraId="48D8D01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40B3D7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8 encourages us to view life from an eternal perspective. The psalmist's awe at creation points to a Creator who is eternal and sovereign. Let this perspective guide your decisions and priorities, focusing on what truly matters in light of eternity.</w:t>
      </w:r>
    </w:p>
    <w:p w14:paraId="4E5B441D"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reflecting on God's eternal nature in Psalm 8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viewing your life through an eternal perspective as seen in Psalm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majesty in Psalm 8 help you prioritize eternal values over temporary concerns?</w:t>
      </w:r>
      <w:r w:rsidRPr="001B37DC">
        <w:br w:type="page"/>
      </w:r>
    </w:p>
    <w:p w14:paraId="1E50E122"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9 Teaching Points and Bible Study Questions</w:t>
      </w:r>
    </w:p>
    <w:p w14:paraId="1FD98B9A" w14:textId="479C839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as a Priority</w:t>
      </w:r>
    </w:p>
    <w:p w14:paraId="77CD59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 begins with a powerful declaration: "I will give thanks to the LORD with all my heart; I will recount all Your wonders" (Psalm 9:1). This sets the tone for the entire psalm, reminding us that praising God should be a priority in our lives. When we start our day with gratitude, acknowledging His works and wonders, we align our hearts with His purpose and invite His presence into our daily routines.</w:t>
      </w:r>
    </w:p>
    <w:p w14:paraId="1BFECD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make it a priority?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prioritizing praise can impact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praise remains central in your life? </w:t>
      </w:r>
    </w:p>
    <w:p w14:paraId="19161F6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Justice</w:t>
      </w:r>
    </w:p>
    <w:p w14:paraId="00BF302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confidently states, "But the LORD abides forever; He has established His throne for judgment" (Psalm 9:7). This assurance of God's eternal justice encourages us to trust in His righteous judgment, even when the world seems chaotic. Knowing that God is in control allows us to focus on living righteously, trusting that He will handle the rest.</w:t>
      </w:r>
    </w:p>
    <w:p w14:paraId="41A7D09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in God's justice when facing personal injustices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justice rather than seeking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justice bring peace during times of uncertainty or unfair treatment? </w:t>
      </w:r>
    </w:p>
    <w:p w14:paraId="6AC4B060"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77BEFF"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662AF9EE" w14:textId="77777777" w:rsidR="00B3593C" w:rsidRDefault="00B3593C" w:rsidP="00DC3BBA">
      <w:pPr>
        <w:spacing w:line="247" w:lineRule="auto"/>
        <w:rPr>
          <w:rFonts w:eastAsia="Times New Roman"/>
          <w:b/>
          <w:bCs/>
          <w:kern w:val="0"/>
          <w:sz w:val="21"/>
          <w:szCs w:val="21"/>
        </w:rPr>
      </w:pPr>
    </w:p>
    <w:p w14:paraId="5DFA0B12" w14:textId="32E7155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as a Refuge</w:t>
      </w:r>
    </w:p>
    <w:p w14:paraId="5C878B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9:9 declares, "The LORD is a refuge for the oppressed, a stronghold in times of trouble." This verse is a comforting reminder that God is our safe haven. In moments of distress or uncertainty, we can turn to Him for protection and peace. By seeking refuge in God, we find strength to face life's challenges with courage and faith.</w:t>
      </w:r>
    </w:p>
    <w:p w14:paraId="56F23A4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 as a refuge during times of personal crisis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refuge can change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refuge in daily life? </w:t>
      </w:r>
    </w:p>
    <w:p w14:paraId="25B35B5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His Name</w:t>
      </w:r>
    </w:p>
    <w:p w14:paraId="6CC4CB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"Those who know Your name trust in You, for You, O LORD, have not forsaken those who seek You" (Psalm 9:10). The name of the Lord is powerful and trustworthy. When we call upon His name, we are reminded of His faithfulness and His promise never to forsake us. This encourages us to deepen our relationship with Him, knowing that He is always </w:t>
      </w:r>
      <w:proofErr w:type="gramStart"/>
      <w:r w:rsidRPr="00F6333B">
        <w:rPr>
          <w:rFonts w:eastAsia="Times New Roman"/>
          <w:kern w:val="0"/>
          <w:sz w:val="21"/>
          <w:szCs w:val="21"/>
        </w:rPr>
        <w:t>near</w:t>
      </w:r>
      <w:proofErr w:type="gramEnd"/>
      <w:r w:rsidRPr="00F6333B">
        <w:rPr>
          <w:rFonts w:eastAsia="Times New Roman"/>
          <w:kern w:val="0"/>
          <w:sz w:val="21"/>
          <w:szCs w:val="21"/>
        </w:rPr>
        <w:t>.</w:t>
      </w:r>
    </w:p>
    <w:p w14:paraId="54CE99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rely on the power of God's name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invoking God's name brings comfort and strength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the power of God's name throughout your day? </w:t>
      </w:r>
    </w:p>
    <w:p w14:paraId="6B5548F0"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BB705B"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7E98991" w14:textId="77777777" w:rsidR="00B3593C" w:rsidRDefault="00B3593C" w:rsidP="00DC3BBA">
      <w:pPr>
        <w:spacing w:line="247" w:lineRule="auto"/>
        <w:rPr>
          <w:rFonts w:eastAsia="Times New Roman"/>
          <w:b/>
          <w:bCs/>
          <w:kern w:val="0"/>
          <w:sz w:val="21"/>
          <w:szCs w:val="21"/>
        </w:rPr>
      </w:pPr>
    </w:p>
    <w:p w14:paraId="14EE7117" w14:textId="15D217D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Remembering His Deeds</w:t>
      </w:r>
    </w:p>
    <w:p w14:paraId="1A7534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emphasizes the importance of remembering God's deeds: "Sing praises to the LORD, who dwells in Zion; proclaim His deeds among the nations" (Psalm 9:11). By recounting His past faithfulness, we strengthen our faith and inspire others. Sharing testimonies of His goodness not only glorifies God but also encourages those around us.</w:t>
      </w:r>
    </w:p>
    <w:p w14:paraId="5BFCFD39" w14:textId="77777777" w:rsidR="00B3593C" w:rsidRDefault="00DC3BBA" w:rsidP="00DC3BBA">
      <w:pPr>
        <w:spacing w:line="247" w:lineRule="auto"/>
      </w:pPr>
      <w:r w:rsidRPr="00F6333B">
        <w:rPr>
          <w:rFonts w:eastAsia="Times New Roman"/>
          <w:kern w:val="0"/>
          <w:sz w:val="21"/>
          <w:szCs w:val="21"/>
        </w:rPr>
        <w:t>1. How can you incorporate remembering God's deeds into your daily routine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past blessings can impact your response to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share God's past deeds with others in your community?</w:t>
      </w:r>
    </w:p>
    <w:p w14:paraId="67859308" w14:textId="5A2F19C8"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Hears the Cry of the Humble</w:t>
      </w:r>
    </w:p>
    <w:p w14:paraId="0A66959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9:12 assures us, "For the Avenger of bloodshed remembers; He does not ignore the cry of the afflicted." This verse highlights God's attentiveness to the cries of the humble and afflicted. It reassures us that our prayers are heard and valued by God, motivating us to approach Him with humility and confidence.</w:t>
      </w:r>
    </w:p>
    <w:p w14:paraId="1C867D9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humility to ensure God hears your prayers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prioritizes the cries of the humble over the proud?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humble in your daily interactions? </w:t>
      </w:r>
    </w:p>
    <w:p w14:paraId="64D406E1"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855F65"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0A198072" w14:textId="77777777" w:rsidR="00B3593C" w:rsidRDefault="00B3593C" w:rsidP="00DC3BBA">
      <w:pPr>
        <w:spacing w:line="247" w:lineRule="auto"/>
        <w:rPr>
          <w:rFonts w:eastAsia="Times New Roman"/>
          <w:b/>
          <w:bCs/>
          <w:kern w:val="0"/>
          <w:sz w:val="21"/>
          <w:szCs w:val="21"/>
        </w:rPr>
      </w:pPr>
    </w:p>
    <w:p w14:paraId="6E8D676A" w14:textId="5BA9547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Downfall of the Wicked</w:t>
      </w:r>
    </w:p>
    <w:p w14:paraId="41C551F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observes, "The nations have fallen into a pit of their making; their feet are caught in the net they have hidden" (Psalm 9:15). This serves as a reminder that wickedness ultimately leads to downfall. It encourages us to live righteously, knowing that God's justice will prevail and that evil will not go unpunished.</w:t>
      </w:r>
    </w:p>
    <w:p w14:paraId="49E6E9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comfort in God's justice when witnessing the downfall of the wicked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past judgments against the wicked?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faith in God's justice amidst apparent triumphs of wickedness? </w:t>
      </w:r>
    </w:p>
    <w:p w14:paraId="3A95828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Righteous Judgment</w:t>
      </w:r>
    </w:p>
    <w:p w14:paraId="14BDCBB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9:16 states, "The LORD is known by the justice He brings; the wicked are ensnared by the work of their hands." God's righteous judgment is a testament to His character. This truth reassures us that He is fair and just, and it inspires us to live in a way that reflects His righteousness.</w:t>
      </w:r>
    </w:p>
    <w:p w14:paraId="503CEE5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righteous judgment during times of personal injustice or unfair treatment?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judgment is important for maintaining hope in a broken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standards of righteousness and justice? </w:t>
      </w:r>
    </w:p>
    <w:p w14:paraId="20CED4AB"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AE9EB5"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20FD34C8" w14:textId="77777777" w:rsidR="00B3593C" w:rsidRDefault="00B3593C" w:rsidP="00DC3BBA">
      <w:pPr>
        <w:spacing w:line="247" w:lineRule="auto"/>
        <w:rPr>
          <w:rFonts w:eastAsia="Times New Roman"/>
          <w:b/>
          <w:bCs/>
          <w:kern w:val="0"/>
          <w:sz w:val="21"/>
          <w:szCs w:val="21"/>
        </w:rPr>
      </w:pPr>
    </w:p>
    <w:p w14:paraId="4C8F742A" w14:textId="050B63B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Hope for the Needy</w:t>
      </w:r>
    </w:p>
    <w:p w14:paraId="366847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"For the needy will not always be forgotten; nor the hope of the oppressed forever dashed" (Psalm 9:18). This verse offers hope to those who feel overlooked or oppressed. It reminds us that God sees and cares for the needy, and that their hope is secure in Him.</w:t>
      </w:r>
    </w:p>
    <w:p w14:paraId="599837F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provide hope to those in need within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prioritizes the needs of the oppressed in Psalm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justice for the needy in your life? </w:t>
      </w:r>
    </w:p>
    <w:p w14:paraId="3FA75E5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Call to Rise Up</w:t>
      </w:r>
    </w:p>
    <w:p w14:paraId="12DBDDA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9 concludes with a call to action: "Arise, O LORD, let not man prevail; let the nations be judged in Your presence" (Psalm 9:19). This is a powerful reminder that we can call upon God to act in our world. It encourages us to pray boldly for His intervention, trusting that He will bring about His perfect will.</w:t>
      </w:r>
    </w:p>
    <w:p w14:paraId="17D2BD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By embracing these lessons from Psalm 9, we can live with greater faith, hope, and purpose, knowing that our lives are anchored in the eternal truths of Scripture.</w:t>
      </w:r>
    </w:p>
    <w:p w14:paraId="0AC98BBE"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rise up against injustice in your community, inspired by Psalm 9's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God's justice as described in Psalm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Psalm 9 encourage you to rise up in faith during challenging times?</w:t>
      </w:r>
      <w:r w:rsidRPr="001B37DC">
        <w:br w:type="page"/>
      </w:r>
    </w:p>
    <w:p w14:paraId="7102B90F"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10 Teaching Points and Bible Study Questions</w:t>
      </w:r>
    </w:p>
    <w:p w14:paraId="108267C4" w14:textId="2CDE933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Justice</w:t>
      </w:r>
    </w:p>
    <w:p w14:paraId="75D392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 reminds us that even when it seems like the wicked prosper, God’s justice prevails. The psalmist cries out, "Why, O LORD, do You stand far off? Why do You hide in times of trouble?" (Psalm 10:1). This teaches us to trust that God sees all and will act in His perfect timing. When life feels unfair, remember that God’s justice is unwavering and His timing impeccable.</w:t>
      </w:r>
    </w:p>
    <w:p w14:paraId="50AE29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trust in God's justice when witnessing ongoing injustice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justice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justice is challenging, and how can you overcome these challenges? </w:t>
      </w:r>
    </w:p>
    <w:p w14:paraId="4481820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Hears the Afflicted</w:t>
      </w:r>
    </w:p>
    <w:p w14:paraId="376618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assures us that God is attentive to the cries of the afflicted. "You have heard, O LORD, the desire of the humble; You will strengthen their hearts" (Psalm 10:17). This is a powerful reminder that our prayers do not fall on deaf ears. God is near to the brokenhearted and promises to uplift those who seek Him earnestly.</w:t>
      </w:r>
    </w:p>
    <w:p w14:paraId="62C74ED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remind yourself that God hears you during times of personal affliction or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in God's justice when feeling unheard or oppressed?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others who feel God isn't hearing their cries? </w:t>
      </w:r>
    </w:p>
    <w:p w14:paraId="3DA1C716"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0DE654"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1940394F" w14:textId="77777777" w:rsidR="00B3593C" w:rsidRDefault="00B3593C" w:rsidP="00DC3BBA">
      <w:pPr>
        <w:spacing w:line="247" w:lineRule="auto"/>
        <w:rPr>
          <w:rFonts w:eastAsia="Times New Roman"/>
          <w:b/>
          <w:bCs/>
          <w:kern w:val="0"/>
          <w:sz w:val="21"/>
          <w:szCs w:val="21"/>
        </w:rPr>
      </w:pPr>
    </w:p>
    <w:p w14:paraId="1328E54D" w14:textId="6749E76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Humility</w:t>
      </w:r>
    </w:p>
    <w:p w14:paraId="22F188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Humility is a recurring theme in Psalm 10. The psalmist contrasts the arrogance of the wicked with the humility of the righteous. "In his pride the wicked man does not seek Him; in all his schemes there is no God" (Psalm 10:4). Embrace humility, for it aligns us with God’s heart and opens the door to His wisdom and guidance.</w:t>
      </w:r>
    </w:p>
    <w:p w14:paraId="2703D6F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practicing humility help you trust in God's timing when facing injustice or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recognizing God's presence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humility in your daily interactions and decisions? </w:t>
      </w:r>
    </w:p>
    <w:p w14:paraId="595A768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a Refuge</w:t>
      </w:r>
    </w:p>
    <w:p w14:paraId="7E8301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God is our safe haven. The psalmist declares, "But You, O God, see the trouble of the afflicted; You consider their grief and take it in hand" (Psalm 10:14). This is a comforting reminder that God is our refuge and strength, always ready to provide shelter and solace when we need it most.</w:t>
      </w:r>
    </w:p>
    <w:p w14:paraId="02E126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 as a refuge during times of injustice or personal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refuge can change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refuge in daily life? </w:t>
      </w:r>
    </w:p>
    <w:p w14:paraId="5F9069C3"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27902A"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4A25DCD2" w14:textId="77777777" w:rsidR="00B3593C" w:rsidRDefault="00B3593C" w:rsidP="00DC3BBA">
      <w:pPr>
        <w:spacing w:line="247" w:lineRule="auto"/>
        <w:rPr>
          <w:rFonts w:eastAsia="Times New Roman"/>
          <w:b/>
          <w:bCs/>
          <w:kern w:val="0"/>
          <w:sz w:val="21"/>
          <w:szCs w:val="21"/>
        </w:rPr>
      </w:pPr>
    </w:p>
    <w:p w14:paraId="128F915D" w14:textId="3DD25C2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Temporary Triumph of the Wicked</w:t>
      </w:r>
    </w:p>
    <w:p w14:paraId="28C8567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 acknowledges the temporary success of the wicked, but it also assures us of their eventual downfall. "The LORD is King forever and ever; the nations will perish from His land" (Psalm 10:16). This teaches us patience and faith, knowing that God’s eternal reign will ultimately prevail over all earthly injustices.</w:t>
      </w:r>
    </w:p>
    <w:p w14:paraId="6A29B14D" w14:textId="77777777" w:rsidR="00B3593C" w:rsidRDefault="00DC3BBA" w:rsidP="00DC3BBA">
      <w:pPr>
        <w:spacing w:line="247" w:lineRule="auto"/>
      </w:pPr>
      <w:r w:rsidRPr="00F6333B">
        <w:rPr>
          <w:rFonts w:eastAsia="Times New Roman"/>
          <w:kern w:val="0"/>
          <w:sz w:val="21"/>
          <w:szCs w:val="21"/>
        </w:rPr>
        <w:t>1. How can you maintain faith when it seems like the wicked are prospering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the wicked to triumph temporarily, and how should you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those suffering under the temporary triumph of the wicked?</w:t>
      </w:r>
    </w:p>
    <w:p w14:paraId="33A0D5B4" w14:textId="2EAAD13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Heart for Justice</w:t>
      </w:r>
    </w:p>
    <w:p w14:paraId="3C3322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plea for justice reflects God’s own heart. "Break the arm of the wicked and evildoer; call him to account for his wickedness" (Psalm 10:15). This shows us that God is deeply concerned with justice and righteousness, and He calls us to share in this passion by standing up for what is right.</w:t>
      </w:r>
    </w:p>
    <w:p w14:paraId="10B2CC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support justice in your community, reflecting God's heart for the oppressed in Psalm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injustice, and how can you trust His timing for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desire for justice as seen in Psalm 10? </w:t>
      </w:r>
    </w:p>
    <w:p w14:paraId="48729010"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525F93"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7B73E42E" w14:textId="77777777" w:rsidR="00B3593C" w:rsidRDefault="00B3593C" w:rsidP="00DC3BBA">
      <w:pPr>
        <w:spacing w:line="247" w:lineRule="auto"/>
        <w:rPr>
          <w:rFonts w:eastAsia="Times New Roman"/>
          <w:b/>
          <w:bCs/>
          <w:kern w:val="0"/>
          <w:sz w:val="21"/>
          <w:szCs w:val="21"/>
        </w:rPr>
      </w:pPr>
    </w:p>
    <w:p w14:paraId="36536E8D" w14:textId="6529461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Seeking God</w:t>
      </w:r>
    </w:p>
    <w:p w14:paraId="39C4D7E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wicked are described as those who do not seek God. "In his pride the wicked man does not seek Him" (Psalm 10:4). This highlights the importance of actively seeking God in our daily lives. By prioritizing our relationship with Him, we align ourselves with His will and purpose.</w:t>
      </w:r>
    </w:p>
    <w:p w14:paraId="4F9AEF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 when feeling abandoned or distant, as described in Psalm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is crucial during times of injustice or oppression?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seek God daily, despite life's challenges? </w:t>
      </w:r>
    </w:p>
    <w:p w14:paraId="05F3A72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All</w:t>
      </w:r>
    </w:p>
    <w:p w14:paraId="6F612C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 emphasizes God’s sovereignty, reminding us that He is in control. "The LORD is King forever and ever" (Psalm 10:16). This truth provides peace and assurance, knowing that no matter the chaos around us, God’s sovereign hand guides the course of history.</w:t>
      </w:r>
    </w:p>
    <w:p w14:paraId="7DFFE0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Psalm 10 influence your response to injustice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trusting God's control over all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sovereignty help you find peace amid life's uncertainties? </w:t>
      </w:r>
    </w:p>
    <w:p w14:paraId="7F90AF5F"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20A40F"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7DD7886C" w14:textId="77777777" w:rsidR="00B3593C" w:rsidRDefault="00B3593C" w:rsidP="00DC3BBA">
      <w:pPr>
        <w:spacing w:line="247" w:lineRule="auto"/>
        <w:rPr>
          <w:rFonts w:eastAsia="Times New Roman"/>
          <w:b/>
          <w:bCs/>
          <w:kern w:val="0"/>
          <w:sz w:val="21"/>
          <w:szCs w:val="21"/>
        </w:rPr>
      </w:pPr>
    </w:p>
    <w:p w14:paraId="5C5F1054" w14:textId="6742843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Advocate for the Vulnerable</w:t>
      </w:r>
    </w:p>
    <w:p w14:paraId="46023E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concern for the oppressed encourages us to advocate for those who cannot speak for themselves. "You defend the fatherless and oppressed" (Psalm 10:18). As followers of Christ, we are called to be His hands and feet, defending the vulnerable and working towards justice.</w:t>
      </w:r>
    </w:p>
    <w:p w14:paraId="5F32375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support and advocate for the vulnerable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individuals to speak up for those who can't?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vulnerable feel seen and heard? </w:t>
      </w:r>
    </w:p>
    <w:p w14:paraId="2480FD8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God’s Ultimate Victory</w:t>
      </w:r>
    </w:p>
    <w:p w14:paraId="038A51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10 instills in us a confident hope in God’s ultimate victory. Despite the challenges we face, we can rest assured that God’s plan will prevail. "The LORD is King forever and ever" (Psalm 10:16). Let this truth inspire you to live boldly and faithfully, knowing that God’s victory is certain.</w:t>
      </w:r>
    </w:p>
    <w:p w14:paraId="6C5EA29C"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faith in God's ultimate victory during times of injustice and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plan when evil seems to prevail?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remember God's ultimate victory in your daily life?</w:t>
      </w:r>
      <w:r w:rsidRPr="001B37DC">
        <w:br w:type="page"/>
      </w:r>
    </w:p>
    <w:p w14:paraId="05912320"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11 Teaching Points and Bible Study Questions</w:t>
      </w:r>
    </w:p>
    <w:p w14:paraId="2BFD3E32" w14:textId="509991E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the Lord's Protection</w:t>
      </w:r>
    </w:p>
    <w:p w14:paraId="2D47C7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 world filled with uncertainty, Psalm 11:1 reminds us, "In the LORD I take refuge. How then can you say to me, 'Flee like a bird to your mountain'?" This verse encourages us to place our trust in God's protection rather than succumbing to fear. When challenges arise, remember that God is our ultimate refuge, and His protection is unwavering.</w:t>
      </w:r>
    </w:p>
    <w:p w14:paraId="35AFE57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in the Lord's protection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is challenging when facing immediate threats or fears?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daily? </w:t>
      </w:r>
    </w:p>
    <w:p w14:paraId="3803700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Wicked Schemes</w:t>
      </w:r>
    </w:p>
    <w:p w14:paraId="76ECCB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11:2 warns, "For behold, the wicked bend their bows; they set their arrows against the strings to shoot from the shadows at the upright in heart." This verse highlights the futility of wicked schemes against those who are righteous. No matter how cunning the plans of the wicked, they cannot prevail against God's justice and righteousness.</w:t>
      </w:r>
    </w:p>
    <w:p w14:paraId="75525CF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when surrounded by the futility of wicked schemes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justice helps counteract the impact of wickedness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steadfast when faced with the futility of evil plans? </w:t>
      </w:r>
    </w:p>
    <w:p w14:paraId="4F7267C6"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751008"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777A4979" w14:textId="77777777" w:rsidR="00B3593C" w:rsidRDefault="00B3593C" w:rsidP="00DC3BBA">
      <w:pPr>
        <w:spacing w:line="247" w:lineRule="auto"/>
        <w:rPr>
          <w:rFonts w:eastAsia="Times New Roman"/>
          <w:b/>
          <w:bCs/>
          <w:kern w:val="0"/>
          <w:sz w:val="21"/>
          <w:szCs w:val="21"/>
        </w:rPr>
      </w:pPr>
    </w:p>
    <w:p w14:paraId="73C5819D" w14:textId="3DF4E82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Foundation of Righteousness</w:t>
      </w:r>
    </w:p>
    <w:p w14:paraId="7B0A57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3 poses a critical question: "When the foundations are destroyed, what can the righteous do?" This reminds us that our foundation must be built on God's truth and righteousness. When we anchor our lives in His Word, we stand firm even when the world around us crumbles.</w:t>
      </w:r>
    </w:p>
    <w:p w14:paraId="56BA60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strengthen your foundation of righteousness in challenging situations like those in Psalm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righteousness is crucial when societal foundations seem to crumble?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God's righteous standards? </w:t>
      </w:r>
    </w:p>
    <w:p w14:paraId="471B5CF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 Rule</w:t>
      </w:r>
    </w:p>
    <w:p w14:paraId="7FC9FED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11:4 declares, "The LORD is in His holy temple; the LORD is on His heavenly throne." This verse reassures us of God's sovereign rule over all creation. No matter the chaos in the world, God remains in control, watching over His people with love and authority.</w:t>
      </w:r>
    </w:p>
    <w:p w14:paraId="034358A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sovereign rule when facing personal challenges or uncertainties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change your perspective on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belief in God's sovereign rule? </w:t>
      </w:r>
    </w:p>
    <w:p w14:paraId="216DCC32"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DFFAC1"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0F4A5548" w14:textId="77777777" w:rsidR="00B3593C" w:rsidRDefault="00B3593C" w:rsidP="00DC3BBA">
      <w:pPr>
        <w:spacing w:line="247" w:lineRule="auto"/>
        <w:rPr>
          <w:rFonts w:eastAsia="Times New Roman"/>
          <w:b/>
          <w:bCs/>
          <w:kern w:val="0"/>
          <w:sz w:val="21"/>
          <w:szCs w:val="21"/>
        </w:rPr>
      </w:pPr>
    </w:p>
    <w:p w14:paraId="49ACB597" w14:textId="72A3C1A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Omniscient Gaze</w:t>
      </w:r>
    </w:p>
    <w:p w14:paraId="01BF41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same verse continues, "His eyes are watching closely; they examine the sons of men." God's omniscient gaze sees everything, including the intentions of our hearts. This truth encourages us to live with integrity, knowing that nothing escapes His notice.</w:t>
      </w:r>
    </w:p>
    <w:p w14:paraId="680AB4FC" w14:textId="77777777" w:rsidR="00B3593C" w:rsidRDefault="00DC3BBA" w:rsidP="00DC3BBA">
      <w:pPr>
        <w:spacing w:line="247" w:lineRule="auto"/>
      </w:pPr>
      <w:r w:rsidRPr="00F6333B">
        <w:rPr>
          <w:rFonts w:eastAsia="Times New Roman"/>
          <w:kern w:val="0"/>
          <w:sz w:val="21"/>
          <w:szCs w:val="21"/>
        </w:rPr>
        <w:t>1. How can recognizing God's omniscient gaze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all-seeing nature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life with the awareness of God's constant observation?</w:t>
      </w:r>
    </w:p>
    <w:p w14:paraId="5D617FF3" w14:textId="3CC18B53"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Testing of the Righteous</w:t>
      </w:r>
    </w:p>
    <w:p w14:paraId="007668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5 states, "The LORD tests the righteous and the wicked; His soul hates the lover of violence." God allows trials to refine and strengthen our faith. These tests are not meant to harm us but to draw us closer to Him, shaping us into the image of Christ.</w:t>
      </w:r>
    </w:p>
    <w:p w14:paraId="598CB98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remain steadfast when facing trials that test your faith and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the righteous to be tested, and how can this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protection during times of testing? </w:t>
      </w:r>
    </w:p>
    <w:p w14:paraId="64C1717F"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05B848"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141F0009" w14:textId="77777777" w:rsidR="00B3593C" w:rsidRDefault="00B3593C" w:rsidP="00DC3BBA">
      <w:pPr>
        <w:spacing w:line="247" w:lineRule="auto"/>
        <w:rPr>
          <w:rFonts w:eastAsia="Times New Roman"/>
          <w:b/>
          <w:bCs/>
          <w:kern w:val="0"/>
          <w:sz w:val="21"/>
          <w:szCs w:val="21"/>
        </w:rPr>
      </w:pPr>
    </w:p>
    <w:p w14:paraId="06B547AF" w14:textId="0F7B9C1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Fate of the Wicked</w:t>
      </w:r>
    </w:p>
    <w:p w14:paraId="738BBD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11:6 warns, "On the wicked He will rain down fiery coals and sulfur; a scorching wind will be their portion." This vivid imagery serves as a sobering reminder of the ultimate fate of those who reject God. It calls us to share the message of salvation with urgency and compassion.</w:t>
      </w:r>
    </w:p>
    <w:p w14:paraId="5300D2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understanding the fate of the wicked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in God's justice despite the prosperity of the wicked?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steadfast in faith when witnessing the temporary success of the wicked? </w:t>
      </w:r>
    </w:p>
    <w:p w14:paraId="6190EB8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Love of Righteousness</w:t>
      </w:r>
    </w:p>
    <w:p w14:paraId="0FA96B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7 affirms, "For the LORD is righteous; He loves justice. The upright will see His face." God's love for righteousness assures us that He delights in justice and integrity. As we pursue righteousness, we align ourselves with His heart and experience His favor.</w:t>
      </w:r>
    </w:p>
    <w:p w14:paraId="71946B1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love for righteousness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righteousness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righteousness in challenging situations? </w:t>
      </w:r>
    </w:p>
    <w:p w14:paraId="357F6042"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A7B767"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0A21C584" w14:textId="77777777" w:rsidR="00B3593C" w:rsidRDefault="00B3593C" w:rsidP="00DC3BBA">
      <w:pPr>
        <w:spacing w:line="247" w:lineRule="auto"/>
        <w:rPr>
          <w:rFonts w:eastAsia="Times New Roman"/>
          <w:b/>
          <w:bCs/>
          <w:kern w:val="0"/>
          <w:sz w:val="21"/>
          <w:szCs w:val="21"/>
        </w:rPr>
      </w:pPr>
    </w:p>
    <w:p w14:paraId="65DD47BD" w14:textId="3233D93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Promise of Seeing God</w:t>
      </w:r>
    </w:p>
    <w:p w14:paraId="75161D8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promise that "the upright will see His face" is a profound encouragement. It speaks of the intimate relationship we can have with God through Christ. As we walk in righteousness, we are assured of His presence and the hope of eternal life with Him.</w:t>
      </w:r>
    </w:p>
    <w:p w14:paraId="6C78F97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trusting God's righteousness help you feel assured of seeing Him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focus on God's presence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God's face influence your actions and decisions each day? </w:t>
      </w:r>
    </w:p>
    <w:p w14:paraId="780780F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with Eternal Perspective</w:t>
      </w:r>
    </w:p>
    <w:p w14:paraId="52EBF7E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 as a whole encourages us to live with an eternal perspective. In a world that often prioritizes the temporary, this psalm reminds us to focus on what truly matters: our relationship with God and His eternal kingdom. By keeping our eyes on Him, we find peace and purpose in every circumstance.</w:t>
      </w:r>
    </w:p>
    <w:p w14:paraId="4192F160"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trusting God's eternal perspective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God's eternal justice rather than immediate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an eternal perspective help you find peace amidst worldly instability?</w:t>
      </w:r>
      <w:r w:rsidRPr="001B37DC">
        <w:br w:type="page"/>
      </w:r>
    </w:p>
    <w:p w14:paraId="3D42C525"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12 Teaching Points and Bible Study Questions</w:t>
      </w:r>
    </w:p>
    <w:p w14:paraId="4591EB0B" w14:textId="4CA30FF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Cry for Help in a Troubled World</w:t>
      </w:r>
    </w:p>
    <w:p w14:paraId="09F2CD3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 begins with a heartfelt plea: "Help, O LORD, for the godly are no more; the faithful have vanished from among men" (Psalm 12:1). This verse reminds us that even in times when it seems like righteousness is scarce, we can always turn to God for help. In a world that often feels chaotic and morally adrift, this psalm encourages us to seek divine assistance and remain steadfast in our faith.</w:t>
      </w:r>
    </w:p>
    <w:p w14:paraId="42B807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help when feeling overwhelmed by dishonesty and deceit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God's promises in a world full of falsehoods?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uphold truth and integrity in your daily life? </w:t>
      </w:r>
    </w:p>
    <w:p w14:paraId="29104C9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Words</w:t>
      </w:r>
    </w:p>
    <w:p w14:paraId="715726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laments the deceitful and boastful words of the wicked: "They speak with flattering lips and a double heart" (Psalm 12:2). This serves as a powerful reminder of the impact our words can have. As followers of Christ, we are called to speak truth and life, reflecting the integrity and love of our Savior. Let your words be a testament to your faith, building others up rather than tearing them down.</w:t>
      </w:r>
    </w:p>
    <w:p w14:paraId="375EA1B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use your words to uplift others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truthful speech is emphasized as powerful in Psalm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align with your values and beliefs? </w:t>
      </w:r>
    </w:p>
    <w:p w14:paraId="0D05F61B"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B940D9"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57CDE63F" w14:textId="77777777" w:rsidR="00B3593C" w:rsidRDefault="00B3593C" w:rsidP="00DC3BBA">
      <w:pPr>
        <w:spacing w:line="247" w:lineRule="auto"/>
        <w:rPr>
          <w:rFonts w:eastAsia="Times New Roman"/>
          <w:b/>
          <w:bCs/>
          <w:kern w:val="0"/>
          <w:sz w:val="21"/>
          <w:szCs w:val="21"/>
        </w:rPr>
      </w:pPr>
    </w:p>
    <w:p w14:paraId="446DFE1C" w14:textId="38F9877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Promise to Protect</w:t>
      </w:r>
    </w:p>
    <w:p w14:paraId="4ABA46D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response to the cries of the oppressed, God promises, "I will now arise... I will place him in the safety for which he longs" (Psalm 12:5). This assurance of divine protection is a comforting reminder that God is always aware of our struggles and is ready to act on our behalf. Trust in His promise to safeguard you, knowing that He is your refuge and strength.</w:t>
      </w:r>
    </w:p>
    <w:p w14:paraId="673CC2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promise to protect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essential in a world filled with deceit?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protective promises in daily life? </w:t>
      </w:r>
    </w:p>
    <w:p w14:paraId="20EC868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Purity of God's Words</w:t>
      </w:r>
    </w:p>
    <w:p w14:paraId="2CF17F7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words of the LORD are flawless, like silver refined in a furnace, like gold purified sevenfold" (Psalm 12:6). This verse highlights the perfection and reliability of God's Word. In a world filled with misinformation and half-truths, Scripture stands as a beacon of truth and purity. Immerse yourself in the Bible, allowing its flawless wisdom to guide your life.</w:t>
      </w:r>
    </w:p>
    <w:p w14:paraId="47B31E2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purity of God's words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pure words can impact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God's words guide your thoughts and actions consistently? </w:t>
      </w:r>
    </w:p>
    <w:p w14:paraId="505E961A"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0D253E"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D9924B9" w14:textId="57B140B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Endurance of God's Promises</w:t>
      </w:r>
    </w:p>
    <w:p w14:paraId="3722A3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"You, O LORD, will keep us; You will forever guard us from this generation" (Psalm 12:7). God's promises are not fleeting; they endure through all generations. This assurance provides a solid foundation for our faith, reminding us that God's faithfulness is unchanging. Lean on His eternal promises, knowing they are as relevant today as they were in the psalmist's time.</w:t>
      </w:r>
    </w:p>
    <w:p w14:paraId="4655C92F" w14:textId="77777777" w:rsidR="00B3593C" w:rsidRDefault="00DC3BBA" w:rsidP="00DC3BBA">
      <w:pPr>
        <w:spacing w:line="247" w:lineRule="auto"/>
      </w:pPr>
      <w:r w:rsidRPr="00F6333B">
        <w:rPr>
          <w:rFonts w:eastAsia="Times New Roman"/>
          <w:kern w:val="0"/>
          <w:sz w:val="21"/>
          <w:szCs w:val="21"/>
        </w:rPr>
        <w:t>1. How can you rely on God's promises when facing uncertainty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endure despite human failures and broken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enduring promises regularly?</w:t>
      </w:r>
    </w:p>
    <w:p w14:paraId="5464206F" w14:textId="3F449D5D"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Wickedness</w:t>
      </w:r>
    </w:p>
    <w:p w14:paraId="203D254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observes, "The wicked wander freely, and vileness is exalted among men" (Psalm 12:8). This stark reality is a call to vigilance and prayer. While evil may seem prevalent, we are encouraged to stand firm in our convictions and continue to shine the light of Christ in a dark world. Be a beacon of hope and righteousness, countering the darkness with the love of God.</w:t>
      </w:r>
    </w:p>
    <w:p w14:paraId="64CCF92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respond to deceitful speech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wickedness often seems to prevail in society, and how should you react?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words align with truth and integrity? </w:t>
      </w:r>
    </w:p>
    <w:p w14:paraId="6A6EEE46"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F9A2D4"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1E400669" w14:textId="77777777" w:rsidR="00B3593C" w:rsidRDefault="00B3593C" w:rsidP="00DC3BBA">
      <w:pPr>
        <w:spacing w:line="247" w:lineRule="auto"/>
        <w:rPr>
          <w:rFonts w:eastAsia="Times New Roman"/>
          <w:b/>
          <w:bCs/>
          <w:kern w:val="0"/>
          <w:sz w:val="21"/>
          <w:szCs w:val="21"/>
        </w:rPr>
      </w:pPr>
    </w:p>
    <w:p w14:paraId="267F2283" w14:textId="27E884E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Faithfulness</w:t>
      </w:r>
    </w:p>
    <w:p w14:paraId="765BD12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 world where faithfulness is rare, Psalm 12 challenges us to remain committed to our beliefs and values. The psalmist's lament over the lack of faithful people serves as a call to action for us to be steadfast in our walk with God. Let your life be a testament to unwavering faithfulness, inspiring others to seek the same.</w:t>
      </w:r>
    </w:p>
    <w:p w14:paraId="3B73D60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faithfulness in your daily interactions with others, as inspired by Psalm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maintaining trust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faithful when faced with societal pressures to conform? </w:t>
      </w:r>
    </w:p>
    <w:p w14:paraId="65E5C28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Righteous Living</w:t>
      </w:r>
    </w:p>
    <w:p w14:paraId="3A655B1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 encourages us to live righteously, even when surrounded by deceit and corruption. By aligning our lives with God's Word, we become living testimonies of His grace and truth. Strive to embody the principles of Scripture, allowing your actions to reflect the character of Christ.</w:t>
      </w:r>
    </w:p>
    <w:p w14:paraId="5D6345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promise of protection to your daily pursuit of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living is challenging in a world filled with deceitful words?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words align with righteous living? </w:t>
      </w:r>
    </w:p>
    <w:p w14:paraId="2FA22086"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7EBFB0"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12AC4CDD" w14:textId="77777777" w:rsidR="00B3593C" w:rsidRDefault="00B3593C" w:rsidP="00DC3BBA">
      <w:pPr>
        <w:spacing w:line="247" w:lineRule="auto"/>
        <w:rPr>
          <w:rFonts w:eastAsia="Times New Roman"/>
          <w:b/>
          <w:bCs/>
          <w:kern w:val="0"/>
          <w:sz w:val="21"/>
          <w:szCs w:val="21"/>
        </w:rPr>
      </w:pPr>
    </w:p>
    <w:p w14:paraId="4468BE60" w14:textId="298C9E9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Justice</w:t>
      </w:r>
    </w:p>
    <w:p w14:paraId="015C4E8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plea for divine intervention is a reminder that God's justice will ultimately prevail. While we may not always see immediate results, we can trust that God is working behind the scenes to bring about His perfect plan. Rest in the assurance that His justice is sure and His timing is perfect.</w:t>
      </w:r>
    </w:p>
    <w:p w14:paraId="4D3E63B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comfort in God's promise of justice amid today's societal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align with God's justice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justice is challenging during personal trials? </w:t>
      </w:r>
    </w:p>
    <w:p w14:paraId="6D84644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Trust in God</w:t>
      </w:r>
    </w:p>
    <w:p w14:paraId="0B080C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12 invites us to place our trust in God, even when circumstances seem dire. By relying on His strength and wisdom, we can navigate the challenges of life with confidence and peace. Embrace this invitation to trust, knowing that God is faithful and His love endures forever.</w:t>
      </w:r>
    </w:p>
    <w:p w14:paraId="4EDB1FB0"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God when surrounded by deceitful influences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God's promises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trusting in God's words is essential for personal growth and peace?</w:t>
      </w:r>
      <w:r w:rsidRPr="001B37DC">
        <w:br w:type="page"/>
      </w:r>
    </w:p>
    <w:p w14:paraId="475B90C8"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13 Teaching Points and Bible Study Questions</w:t>
      </w:r>
    </w:p>
    <w:p w14:paraId="1ECE2D70" w14:textId="770D7D7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Honest Communication with God</w:t>
      </w:r>
    </w:p>
    <w:p w14:paraId="66B1E0E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 begins with David's raw and honest cry to God: "How long, O LORD? Will You forget me forever? How long will You hide Your face from me?" (Psalm 13:1). This teaches us the importance of being transparent with God about our struggles. Just as David did, we can approach God with our deepest concerns, knowing that He listens and cares. Honest communication is the foundation of a strong relationship with our Creator.</w:t>
      </w:r>
    </w:p>
    <w:p w14:paraId="510EC9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honest communication with God into your daily prayer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frustration to God can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gain by being transparent with God about your struggles? </w:t>
      </w:r>
    </w:p>
    <w:p w14:paraId="3F59DDA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Your Feelings</w:t>
      </w:r>
    </w:p>
    <w:p w14:paraId="759A654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doesn't shy away from expressing his feelings of sorrow and despair: "How long must I wrestle with my thoughts and day after day have sorrow in my heart?" (Psalm 13:2). Acknowledging our emotions is crucial in our spiritual journey. By bringing our feelings to God, we allow Him to work in our hearts and provide comfort and guidance.</w:t>
      </w:r>
    </w:p>
    <w:p w14:paraId="3F2B50E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your feelings in prayer, like David, impact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emotions honestly to God is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 about balancing feelings of despair with trust in God? </w:t>
      </w:r>
    </w:p>
    <w:p w14:paraId="62A88F04"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450B64"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16A8B099" w14:textId="77777777" w:rsidR="00B3593C" w:rsidRDefault="00B3593C" w:rsidP="00DC3BBA">
      <w:pPr>
        <w:spacing w:line="247" w:lineRule="auto"/>
        <w:rPr>
          <w:rFonts w:eastAsia="Times New Roman"/>
          <w:b/>
          <w:bCs/>
          <w:kern w:val="0"/>
          <w:sz w:val="21"/>
          <w:szCs w:val="21"/>
        </w:rPr>
      </w:pPr>
    </w:p>
    <w:p w14:paraId="7BCC2D32" w14:textId="72D2A8F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God's Wisdom and Guidance</w:t>
      </w:r>
    </w:p>
    <w:p w14:paraId="62EED1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his distress, David turns to God for wisdom: "Look on me and answer, O LORD my God. Give light to my eyes, or I will sleep in death" (Psalm 13:3). This reminds us to seek God's guidance in times of trouble. By asking for His wisdom, we open ourselves to His divine insight, which can illuminate our path and lead us through challenging times.</w:t>
      </w:r>
    </w:p>
    <w:p w14:paraId="7EEBACE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seeking God's wisdom in times of despair change your perspective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guidance during prolonged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wisdom provide comfort when feeling forgotten or overwhelmed? </w:t>
      </w:r>
    </w:p>
    <w:p w14:paraId="3255F1D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Unfailing Love</w:t>
      </w:r>
    </w:p>
    <w:p w14:paraId="262B94C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his struggles, David declares his trust in God's love: "But I have trusted in Your loving devotion; my heart will rejoice in Your salvation" (Psalm 13:5). Trusting in God's unfailing love is essential for maintaining hope and joy, even in difficult circumstances. His love is constant and unwavering, providing a solid foundation for our faith.</w:t>
      </w:r>
    </w:p>
    <w:p w14:paraId="70F68D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trust in God's unfailing love during times of personal struggle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love when feeling abandoned?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love is crucial for overcoming feelings of despair? </w:t>
      </w:r>
    </w:p>
    <w:p w14:paraId="676525CE"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A2AF03"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4F636660" w14:textId="77777777" w:rsidR="00B3593C" w:rsidRDefault="00B3593C" w:rsidP="00DC3BBA">
      <w:pPr>
        <w:spacing w:line="247" w:lineRule="auto"/>
        <w:rPr>
          <w:rFonts w:eastAsia="Times New Roman"/>
          <w:b/>
          <w:bCs/>
          <w:kern w:val="0"/>
          <w:sz w:val="21"/>
          <w:szCs w:val="21"/>
        </w:rPr>
      </w:pPr>
    </w:p>
    <w:p w14:paraId="3D92C1C0" w14:textId="0920EE5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Rejoice in Salvation</w:t>
      </w:r>
    </w:p>
    <w:p w14:paraId="421FCA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David's heart rejoices in the salvation that God provides: "My heart will rejoice in Your salvation" (Psalm 13:5). This highlights the importance of celebrating the gift of salvation through Jesus Christ. By focusing on the eternal </w:t>
      </w:r>
      <w:proofErr w:type="gramStart"/>
      <w:r w:rsidRPr="00F6333B">
        <w:rPr>
          <w:rFonts w:eastAsia="Times New Roman"/>
          <w:kern w:val="0"/>
          <w:sz w:val="21"/>
          <w:szCs w:val="21"/>
        </w:rPr>
        <w:t>hope</w:t>
      </w:r>
      <w:proofErr w:type="gramEnd"/>
      <w:r w:rsidRPr="00F6333B">
        <w:rPr>
          <w:rFonts w:eastAsia="Times New Roman"/>
          <w:kern w:val="0"/>
          <w:sz w:val="21"/>
          <w:szCs w:val="21"/>
        </w:rPr>
        <w:t xml:space="preserve"> we have in Him, we can find joy and strength to persevere through life's challenges.</w:t>
      </w:r>
    </w:p>
    <w:p w14:paraId="6A5511BE" w14:textId="77777777" w:rsidR="00B3593C" w:rsidRDefault="00DC3BBA" w:rsidP="00DC3BBA">
      <w:pPr>
        <w:spacing w:line="247" w:lineRule="auto"/>
      </w:pPr>
      <w:r w:rsidRPr="00F6333B">
        <w:rPr>
          <w:rFonts w:eastAsia="Times New Roman"/>
          <w:kern w:val="0"/>
          <w:sz w:val="21"/>
          <w:szCs w:val="21"/>
        </w:rPr>
        <w:t>1. How can you find joy in God's salvation during times of personal struggle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salvation can transform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remember and celebrate your salvation daily?</w:t>
      </w:r>
    </w:p>
    <w:p w14:paraId="2EE6B1A9" w14:textId="0EF1B90E"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God for His Goodness</w:t>
      </w:r>
    </w:p>
    <w:p w14:paraId="633A691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David's commitment to praise God: "I will sing to the LORD, for He has been good to me" (Psalm 13:6). Praising God for His goodness shifts our perspective from our problems to His faithfulness. It reminds us of His past provisions and encourages us to trust Him for the future.</w:t>
      </w:r>
    </w:p>
    <w:p w14:paraId="52DDDF1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praise God for His goodness during times of personal struggle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God's goodness when feeling forgotten or abandoned?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goodness can transform your perspective in difficult situations? </w:t>
      </w:r>
    </w:p>
    <w:p w14:paraId="1A936F52"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113CF7"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08B750AD" w14:textId="77777777" w:rsidR="00B3593C" w:rsidRDefault="00B3593C" w:rsidP="00DC3BBA">
      <w:pPr>
        <w:spacing w:line="247" w:lineRule="auto"/>
        <w:rPr>
          <w:rFonts w:eastAsia="Times New Roman"/>
          <w:b/>
          <w:bCs/>
          <w:kern w:val="0"/>
          <w:sz w:val="21"/>
          <w:szCs w:val="21"/>
        </w:rPr>
      </w:pPr>
    </w:p>
    <w:p w14:paraId="24C41906" w14:textId="715C9B1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Persevere in Prayer</w:t>
      </w:r>
    </w:p>
    <w:p w14:paraId="1200C05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persistent prayer throughout Psalm 13 demonstrates the power of perseverance. Even when answers seem delayed, continuing in prayer strengthens our faith and keeps us connected to God. As 1 Thessalonians 5:17 encourages, "Pray without ceasing."</w:t>
      </w:r>
    </w:p>
    <w:p w14:paraId="41DF96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faith when prayers seem unanswered, as seen in Psalm 13's plea for help?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persevere in prayer during times of doubt or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consistent prayer is important, even when immediate results aren't visible, as in Psalm 13? </w:t>
      </w:r>
    </w:p>
    <w:p w14:paraId="399154F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Strength in Community</w:t>
      </w:r>
    </w:p>
    <w:p w14:paraId="1775D4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While Psalm 13 is a personal lament, it also serves as a reminder of the importance of community. Sharing our burdens with fellow believers can provide support and encouragement. Galatians 6:2 instructs us to "Carry one another’s burdens, and in this </w:t>
      </w:r>
      <w:proofErr w:type="gramStart"/>
      <w:r w:rsidRPr="00F6333B">
        <w:rPr>
          <w:rFonts w:eastAsia="Times New Roman"/>
          <w:kern w:val="0"/>
          <w:sz w:val="21"/>
          <w:szCs w:val="21"/>
        </w:rPr>
        <w:t>way</w:t>
      </w:r>
      <w:proofErr w:type="gramEnd"/>
      <w:r w:rsidRPr="00F6333B">
        <w:rPr>
          <w:rFonts w:eastAsia="Times New Roman"/>
          <w:kern w:val="0"/>
          <w:sz w:val="21"/>
          <w:szCs w:val="21"/>
        </w:rPr>
        <w:t xml:space="preserve"> you will fulfill the law of Christ."</w:t>
      </w:r>
    </w:p>
    <w:p w14:paraId="1E6F08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sharing your struggles with others help you find strength, as seen in Psalm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vital when feeling forgotten, as expressed in Psalm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community during times of personal despair, like in Psalm 13? </w:t>
      </w:r>
    </w:p>
    <w:p w14:paraId="10470431"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1C086E"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1B730922" w14:textId="77777777" w:rsidR="00B3593C" w:rsidRDefault="00B3593C" w:rsidP="00DC3BBA">
      <w:pPr>
        <w:spacing w:line="247" w:lineRule="auto"/>
        <w:rPr>
          <w:rFonts w:eastAsia="Times New Roman"/>
          <w:b/>
          <w:bCs/>
          <w:kern w:val="0"/>
          <w:sz w:val="21"/>
          <w:szCs w:val="21"/>
        </w:rPr>
      </w:pPr>
    </w:p>
    <w:p w14:paraId="24B6B475" w14:textId="347C311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 God's Past Faithfulness</w:t>
      </w:r>
    </w:p>
    <w:p w14:paraId="1035BB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Reflecting on God's past faithfulness can bolster our faith in present trials. David's confidence in God's goodness is rooted in his past experiences of God's provision. Remembering how God has worked in our lives before can reassure us of His continued presence and help.</w:t>
      </w:r>
    </w:p>
    <w:p w14:paraId="7857C30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recalling God's past faithfulness help you trust Him during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blessings strengthens your faith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past faithfulness daily? </w:t>
      </w:r>
    </w:p>
    <w:p w14:paraId="59E2345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Heart of Gratitude</w:t>
      </w:r>
    </w:p>
    <w:p w14:paraId="55FFDCF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13 encourages us to cultivate gratitude. By focusing on God's goodness and expressing thanks, we align our hearts with His will. As Philippians 4:6 advises, "Do not be anxious about anything, but in everything, by prayer and petition, with thanksgiving, present your requests to God." Gratitude transforms our outlook and deepens our relationship with God.</w:t>
      </w:r>
    </w:p>
    <w:p w14:paraId="53CD5310"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gratitude in times of feeling forgotten, as expressed in Psalm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cultivate gratitude despite ongoing struggles or unanswered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expressing gratitude in difficult times transform your perspective, according to Psalm 13?</w:t>
      </w:r>
      <w:r w:rsidRPr="001B37DC">
        <w:br w:type="page"/>
      </w:r>
    </w:p>
    <w:p w14:paraId="06F86A67"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14 Teaching Points and Bible Study Questions</w:t>
      </w:r>
    </w:p>
    <w:p w14:paraId="03169FE1" w14:textId="27321A6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Reality of Foolishness</w:t>
      </w:r>
    </w:p>
    <w:p w14:paraId="16001F8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 begins with a stark declaration: "The fool says in his heart, 'There is no God.'" (Psalm 14:1). This isn't just about intellectual disbelief; it's a heart issue. Recognizing the folly of denying God is the first step toward wisdom. Embrace the truth that acknowledging God is foundational to understanding life and purpose.</w:t>
      </w:r>
    </w:p>
    <w:p w14:paraId="1DC65F0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foolishness in ourselves lead to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the consequences of foolish actions in their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foolishness and seek wisdom daily? </w:t>
      </w:r>
    </w:p>
    <w:p w14:paraId="5E37757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Universality of Sin</w:t>
      </w:r>
    </w:p>
    <w:p w14:paraId="10A32B3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reminds us that "They have all turned aside; together they have become corrupt" (Psalm 14:3). This universal condition of sin affects everyone. It's a humbling reminder that we all need grace and redemption. Let this awareness drive you to seek God's mercy and extend grace to others.</w:t>
      </w:r>
    </w:p>
    <w:p w14:paraId="5EBE42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the universality of sin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own sinfulness is crucial for personal growth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address sin in your community? </w:t>
      </w:r>
    </w:p>
    <w:p w14:paraId="67F13954"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E50701"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65E700DE" w14:textId="77777777" w:rsidR="00B3593C" w:rsidRDefault="00B3593C" w:rsidP="00DC3BBA">
      <w:pPr>
        <w:spacing w:line="247" w:lineRule="auto"/>
        <w:rPr>
          <w:rFonts w:eastAsia="Times New Roman"/>
          <w:b/>
          <w:bCs/>
          <w:kern w:val="0"/>
          <w:sz w:val="21"/>
          <w:szCs w:val="21"/>
        </w:rPr>
      </w:pPr>
    </w:p>
    <w:p w14:paraId="44121682" w14:textId="624AAD4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Search for Righteousness</w:t>
      </w:r>
    </w:p>
    <w:p w14:paraId="04F663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 looks down from heaven to see if there are any who understand, any who seek Him (Psalm 14:2). This divine search highlights the importance of pursuing righteousness. Make it your daily goal to seek God in all you do, knowing that He is actively looking for those who earnestly seek Him.</w:t>
      </w:r>
    </w:p>
    <w:p w14:paraId="7B58C84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righteousness in a world that often dismisses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standards of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pursuing righteousness is essential for personal and communal spiritual growth? </w:t>
      </w:r>
    </w:p>
    <w:p w14:paraId="1807BC1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Absence of Goodness Without God</w:t>
      </w:r>
    </w:p>
    <w:p w14:paraId="7BC65F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"There is no one who does good, not even one" (Psalm 14:3). This isn't to discourage but to point us to the source of true goodness—God Himself. Recognize that apart from Him, our efforts fall short. Lean on His strength to do good and reflect His character.</w:t>
      </w:r>
    </w:p>
    <w:p w14:paraId="0459A2D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the absence of goodness without God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is essential for cultivating genuine goodness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presence guides your pursuit of goodness? </w:t>
      </w:r>
    </w:p>
    <w:p w14:paraId="636DF3A7"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F39D51"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8087CFE" w14:textId="77777777" w:rsidR="00B3593C" w:rsidRDefault="00B3593C" w:rsidP="00DC3BBA">
      <w:pPr>
        <w:spacing w:line="247" w:lineRule="auto"/>
        <w:rPr>
          <w:rFonts w:eastAsia="Times New Roman"/>
          <w:b/>
          <w:bCs/>
          <w:kern w:val="0"/>
          <w:sz w:val="21"/>
          <w:szCs w:val="21"/>
        </w:rPr>
      </w:pPr>
    </w:p>
    <w:p w14:paraId="7DC9EDFE" w14:textId="6AE6EC6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Consequences of Ignorance</w:t>
      </w:r>
    </w:p>
    <w:p w14:paraId="46BC373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"Will the evildoers never learn?" (Psalm 14:4). Ignorance of God leads to destructive behavior. This lesson encourages us to be lifelong learners of God's Word, allowing His wisdom to guide our actions and decisions. Stay informed and let Scripture illuminate your path.</w:t>
      </w:r>
    </w:p>
    <w:p w14:paraId="758AD76F" w14:textId="77777777" w:rsidR="00B3593C" w:rsidRDefault="00DC3BBA" w:rsidP="00DC3BBA">
      <w:pPr>
        <w:spacing w:line="247" w:lineRule="auto"/>
      </w:pPr>
      <w:r w:rsidRPr="00F6333B">
        <w:rPr>
          <w:rFonts w:eastAsia="Times New Roman"/>
          <w:kern w:val="0"/>
          <w:sz w:val="21"/>
          <w:szCs w:val="21"/>
        </w:rPr>
        <w:t>1. How can recognizing ignorance in ourselves lead to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wisdom leads to negative consequences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avoid the pitfalls of ignorance in your faith journey?</w:t>
      </w:r>
    </w:p>
    <w:p w14:paraId="7291A165" w14:textId="2479F3CD"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57E983D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assures us, "God is present in the company of the righteous" (Psalm 14:5). This is a comforting reminder that we are never alone. In every challenge and triumph, God's presence is with us. Cultivate an awareness of His presence in your daily life, drawing strength and peace from it.</w:t>
      </w:r>
    </w:p>
    <w:p w14:paraId="3474D64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rely on God's presence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feel assured of God's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presence impacts your response to life's difficulties? </w:t>
      </w:r>
    </w:p>
    <w:p w14:paraId="1018E57F"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B04AAE"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1F1D5491" w14:textId="77777777" w:rsidR="00B3593C" w:rsidRDefault="00B3593C" w:rsidP="00DC3BBA">
      <w:pPr>
        <w:spacing w:line="247" w:lineRule="auto"/>
        <w:rPr>
          <w:rFonts w:eastAsia="Times New Roman"/>
          <w:b/>
          <w:bCs/>
          <w:kern w:val="0"/>
          <w:sz w:val="21"/>
          <w:szCs w:val="21"/>
        </w:rPr>
      </w:pPr>
    </w:p>
    <w:p w14:paraId="014E5571" w14:textId="1C2DAB9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Hope of Deliverance</w:t>
      </w:r>
    </w:p>
    <w:p w14:paraId="353081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"Oh, that the salvation of Israel would come from Zion!" (Psalm 14:7). This cry for deliverance points to the ultimate hope found in Jesus Christ. Rejoice in the salvation He offers and share this hope with others. Let your life be a testament to the transformative power of His deliverance.</w:t>
      </w:r>
    </w:p>
    <w:p w14:paraId="20D6A7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God's deliverance when facing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promise of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God's deliverance can change your perspective on current struggles? </w:t>
      </w:r>
    </w:p>
    <w:p w14:paraId="65F24BD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Restoration</w:t>
      </w:r>
    </w:p>
    <w:p w14:paraId="1B557A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"When the LORD restores His people, let Jacob rejoice, let Israel be glad!" (Psalm 14:7). Restoration brings joy and gladness. Embrace the promise of restoration in your life, knowing that God is in the business of making all things new. Celebrate the small victories and anticipate the ultimate restoration to come.</w:t>
      </w:r>
    </w:p>
    <w:p w14:paraId="395893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our need for restoration bring joy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experience the joy of restoration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restoration plan lead to lasting joy for you? </w:t>
      </w:r>
    </w:p>
    <w:p w14:paraId="588B3EF2"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B6914B"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8238BB7" w14:textId="77777777" w:rsidR="00B3593C" w:rsidRDefault="00B3593C" w:rsidP="00DC3BBA">
      <w:pPr>
        <w:spacing w:line="247" w:lineRule="auto"/>
        <w:rPr>
          <w:rFonts w:eastAsia="Times New Roman"/>
          <w:b/>
          <w:bCs/>
          <w:kern w:val="0"/>
          <w:sz w:val="21"/>
          <w:szCs w:val="21"/>
        </w:rPr>
      </w:pPr>
    </w:p>
    <w:p w14:paraId="1617272C" w14:textId="28F0C78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Righteous Living</w:t>
      </w:r>
    </w:p>
    <w:p w14:paraId="114679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challenges us to live righteously in a world that often turns away from God. Stand firm in your faith, knowing that your righteous living is a testimony to God's goodness. Be a light in the darkness, reflecting His love and truth in every interaction.</w:t>
      </w:r>
    </w:p>
    <w:p w14:paraId="57B6F8F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pursue righteousness in a world that often dismisses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call to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living righteously is challenging, and how can you overcome these challenges? </w:t>
      </w:r>
    </w:p>
    <w:p w14:paraId="217A76D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Trust</w:t>
      </w:r>
    </w:p>
    <w:p w14:paraId="722D349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14 invites us to trust in God's sovereignty and goodness. Despite the world's chaos, God remains in control. Place your trust in Him, confident that He is working all things for the good of those who love Him. Let this trust anchor your soul and guide your steps.</w:t>
      </w:r>
    </w:p>
    <w:p w14:paraId="4B48ABE6"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trust in God amidst a world that often denies His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 when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trusting God is essential for overcoming feelings of despair or doubt?</w:t>
      </w:r>
      <w:r w:rsidRPr="001B37DC">
        <w:br w:type="page"/>
      </w:r>
    </w:p>
    <w:p w14:paraId="3DF78560"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15 Teaching Points and Bible Study Questions</w:t>
      </w:r>
    </w:p>
    <w:p w14:paraId="5BC48027" w14:textId="46B3C71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Walk with Integrity</w:t>
      </w:r>
    </w:p>
    <w:p w14:paraId="1C752E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15:2 begins with a call to "walk with integrity and practice righteousness." This is a reminder that our actions should align with our beliefs. Integrity is not just about being honest when others are watching; it's about living truthfully in every aspect of life. When we walk with integrity, we reflect the character of Christ, who is "the way, the truth, and the life" (John 14:6). Let your daily walk be a testament to your faith.</w:t>
      </w:r>
    </w:p>
    <w:p w14:paraId="56880E5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integrity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essential for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your values? </w:t>
      </w:r>
    </w:p>
    <w:p w14:paraId="3C9B437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Speak Truth from the Heart</w:t>
      </w:r>
    </w:p>
    <w:p w14:paraId="2B785C5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continues by emphasizing the importance of speaking truth from the heart. This means being genuine and sincere in our words, avoiding deceit and manipulation. As Ephesians 4:15 encourages us, "speaking the truth in love," we should aim to communicate in a way that builds others up and reflects the love of Christ. Let your words be a source of encouragement and truth.</w:t>
      </w:r>
    </w:p>
    <w:p w14:paraId="437A3D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words consistently reflect the truth in your heart during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speaking truth from the heart strengthens relationships and builds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inner beliefs with your spoken words? </w:t>
      </w:r>
    </w:p>
    <w:p w14:paraId="3A6FF1A2"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D3755E"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0C8C412B" w14:textId="77777777" w:rsidR="00B3593C" w:rsidRDefault="00B3593C" w:rsidP="00DC3BBA">
      <w:pPr>
        <w:spacing w:line="247" w:lineRule="auto"/>
        <w:rPr>
          <w:rFonts w:eastAsia="Times New Roman"/>
          <w:b/>
          <w:bCs/>
          <w:kern w:val="0"/>
          <w:sz w:val="21"/>
          <w:szCs w:val="21"/>
        </w:rPr>
      </w:pPr>
    </w:p>
    <w:p w14:paraId="4390B329" w14:textId="7E4A898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Avoid Slander</w:t>
      </w:r>
    </w:p>
    <w:p w14:paraId="2136035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15:3 warns against slandering others. Gossip and slander can destroy relationships and reputations. Instead, we are called to "love your neighbor as yourself" (Matthew 22:39). By choosing to speak well of others and refraining from spreading harmful words, we honor God and foster a community of trust and respect.</w:t>
      </w:r>
    </w:p>
    <w:p w14:paraId="302AD31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prevent yourself from engaging in slanderous conversations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avoiding slander is crucial for maintaining healthy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and rectify past instances of slander? </w:t>
      </w:r>
    </w:p>
    <w:p w14:paraId="75F19CF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Do No Harm to Your Neighbor</w:t>
      </w:r>
    </w:p>
    <w:p w14:paraId="512031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also instructs us to "do no harm to your neighbor." This echoes the commandment to love our neighbors, which is central to Christian living. Whether through our actions or words, we should strive to be a blessing to those around us, reflecting the love and compassion of Jesus in all our interactions.</w:t>
      </w:r>
    </w:p>
    <w:p w14:paraId="5B22B55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ensure your actions do no harm to your neighbor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prioritize your neighbor's well-being in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resolve conflicts without harming your neighbor? </w:t>
      </w:r>
    </w:p>
    <w:p w14:paraId="2C3A9ACB"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DA74B0"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75E43A27" w14:textId="77777777" w:rsidR="00B3593C" w:rsidRDefault="00B3593C" w:rsidP="00DC3BBA">
      <w:pPr>
        <w:spacing w:line="247" w:lineRule="auto"/>
        <w:rPr>
          <w:rFonts w:eastAsia="Times New Roman"/>
          <w:b/>
          <w:bCs/>
          <w:kern w:val="0"/>
          <w:sz w:val="21"/>
          <w:szCs w:val="21"/>
        </w:rPr>
      </w:pPr>
    </w:p>
    <w:p w14:paraId="5D94F70B" w14:textId="68BB562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Despise the Vile, Honor the God-fearing</w:t>
      </w:r>
    </w:p>
    <w:p w14:paraId="36D652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15:4 highlights the importance of discerning between those who live righteously and those who do not. While we are called to love all people, we should honor and support those who fear the Lord and live according to His ways. This means surrounding ourselves with godly influences and being cautious of those who might lead us astray.</w:t>
      </w:r>
    </w:p>
    <w:p w14:paraId="4579ABAB" w14:textId="77777777" w:rsidR="00B3593C" w:rsidRDefault="00DC3BBA" w:rsidP="00DC3BBA">
      <w:pPr>
        <w:spacing w:line="247" w:lineRule="auto"/>
      </w:pPr>
      <w:r w:rsidRPr="00F6333B">
        <w:rPr>
          <w:rFonts w:eastAsia="Times New Roman"/>
          <w:kern w:val="0"/>
          <w:sz w:val="21"/>
          <w:szCs w:val="21"/>
        </w:rPr>
        <w:t>1. How can you practically honor those who fear God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despise vile actions while maintaining love for individuals?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values align with honoring the God-fearing?</w:t>
      </w:r>
    </w:p>
    <w:p w14:paraId="1C9A4621" w14:textId="2453FF66"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Keep Your Oaths, Even When It Hurts</w:t>
      </w:r>
    </w:p>
    <w:p w14:paraId="658132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teaches us to "keep an oath even when it hurts." This is a call to be faithful and reliable, even when it is inconvenient or costly. As followers of Christ, our word should be our bond, reflecting the faithfulness of God, who "is faithful and just" (1 John 1:9). Let your commitments be a testament to your integrity.</w:t>
      </w:r>
    </w:p>
    <w:p w14:paraId="2871F8C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 keep your promises, even when it becomes challenging or inconvenient?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in your commitments is important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uphold your oaths, despite potential personal sacrifices? </w:t>
      </w:r>
    </w:p>
    <w:p w14:paraId="242138F2"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978E81"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6B1BB58C" w14:textId="77777777" w:rsidR="00B3593C" w:rsidRDefault="00B3593C" w:rsidP="00DC3BBA">
      <w:pPr>
        <w:spacing w:line="247" w:lineRule="auto"/>
        <w:rPr>
          <w:rFonts w:eastAsia="Times New Roman"/>
          <w:b/>
          <w:bCs/>
          <w:kern w:val="0"/>
          <w:sz w:val="21"/>
          <w:szCs w:val="21"/>
        </w:rPr>
      </w:pPr>
    </w:p>
    <w:p w14:paraId="3760B15F" w14:textId="4742DCC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Lend Money Without Usury</w:t>
      </w:r>
    </w:p>
    <w:p w14:paraId="1381584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15:5 advises against charging interest on loans to those in need. This principle encourages generosity and compassion, reminding us to help others without seeking personal gain. By lending a helping hand without expecting anything in return, we demonstrate the selfless love of Christ, who gave Himself for us.</w:t>
      </w:r>
    </w:p>
    <w:p w14:paraId="6423D8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lending without interest in today's financial systems?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lending without usury is emphasized in Psalm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those in need without expecting financial gain? </w:t>
      </w:r>
    </w:p>
    <w:p w14:paraId="4E35C8B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Do Not Accept Bribes Against the Innocent</w:t>
      </w:r>
    </w:p>
    <w:p w14:paraId="00621E5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warns against accepting bribes, which can pervert justice and harm the innocent. As believers, we are called to uphold justice and righteousness, reflecting the character of God, who "loves righteousness and justice" (Psalm 33:5). Stand firm in your convictions and resist the temptation to compromise your values.</w:t>
      </w:r>
    </w:p>
    <w:p w14:paraId="4F331E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fairness in your decisions when faced with potential personal gain?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in maintaining trust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resist pressure to act against the innocent? </w:t>
      </w:r>
    </w:p>
    <w:p w14:paraId="1734445B"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BEF864"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27075F3A" w14:textId="77777777" w:rsidR="00B3593C" w:rsidRDefault="00B3593C" w:rsidP="00DC3BBA">
      <w:pPr>
        <w:spacing w:line="247" w:lineRule="auto"/>
        <w:rPr>
          <w:rFonts w:eastAsia="Times New Roman"/>
          <w:b/>
          <w:bCs/>
          <w:kern w:val="0"/>
          <w:sz w:val="21"/>
          <w:szCs w:val="21"/>
        </w:rPr>
      </w:pPr>
    </w:p>
    <w:p w14:paraId="7728592C" w14:textId="5E4C0FC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Live Blamelessly</w:t>
      </w:r>
    </w:p>
    <w:p w14:paraId="61F1D38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overarching theme of Psalm 15 is to live a blameless life. This doesn't mean being perfect, but striving to live in a way that honors God and reflects His holiness. As 1 Peter 1:16 reminds us, "Be holy, because I am holy." Let your life be a light that points others to Christ.</w:t>
      </w:r>
    </w:p>
    <w:p w14:paraId="154E08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living blamelessly into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actions align with blameless living?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living blamelessly is important for personal integrity and community trust? </w:t>
      </w:r>
    </w:p>
    <w:p w14:paraId="6DA5A0D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Enjoy the Stability of Righteous Living</w:t>
      </w:r>
    </w:p>
    <w:p w14:paraId="0617A21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15 concludes with a promise: "Whoever does these things will never be shaken." Living according to God's principles provides a firm foundation, offering stability and peace in a world of uncertainty. By aligning our lives with His Word, we can stand strong, knowing that our hope is secure in Christ.</w:t>
      </w:r>
    </w:p>
    <w:p w14:paraId="53B1DAF7"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practicing integrity in daily life lead to greater stability and peace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living contributes to a sense of security and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align with your values consistently?</w:t>
      </w:r>
      <w:r w:rsidRPr="001B37DC">
        <w:br w:type="page"/>
      </w:r>
    </w:p>
    <w:p w14:paraId="692A1FAD"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16 Teaching Points and Bible Study Questions</w:t>
      </w:r>
    </w:p>
    <w:p w14:paraId="100E29E9" w14:textId="60DD048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the Lord for Security</w:t>
      </w:r>
    </w:p>
    <w:p w14:paraId="0A6A7F0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16:1 begins with a plea for protection: "Keep me safe, O God, for in You I take refuge." This verse reminds us that true security is found not in worldly possessions or status, but in the steadfast love and protection of God. When we place our trust in Him, we find a refuge that is unshakeable, providing peace and assurance in every circumstance.</w:t>
      </w:r>
    </w:p>
    <w:p w14:paraId="3296F5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God for security in uncertain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provides a sense of security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 rather than worldly sources for security? </w:t>
      </w:r>
    </w:p>
    <w:p w14:paraId="6443A33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Delight in the Fellowship of Believers</w:t>
      </w:r>
    </w:p>
    <w:p w14:paraId="11D9C8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3 highlights the joy found in the community of believers: "As for the saints in the land, they are the excellent ones in whom is all my delight." Surrounding ourselves with fellow Christians not only strengthens our faith but also brings joy and encouragement. The fellowship of believers is a gift that enriches our spiritual journey and helps us grow in love and grace.</w:t>
      </w:r>
    </w:p>
    <w:p w14:paraId="6ADC8E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cultivate joy in the fellowship of believers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delighting in fellow believers strengthens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relationships within your faith community? </w:t>
      </w:r>
    </w:p>
    <w:p w14:paraId="2C1EC97C"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7C3FCB"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09A1E0C5" w14:textId="77777777" w:rsidR="00B3593C" w:rsidRDefault="00B3593C" w:rsidP="00DC3BBA">
      <w:pPr>
        <w:spacing w:line="247" w:lineRule="auto"/>
        <w:rPr>
          <w:rFonts w:eastAsia="Times New Roman"/>
          <w:b/>
          <w:bCs/>
          <w:kern w:val="0"/>
          <w:sz w:val="21"/>
          <w:szCs w:val="21"/>
        </w:rPr>
      </w:pPr>
    </w:p>
    <w:p w14:paraId="2A5BBCDA" w14:textId="23A8466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Reject Idolatry and Its Sorrows</w:t>
      </w:r>
    </w:p>
    <w:p w14:paraId="1C68BD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16:4 warns against the sorrows that come from chasing after other gods: "The sorrows of those who run after another god will multiply." This verse serves as a powerful reminder to keep our hearts focused on the one true God. Idolatry, in any form, leads to emptiness and pain, but devotion to God brings fulfillment and joy.</w:t>
      </w:r>
    </w:p>
    <w:p w14:paraId="794839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reject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increased sorrows and dissatisfaction?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over worldly distractions? </w:t>
      </w:r>
    </w:p>
    <w:p w14:paraId="62C16DE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as Our Portion and Cup</w:t>
      </w:r>
    </w:p>
    <w:p w14:paraId="31A324F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5, we read, "The LORD is my chosen portion and my cup; You have made my lot secure." This imagery of God as our portion and cup signifies that He is our sustenance and satisfaction. When we choose God as our portion, we acknowledge that He is all we need, and in Him, we find true contentment and security.</w:t>
      </w:r>
    </w:p>
    <w:p w14:paraId="5ACD177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rely on the Lord as your portion in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viewing the Lord as your cup of blessing?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considering the Lord as your portion influence your contentment and satisfaction? </w:t>
      </w:r>
    </w:p>
    <w:p w14:paraId="72B8511E"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688C28"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0642370C" w14:textId="77777777" w:rsidR="00B3593C" w:rsidRDefault="00B3593C" w:rsidP="00DC3BBA">
      <w:pPr>
        <w:spacing w:line="247" w:lineRule="auto"/>
        <w:rPr>
          <w:rFonts w:eastAsia="Times New Roman"/>
          <w:b/>
          <w:bCs/>
          <w:kern w:val="0"/>
          <w:sz w:val="21"/>
          <w:szCs w:val="21"/>
        </w:rPr>
      </w:pPr>
    </w:p>
    <w:p w14:paraId="0909982F" w14:textId="08D59F0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the Blessings of a God-Given Heritage</w:t>
      </w:r>
    </w:p>
    <w:p w14:paraId="501FEAC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6 beautifully states, "The boundary lines have fallen for me in pleasant places; surely I have a delightful inheritance." This verse encourages us to recognize and appreciate the blessings and heritage God has given us. By acknowledging His providence in our lives, we cultivate a heart of gratitude and contentment.</w:t>
      </w:r>
    </w:p>
    <w:p w14:paraId="1963389F" w14:textId="77777777" w:rsidR="00B3593C" w:rsidRDefault="00DC3BBA" w:rsidP="00DC3BBA">
      <w:pPr>
        <w:spacing w:line="247" w:lineRule="auto"/>
      </w:pPr>
      <w:r w:rsidRPr="00F6333B">
        <w:rPr>
          <w:rFonts w:eastAsia="Times New Roman"/>
          <w:kern w:val="0"/>
          <w:sz w:val="21"/>
          <w:szCs w:val="21"/>
        </w:rPr>
        <w:t>1. How can you actively recognize and appreciate the blessings of your God-given heritage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pass on a God-given heritage to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embracing your spiritual heritage can impact your sense of purpose and identity?</w:t>
      </w:r>
    </w:p>
    <w:p w14:paraId="6AF749BF" w14:textId="14AF0518"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Counsel from the Lord</w:t>
      </w:r>
    </w:p>
    <w:p w14:paraId="2BD504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16:7 emphasizes the importance of seeking God's guidance: "I will bless the LORD who counsels me; even at night my heart instructs me." By turning to God for wisdom and direction, we align our lives with His will. His counsel is perfect, and when we seek it, we are led on paths of righteousness and peace.</w:t>
      </w:r>
    </w:p>
    <w:p w14:paraId="261B3D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counsel in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for personal growth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counsel over worldly advice? </w:t>
      </w:r>
    </w:p>
    <w:p w14:paraId="5C2DC71D"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322B93"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28DE3AA9" w14:textId="77777777" w:rsidR="00B3593C" w:rsidRDefault="00B3593C" w:rsidP="00DC3BBA">
      <w:pPr>
        <w:spacing w:line="247" w:lineRule="auto"/>
        <w:rPr>
          <w:rFonts w:eastAsia="Times New Roman"/>
          <w:b/>
          <w:bCs/>
          <w:kern w:val="0"/>
          <w:sz w:val="21"/>
          <w:szCs w:val="21"/>
        </w:rPr>
      </w:pPr>
    </w:p>
    <w:p w14:paraId="7E249919" w14:textId="33BE5C0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Keep the Lord Always Before You</w:t>
      </w:r>
    </w:p>
    <w:p w14:paraId="5D123D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8 declares, "I have set the LORD always before me. Because He is at my right hand, I will not be shaken." Keeping God at the forefront of our lives provides stability and strength. When we focus on Him, we are anchored in His presence, and nothing can shake our faith or our resolve.</w:t>
      </w:r>
    </w:p>
    <w:p w14:paraId="1FD42D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keep the Lord always before you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keeping the Lord before you </w:t>
      </w:r>
      <w:proofErr w:type="gramStart"/>
      <w:r w:rsidRPr="00F6333B">
        <w:rPr>
          <w:rFonts w:eastAsia="Times New Roman"/>
          <w:kern w:val="0"/>
          <w:sz w:val="21"/>
          <w:szCs w:val="21"/>
        </w:rPr>
        <w:t>brings</w:t>
      </w:r>
      <w:proofErr w:type="gramEnd"/>
      <w:r w:rsidRPr="00F6333B">
        <w:rPr>
          <w:rFonts w:eastAsia="Times New Roman"/>
          <w:kern w:val="0"/>
          <w:sz w:val="21"/>
          <w:szCs w:val="21"/>
        </w:rPr>
        <w:t xml:space="preserve"> stability and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God's presence in your routine? </w:t>
      </w:r>
    </w:p>
    <w:p w14:paraId="29DB941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the Hope of Resurrection</w:t>
      </w:r>
    </w:p>
    <w:p w14:paraId="67CCB5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16:9-10 speaks of the hope we have in the resurrection: "Therefore my heart is glad and my tongue rejoices; my body also will rest secure, for You will not abandon my soul to </w:t>
      </w:r>
      <w:proofErr w:type="spellStart"/>
      <w:r w:rsidRPr="00F6333B">
        <w:rPr>
          <w:rFonts w:eastAsia="Times New Roman"/>
          <w:kern w:val="0"/>
          <w:sz w:val="21"/>
          <w:szCs w:val="21"/>
        </w:rPr>
        <w:t>Sheol</w:t>
      </w:r>
      <w:proofErr w:type="spellEnd"/>
      <w:r w:rsidRPr="00F6333B">
        <w:rPr>
          <w:rFonts w:eastAsia="Times New Roman"/>
          <w:kern w:val="0"/>
          <w:sz w:val="21"/>
          <w:szCs w:val="21"/>
        </w:rPr>
        <w:t>, nor will You let Your Holy One see decay." This prophetic assurance points to the resurrection of Christ and the promise of eternal life for all who believe. It fills us with joy and hope, knowing that death is not the end.</w:t>
      </w:r>
    </w:p>
    <w:p w14:paraId="3362BC1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the hope of resurrection influence your daily decisions and outlook on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your life because of the promise of resurrection?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assurance of resurrection bring you joy and comfort in challenging times? </w:t>
      </w:r>
    </w:p>
    <w:p w14:paraId="0F34DAE1"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1CDA76"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53DCE2E9" w14:textId="77777777" w:rsidR="00B3593C" w:rsidRDefault="00B3593C" w:rsidP="00DC3BBA">
      <w:pPr>
        <w:spacing w:line="247" w:lineRule="auto"/>
        <w:rPr>
          <w:rFonts w:eastAsia="Times New Roman"/>
          <w:b/>
          <w:bCs/>
          <w:kern w:val="0"/>
          <w:sz w:val="21"/>
          <w:szCs w:val="21"/>
        </w:rPr>
      </w:pPr>
    </w:p>
    <w:p w14:paraId="6DD58235" w14:textId="3FF5CD9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Experience the Fullness of Joy in God's Presence</w:t>
      </w:r>
    </w:p>
    <w:p w14:paraId="32F127A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11 reveals the ultimate source of joy: "You make known to me the path of life; in Your presence is fullness of joy; at Your right hand are pleasures forevermore." True joy is found in the presence of God. As we walk with Him, He reveals the path of life, filling us with joy that transcends circumstances and lasts for eternity.</w:t>
      </w:r>
    </w:p>
    <w:p w14:paraId="688A5F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daily awareness of God's presence to experience fullness of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God's presence in your busy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experiencing joy in God's presence impacts your overall well-being? </w:t>
      </w:r>
    </w:p>
    <w:p w14:paraId="1F88F45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Eternal Perspective</w:t>
      </w:r>
    </w:p>
    <w:p w14:paraId="6411828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16 encourages us to live with an eternal perspective, focusing on the promises of God and the hope of salvation. By keeping our eyes on the eternal, we are empowered to live purposefully and joyfully, knowing that our ultimate reward is in heaven. This perspective transforms our daily lives, infusing them with meaning and hope.</w:t>
      </w:r>
    </w:p>
    <w:p w14:paraId="0EC9F467"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16 inspire you to prioritize eternal values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eternal perspectives as described in Psalm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living with an eternal perspective change your approach to challenges mentioned in Psalm 16?</w:t>
      </w:r>
      <w:r w:rsidRPr="001B37DC">
        <w:br w:type="page"/>
      </w:r>
    </w:p>
    <w:p w14:paraId="74B1C817"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17 Teaching Points and Bible Study Questions</w:t>
      </w:r>
    </w:p>
    <w:p w14:paraId="63560ECB" w14:textId="5BF9E24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Refuge in God’s Presence</w:t>
      </w:r>
    </w:p>
    <w:p w14:paraId="778266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 world filled with uncertainties, Psalm 17 reminds us to find our refuge in God. David begins by asking God to hear his righteous plea, emphasizing the importance of turning to God in times of need. As it says, "Hear, O LORD, my righteous plea; listen to my cry" (Psalm 17:1). This teaches us to prioritize seeking God’s presence and guidance, knowing that He is our ultimate protector and source of peace.</w:t>
      </w:r>
    </w:p>
    <w:p w14:paraId="6092C90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refuge in God's presence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presence offers comfort and protection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feel closer to God's presence? </w:t>
      </w:r>
    </w:p>
    <w:p w14:paraId="7A381C7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Righteous Judgment</w:t>
      </w:r>
    </w:p>
    <w:p w14:paraId="55A9D1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confidently appeals to God’s justice, trusting that God will judge rightly. "Let my vindication come from Your presence; may Your eyes see what is right" (Psalm 17:2). This lesson encourages us to trust in God’s righteous judgment rather than seeking revenge or justice on our own. God sees all and will act justly in His perfect timing.</w:t>
      </w:r>
    </w:p>
    <w:p w14:paraId="6EDD09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trust in God's righteous judgment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judgment rather than your own?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judgment bring peace during times of uncertainty? </w:t>
      </w:r>
    </w:p>
    <w:p w14:paraId="68D0E0A8"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61BDC0"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178CCA3C" w14:textId="77777777" w:rsidR="00B3593C" w:rsidRDefault="00B3593C" w:rsidP="00DC3BBA">
      <w:pPr>
        <w:spacing w:line="247" w:lineRule="auto"/>
        <w:rPr>
          <w:rFonts w:eastAsia="Times New Roman"/>
          <w:b/>
          <w:bCs/>
          <w:kern w:val="0"/>
          <w:sz w:val="21"/>
          <w:szCs w:val="21"/>
        </w:rPr>
      </w:pPr>
    </w:p>
    <w:p w14:paraId="30CBDDEC" w14:textId="23B9520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Pursue a Blameless Life</w:t>
      </w:r>
    </w:p>
    <w:p w14:paraId="180D72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speaks of his commitment to living a life of integrity, saying, "You have tested my heart; You have visited me in the night" (Psalm 17:3). This is a call for us to pursue a blameless life, striving to align our actions with God’s will. By doing so, we reflect His character and become effective witnesses to those around us.</w:t>
      </w:r>
    </w:p>
    <w:p w14:paraId="56E271E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prayer to maintain integrity in challenging situations, as seen in Psalm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pursuing a blameless life is emphasized in Psalm 17, and how can it impact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align your actions with the pursuit of a blameless life? </w:t>
      </w:r>
    </w:p>
    <w:p w14:paraId="48389C4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Guard Your Words</w:t>
      </w:r>
    </w:p>
    <w:p w14:paraId="3ED06F8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highlights the importance of guarding our speech: "I have resolved that my mouth will not sin" (Psalm 17:3). This lesson is a reminder to be mindful of our words, ensuring they are edifying and truthful. Our speech should reflect the love and truth of Christ, building others up rather than tearing them down.</w:t>
      </w:r>
    </w:p>
    <w:p w14:paraId="5D53E4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words align with integrity as seen in Psalm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guarding your words is crucial in maintaining a righteous path?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speak truthfully and avoid deceitful speech? </w:t>
      </w:r>
    </w:p>
    <w:p w14:paraId="51861819"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29FB02"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61C0D71A" w14:textId="77777777" w:rsidR="00B3593C" w:rsidRDefault="00B3593C" w:rsidP="00DC3BBA">
      <w:pPr>
        <w:spacing w:line="247" w:lineRule="auto"/>
        <w:rPr>
          <w:rFonts w:eastAsia="Times New Roman"/>
          <w:b/>
          <w:bCs/>
          <w:kern w:val="0"/>
          <w:sz w:val="21"/>
          <w:szCs w:val="21"/>
        </w:rPr>
      </w:pPr>
    </w:p>
    <w:p w14:paraId="767FC30E" w14:textId="528F627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Walk in God’s Paths</w:t>
      </w:r>
    </w:p>
    <w:p w14:paraId="1E6AE8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expresses his commitment to following God’s ways: "My steps have held to Your paths; my feet have not slipped" (Psalm 17:5). This encourages us to walk steadfastly in God’s paths, relying on His Word as our guide. By doing so, we can navigate life’s challenges with confidence and assurance.</w:t>
      </w:r>
    </w:p>
    <w:p w14:paraId="2D279C3A" w14:textId="77777777" w:rsidR="00B3593C" w:rsidRDefault="00DC3BBA" w:rsidP="00DC3BBA">
      <w:pPr>
        <w:spacing w:line="247" w:lineRule="auto"/>
      </w:pPr>
      <w:r w:rsidRPr="00F6333B">
        <w:rPr>
          <w:rFonts w:eastAsia="Times New Roman"/>
          <w:kern w:val="0"/>
          <w:sz w:val="21"/>
          <w:szCs w:val="21"/>
        </w:rPr>
        <w:t>1. How can you ensure your daily actions align with walking in God's paths as described in Psalm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seek God's guidance in your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walking in God's paths is essential for personal growth and spiritual protection?</w:t>
      </w:r>
    </w:p>
    <w:p w14:paraId="2D762F90" w14:textId="3977348B"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Call on God with Confidence</w:t>
      </w:r>
    </w:p>
    <w:p w14:paraId="2A0B73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David’s relationship with God is marked by confidence in prayer: "I call on You, O God, for You will answer me" (Psalm 17:6). This lesson teaches us to approach God with boldness, knowing that He hears and answers our prayers. Our confidence in prayer is rooted in our faith in His promises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unfailing love.</w:t>
      </w:r>
    </w:p>
    <w:p w14:paraId="144A1F2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develop confidence in calling on God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call on God with confidence?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response enhance your confidence in prayer? </w:t>
      </w:r>
    </w:p>
    <w:p w14:paraId="396889F7"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326D9D"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40FA26E7" w14:textId="77777777" w:rsidR="00B3593C" w:rsidRDefault="00B3593C" w:rsidP="00DC3BBA">
      <w:pPr>
        <w:spacing w:line="247" w:lineRule="auto"/>
        <w:rPr>
          <w:rFonts w:eastAsia="Times New Roman"/>
          <w:b/>
          <w:bCs/>
          <w:kern w:val="0"/>
          <w:sz w:val="21"/>
          <w:szCs w:val="21"/>
        </w:rPr>
      </w:pPr>
    </w:p>
    <w:p w14:paraId="7A99FC0C" w14:textId="5BA4165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Experience God’s Unfailing Love</w:t>
      </w:r>
    </w:p>
    <w:p w14:paraId="006753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seeks God’s love and protection: "Show the wonders of Your loving devotion,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who save by Your right hand" (Psalm 17:7). This reminds us of the depth of God’s love for us, a love that is steadfast and unwavering. Experiencing His love transforms our lives and empowers us to love others.</w:t>
      </w:r>
    </w:p>
    <w:p w14:paraId="16F1472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experience God's unfailing love in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love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experiencing God's love can transform your relationships with others? </w:t>
      </w:r>
    </w:p>
    <w:p w14:paraId="414407B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Security in God’s Protection</w:t>
      </w:r>
    </w:p>
    <w:p w14:paraId="69E8466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finds security in God’s protection, describing it as being hidden "in the shadow of Your wings" (Psalm 17:8). This imagery reassures us of God’s protective care, offering us a safe haven amidst life’s storms. We can rest in the knowledge that God is our shield and defender.</w:t>
      </w:r>
    </w:p>
    <w:p w14:paraId="0EE100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protection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trusting in God's security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protection bring peace in situations beyond your control? </w:t>
      </w:r>
    </w:p>
    <w:p w14:paraId="147F2A08"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B619D4"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3CA3B4D" w14:textId="77777777" w:rsidR="00B3593C" w:rsidRDefault="00B3593C" w:rsidP="00DC3BBA">
      <w:pPr>
        <w:spacing w:line="247" w:lineRule="auto"/>
        <w:rPr>
          <w:rFonts w:eastAsia="Times New Roman"/>
          <w:b/>
          <w:bCs/>
          <w:kern w:val="0"/>
          <w:sz w:val="21"/>
          <w:szCs w:val="21"/>
        </w:rPr>
      </w:pPr>
    </w:p>
    <w:p w14:paraId="68D4AC76" w14:textId="5E09A9F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Recognize the Futility of Worldly Pursuits</w:t>
      </w:r>
    </w:p>
    <w:p w14:paraId="41E910B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contrasts the fleeting nature of worldly pursuits with the eternal satisfaction found in God: "They are satisfied with children and leave their abundance to their infants" (Psalm 17:14). This lesson encourages us to focus on eternal treasures rather than temporary gains, finding true fulfillment in our relationship with God.</w:t>
      </w:r>
    </w:p>
    <w:p w14:paraId="253250B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17 help you prioritize spiritual over worldly pursuits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worldly achievements often feel unfulfilling according to Psalm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desires with the eternal focus seen in Psalm 17? </w:t>
      </w:r>
    </w:p>
    <w:p w14:paraId="16500E7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Anticipate the Joy of God’s Presence</w:t>
      </w:r>
    </w:p>
    <w:p w14:paraId="1848DB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concludes with a hopeful anticipation of being in God’s presence: "When I awake, I will be satisfied with seeing Your likeness" (Psalm 17:15). This final lesson inspires us to look forward to the ultimate joy of being with God, where we will experience complete satisfaction and joy in His presence for eternity.</w:t>
      </w:r>
    </w:p>
    <w:p w14:paraId="3E1C948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daily awareness of God's presence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anticipating the joy of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anticipating God's presence bring comfort during challenging times?</w:t>
      </w:r>
      <w:r w:rsidRPr="001B37DC">
        <w:br w:type="page"/>
      </w:r>
    </w:p>
    <w:p w14:paraId="697A0D9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18 Teaching Points and Bible Study Questions</w:t>
      </w:r>
    </w:p>
    <w:p w14:paraId="0A68A6A3" w14:textId="7051D94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Our Rock and Fortress</w:t>
      </w:r>
    </w:p>
    <w:p w14:paraId="6BCD7E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18:2 declares, "The LORD is my rock, my fortress, and my deliverer." This verse reminds us that God is our unshakeable foundation. In a world full of uncertainties, we can find stability and protection in Him. Just as a fortress provides safety from enemies, God shields us from life's storms. Lean on Him, and let His strength be your refuge.</w:t>
      </w:r>
    </w:p>
    <w:p w14:paraId="458C11E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rock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viewing God as a fortress provides comfort and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 as your protector? </w:t>
      </w:r>
    </w:p>
    <w:p w14:paraId="2997E53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Call Upon the Lord in Times of Trouble</w:t>
      </w:r>
    </w:p>
    <w:p w14:paraId="434088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6, David says, "In my distress I called upon the LORD, and cried to my God for help." This teaches us the importance of turning to God in our moments of need. Prayer is a powerful tool, and God is always ready to listen. When challenges arise, remember that you have a direct line to the Creator of the universe.</w:t>
      </w:r>
    </w:p>
    <w:p w14:paraId="1DD1DD2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call upon the Lord during your daily challenges and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calling on God in trouble strengthens your faith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example in Psalm 18 to apply in your own life? </w:t>
      </w:r>
    </w:p>
    <w:p w14:paraId="538E34C8"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FB743F"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E222BD8" w14:textId="77777777" w:rsidR="00B3593C" w:rsidRDefault="00B3593C" w:rsidP="00DC3BBA">
      <w:pPr>
        <w:spacing w:line="247" w:lineRule="auto"/>
        <w:rPr>
          <w:rFonts w:eastAsia="Times New Roman"/>
          <w:b/>
          <w:bCs/>
          <w:kern w:val="0"/>
          <w:sz w:val="21"/>
          <w:szCs w:val="21"/>
        </w:rPr>
      </w:pPr>
    </w:p>
    <w:p w14:paraId="171E71C5" w14:textId="5BA7598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Responds with Power</w:t>
      </w:r>
    </w:p>
    <w:p w14:paraId="05FF606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18:9-10 illustrates God's mighty response: "He parted the heavens and came down... He mounted a cherub and flew." This vivid imagery shows that God is not passive; He actively intervenes in our lives. When we call on Him, He moves with power and authority, demonstrating His sovereignty over all creation.</w:t>
      </w:r>
    </w:p>
    <w:p w14:paraId="3122B82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rely on God's power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God responds powerfully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power change your perspective on personal struggles? </w:t>
      </w:r>
    </w:p>
    <w:p w14:paraId="1BFF440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Rewards Righteousness</w:t>
      </w:r>
    </w:p>
    <w:p w14:paraId="2AE179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20 states, "The LORD has rewarded me according to my righteousness." This highlights the principle that God honors those who live according to His ways. While our ultimate righteousness comes through faith in Christ, striving to live a life pleasing to God brings blessings and rewards.</w:t>
      </w:r>
    </w:p>
    <w:p w14:paraId="26F30C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righteousness in daily decisions to align with God's rewards as seen in Psalm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righteousness, and how does this influence your personal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the righteousness God rewards? </w:t>
      </w:r>
    </w:p>
    <w:p w14:paraId="44E50BDA"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0E18AE"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36837F6D" w14:textId="77777777" w:rsidR="00B3593C" w:rsidRDefault="00B3593C" w:rsidP="00DC3BBA">
      <w:pPr>
        <w:spacing w:line="247" w:lineRule="auto"/>
        <w:rPr>
          <w:rFonts w:eastAsia="Times New Roman"/>
          <w:b/>
          <w:bCs/>
          <w:kern w:val="0"/>
          <w:sz w:val="21"/>
          <w:szCs w:val="21"/>
        </w:rPr>
      </w:pPr>
    </w:p>
    <w:p w14:paraId="5535E041" w14:textId="57D58CB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Equips Us for Battle</w:t>
      </w:r>
    </w:p>
    <w:p w14:paraId="0EE905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34, David proclaims, "He trains my hands for battle; my arms can bend a bow of bronze." God prepares us for the spiritual battles we face. He equips us with the tools and strength needed to overcome challenges. Trust in His training and be ready to stand firm in faith.</w:t>
      </w:r>
    </w:p>
    <w:p w14:paraId="25613D65" w14:textId="77777777" w:rsidR="00B3593C" w:rsidRDefault="00DC3BBA" w:rsidP="00DC3BBA">
      <w:pPr>
        <w:spacing w:line="247" w:lineRule="auto"/>
      </w:pPr>
      <w:r w:rsidRPr="00F6333B">
        <w:rPr>
          <w:rFonts w:eastAsia="Times New Roman"/>
          <w:kern w:val="0"/>
          <w:sz w:val="21"/>
          <w:szCs w:val="21"/>
        </w:rPr>
        <w:t>1. How can you apply God's strength in overcoming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equips us for spiritual battles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better prepare yourself for the battles you face with God's help?</w:t>
      </w:r>
    </w:p>
    <w:p w14:paraId="453E122E" w14:textId="4116DE76"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Way is Perfect</w:t>
      </w:r>
    </w:p>
    <w:p w14:paraId="794C376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18:30 assures us, "As for God, His way is perfect; the word of the LORD is flawless." This is a reminder that God's plans are without error. Even when we don't understand His ways, we can trust that His path is the best for us. Embrace His guidance, knowing it leads to ultimate good.</w:t>
      </w:r>
    </w:p>
    <w:p w14:paraId="7BF5D88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perfect way in uncertain situations you face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aligning your actions with God's perfect way?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perfect way influence your decision-making process? </w:t>
      </w:r>
    </w:p>
    <w:p w14:paraId="3E91EC8F"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BB27CA"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0432A625" w14:textId="77777777" w:rsidR="00B3593C" w:rsidRDefault="00B3593C" w:rsidP="00DC3BBA">
      <w:pPr>
        <w:spacing w:line="247" w:lineRule="auto"/>
        <w:rPr>
          <w:rFonts w:eastAsia="Times New Roman"/>
          <w:b/>
          <w:bCs/>
          <w:kern w:val="0"/>
          <w:sz w:val="21"/>
          <w:szCs w:val="21"/>
        </w:rPr>
      </w:pPr>
    </w:p>
    <w:p w14:paraId="217FE3B2" w14:textId="78F2584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Our Shield</w:t>
      </w:r>
    </w:p>
    <w:p w14:paraId="424EEFD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35 says, "You have given me the shield of Your salvation." God provides protection through His salvation. Just as a shield defends a warrior, God's salvation guards our souls. Embrace this divine protection and walk confidently in the assurance of His saving grace.</w:t>
      </w:r>
    </w:p>
    <w:p w14:paraId="6954E7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shield in daily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shield can change your response to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God is your shield during difficult times? </w:t>
      </w:r>
    </w:p>
    <w:p w14:paraId="79318C0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Enlarges Our Steps</w:t>
      </w:r>
    </w:p>
    <w:p w14:paraId="7CD6F23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36, David acknowledges, "You broaden the path beneath me, so that my ankles do not give way." God not only guides us but also makes our journey smoother. He removes obstacles and provides firm footing, ensuring we can walk securely in His will.</w:t>
      </w:r>
    </w:p>
    <w:p w14:paraId="5D170F0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embrace the ways God enlarges your steps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enlarges our steps, and how does this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 more when He enlarges your path? </w:t>
      </w:r>
    </w:p>
    <w:p w14:paraId="30346699" w14:textId="77777777" w:rsidR="00B3593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F0D1C1" w14:textId="77777777" w:rsidR="00B3593C" w:rsidRDefault="00B3593C">
      <w:pPr>
        <w:spacing w:after="0" w:line="240" w:lineRule="auto"/>
        <w:rPr>
          <w:rFonts w:eastAsia="Times New Roman"/>
          <w:b/>
          <w:bCs/>
          <w:kern w:val="0"/>
          <w:sz w:val="21"/>
          <w:szCs w:val="21"/>
        </w:rPr>
      </w:pPr>
      <w:r>
        <w:rPr>
          <w:rFonts w:eastAsia="Times New Roman"/>
          <w:b/>
          <w:bCs/>
          <w:kern w:val="0"/>
          <w:sz w:val="21"/>
          <w:szCs w:val="21"/>
        </w:rPr>
        <w:br w:type="page"/>
      </w:r>
    </w:p>
    <w:p w14:paraId="2B35DBB0" w14:textId="77777777" w:rsidR="00B3593C" w:rsidRDefault="00B3593C" w:rsidP="00DC3BBA">
      <w:pPr>
        <w:spacing w:line="247" w:lineRule="auto"/>
        <w:rPr>
          <w:rFonts w:eastAsia="Times New Roman"/>
          <w:b/>
          <w:bCs/>
          <w:kern w:val="0"/>
          <w:sz w:val="21"/>
          <w:szCs w:val="21"/>
        </w:rPr>
      </w:pPr>
    </w:p>
    <w:p w14:paraId="58A79046" w14:textId="05ABCF2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Delivers Us from Our Enemies</w:t>
      </w:r>
    </w:p>
    <w:p w14:paraId="2F56B16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18:48 declares, "He delivers me from my enemies." God is our deliverer, rescuing us from those who seek to harm us. Whether facing physical or spiritual adversaries, trust in God's ability to save and protect you from all forms of evil.</w:t>
      </w:r>
    </w:p>
    <w:p w14:paraId="2BDFE2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deliverance in Psalm 18 to challenges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for deliverance is essential in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18 about responding to adversity with faith? </w:t>
      </w:r>
    </w:p>
    <w:p w14:paraId="46F8AA4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the Lord for His Faithfulness</w:t>
      </w:r>
    </w:p>
    <w:p w14:paraId="4CA9B3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David's praise: "Therefore I will praise You, O LORD, among the nations" (verse 49). Gratitude is a natural response to God's faithfulness. As we experience His goodness, let us continually offer praise and share His greatness with others, spreading His love and truth to the world.</w:t>
      </w:r>
    </w:p>
    <w:p w14:paraId="255133D9"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for God's faithfulness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faithfulness strengthens your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past faithfulness during challenging times?</w:t>
      </w:r>
      <w:r w:rsidRPr="001B37DC">
        <w:br w:type="page"/>
      </w:r>
    </w:p>
    <w:p w14:paraId="373EC441"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19 Teaching Points and Bible Study Questions</w:t>
      </w:r>
    </w:p>
    <w:p w14:paraId="7DFBC2D5" w14:textId="250C058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Heavens Declare God's Glory</w:t>
      </w:r>
    </w:p>
    <w:p w14:paraId="3E6E61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19:1 </w:t>
      </w:r>
      <w:proofErr w:type="gramStart"/>
      <w:r w:rsidRPr="00F6333B">
        <w:rPr>
          <w:rFonts w:eastAsia="Times New Roman"/>
          <w:kern w:val="0"/>
          <w:sz w:val="21"/>
          <w:szCs w:val="21"/>
        </w:rPr>
        <w:t>states</w:t>
      </w:r>
      <w:proofErr w:type="gramEnd"/>
      <w:r w:rsidRPr="00F6333B">
        <w:rPr>
          <w:rFonts w:eastAsia="Times New Roman"/>
          <w:kern w:val="0"/>
          <w:sz w:val="21"/>
          <w:szCs w:val="21"/>
        </w:rPr>
        <w:t>, "The heavens declare the glory of God; the skies proclaim the work of His hands." Every sunrise, starry night, and cloud formation is a testament to the Creator's majesty. Take a moment each day to look up and appreciate the divine artistry that surrounds us. This simple act can remind us of God's omnipresence and inspire gratitude for His creation.</w:t>
      </w:r>
    </w:p>
    <w:p w14:paraId="2BA65D9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observing the heavens inspire you to reflect God's glory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beauty of creation is a powerful testament to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moments of awe and wonder into your spiritual practice? </w:t>
      </w:r>
    </w:p>
    <w:p w14:paraId="2861AD6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Day and Night Speak of His Majesty</w:t>
      </w:r>
    </w:p>
    <w:p w14:paraId="4646BE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Verses 2-3 remind us that "Day after day they pour forth speech; night after night they reveal knowledge." The cycle of day and night is a continuous testimony to God's order and wisdom. Let this rhythm encourage you to establish a daily routine of prayer and reflection, aligning your life with the natural order God has set.</w:t>
      </w:r>
    </w:p>
    <w:p w14:paraId="2314C1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observing the sky daily enhance your appreciation of God's majesty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day and night to communicate His presence and power to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notice God's majesty in everyday natural occurrences? </w:t>
      </w:r>
    </w:p>
    <w:p w14:paraId="32DE7295"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14E955"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B19742A" w14:textId="77777777" w:rsidR="006C543A" w:rsidRDefault="006C543A" w:rsidP="00DC3BBA">
      <w:pPr>
        <w:spacing w:line="247" w:lineRule="auto"/>
        <w:rPr>
          <w:rFonts w:eastAsia="Times New Roman"/>
          <w:b/>
          <w:bCs/>
          <w:kern w:val="0"/>
          <w:sz w:val="21"/>
          <w:szCs w:val="21"/>
        </w:rPr>
      </w:pPr>
    </w:p>
    <w:p w14:paraId="6E4AAC2D" w14:textId="11483B5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Law is Perfect and Reviving</w:t>
      </w:r>
    </w:p>
    <w:p w14:paraId="41BC3E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19:7 tells us, "The law of the LORD is perfect, reviving the soul." God's Word is not just a set of rules but a source of life and renewal. Dive into Scripture daily to refresh your spirit and gain wisdom for life's challenges. Consider starting your day with a short Bible reading to set a positive tone.</w:t>
      </w:r>
    </w:p>
    <w:p w14:paraId="6DBD1D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perfect law to revive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law is described as perfect and reviving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let God's law refresh your spirit regularly? </w:t>
      </w:r>
    </w:p>
    <w:p w14:paraId="0B321E5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His Statutes Bring Joy to the Heart</w:t>
      </w:r>
    </w:p>
    <w:p w14:paraId="1CC1977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precepts of the LORD are right, giving joy to the heart" (Psalm 19:8). God's commands are designed for our well-being and happiness. Embrace them as a guide to a fulfilling life. When faced with decisions, let His statutes be your compass, leading you to joy and peace.</w:t>
      </w:r>
    </w:p>
    <w:p w14:paraId="49DB7C4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God's statutes into daily life to experience more joy in your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following God's statutes leads to a deeper sense of joy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statutes for increased joy? </w:t>
      </w:r>
    </w:p>
    <w:p w14:paraId="6368952E"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270FD1"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BFC7AE2" w14:textId="77777777" w:rsidR="006C543A" w:rsidRDefault="006C543A" w:rsidP="00DC3BBA">
      <w:pPr>
        <w:spacing w:line="247" w:lineRule="auto"/>
        <w:rPr>
          <w:rFonts w:eastAsia="Times New Roman"/>
          <w:b/>
          <w:bCs/>
          <w:kern w:val="0"/>
          <w:sz w:val="21"/>
          <w:szCs w:val="21"/>
        </w:rPr>
      </w:pPr>
    </w:p>
    <w:p w14:paraId="043A97EB" w14:textId="4B969C7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Fear of the Lord is Pure</w:t>
      </w:r>
    </w:p>
    <w:p w14:paraId="56E2BEB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9 highlights that "The fear of the LORD is pure, enduring forever." Reverence for God is not about fear in the traditional sense but about awe and respect. Cultivate this attitude by acknowledging His sovereignty in your daily life, which can lead to a deeper, more enduring faith.</w:t>
      </w:r>
    </w:p>
    <w:p w14:paraId="39C79A24" w14:textId="77777777" w:rsidR="006C543A" w:rsidRDefault="00DC3BBA" w:rsidP="00DC3BBA">
      <w:pPr>
        <w:spacing w:line="247" w:lineRule="auto"/>
      </w:pPr>
      <w:r w:rsidRPr="00F6333B">
        <w:rPr>
          <w:rFonts w:eastAsia="Times New Roman"/>
          <w:kern w:val="0"/>
          <w:sz w:val="21"/>
          <w:szCs w:val="21"/>
        </w:rPr>
        <w:t>1. How can you cultivate a pure fear of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is described as pure in Psalm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a pure fear of the Lord?</w:t>
      </w:r>
    </w:p>
    <w:p w14:paraId="67B8CDA3" w14:textId="3D38740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Judgments are True and Righteous</w:t>
      </w:r>
    </w:p>
    <w:p w14:paraId="37B5DD9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judgments of the LORD are true, being altogether righteous" (Psalm 19:9). Trust in God's perfect justice, even when the world seems unfair. His judgments are a reminder that righteousness will ultimately prevail. Let this assurance give you peace and confidence in His divine plan.</w:t>
      </w:r>
    </w:p>
    <w:p w14:paraId="570237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true and righteous judgments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judgments as righteous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truth of God's judgments? </w:t>
      </w:r>
    </w:p>
    <w:p w14:paraId="44A56D9B"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E5F7F4"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E494471" w14:textId="77777777" w:rsidR="006C543A" w:rsidRDefault="006C543A" w:rsidP="00DC3BBA">
      <w:pPr>
        <w:spacing w:line="247" w:lineRule="auto"/>
        <w:rPr>
          <w:rFonts w:eastAsia="Times New Roman"/>
          <w:b/>
          <w:bCs/>
          <w:kern w:val="0"/>
          <w:sz w:val="21"/>
          <w:szCs w:val="21"/>
        </w:rPr>
      </w:pPr>
    </w:p>
    <w:p w14:paraId="0B23A6CA" w14:textId="0D6607E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More Desirable than Gold</w:t>
      </w:r>
    </w:p>
    <w:p w14:paraId="71C25BC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10 compares God's decrees to gold, stating they are "more desirable than gold, even the finest gold." Prioritize spiritual wealth over material possessions. Invest time in building your relationship with God, which offers eternal rewards far beyond earthly riches.</w:t>
      </w:r>
    </w:p>
    <w:p w14:paraId="4847338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God's word over material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teachings are described as more desirable than gold?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value spiritual wisdom over financial gain? </w:t>
      </w:r>
    </w:p>
    <w:p w14:paraId="6E90032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Sweeter than Honey</w:t>
      </w:r>
    </w:p>
    <w:p w14:paraId="25D6C65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"They are sweeter than honey, than honey from the comb" (Psalm 19:10). God's Word is not only valuable but also delightful. Approach Scripture with anticipation, savoring its sweetness and allowing it to nourish your soul. Consider memorizing verses that speak to you, carrying their sweetness throughout your day.</w:t>
      </w:r>
    </w:p>
    <w:p w14:paraId="3B83CE2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God's word into daily life to experience its sweetness like honey?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laws are described as sweeter than honey, and how does this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savor the sweetness of God's teachings in challenging times? </w:t>
      </w:r>
    </w:p>
    <w:p w14:paraId="78154EE8"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469FC7"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09C51EF8" w14:textId="77777777" w:rsidR="006C543A" w:rsidRDefault="006C543A" w:rsidP="00DC3BBA">
      <w:pPr>
        <w:spacing w:line="247" w:lineRule="auto"/>
        <w:rPr>
          <w:rFonts w:eastAsia="Times New Roman"/>
          <w:b/>
          <w:bCs/>
          <w:kern w:val="0"/>
          <w:sz w:val="21"/>
          <w:szCs w:val="21"/>
        </w:rPr>
      </w:pPr>
    </w:p>
    <w:p w14:paraId="4A8859C7" w14:textId="7B6C6E0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 Warning and Great Reward</w:t>
      </w:r>
    </w:p>
    <w:p w14:paraId="6BE8F6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11 reminds us, "By them indeed Your servant is warned; in keeping them is great reward." God's commands serve as both a warning and a promise. Heeding His Word protects us from harm and leads to blessings. Reflect on how following His guidance has positively impacted your life, reinforcing your commitment to His path.</w:t>
      </w:r>
    </w:p>
    <w:p w14:paraId="633999E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warnings in Psalm 19 to avoid pitfalls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following the guidance and rewards mentioned in Psalm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psalmist emphasizes both warning and reward as motivators for righteous living? </w:t>
      </w:r>
    </w:p>
    <w:p w14:paraId="33D2268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Prayer for Purity and Acceptance</w:t>
      </w:r>
    </w:p>
    <w:p w14:paraId="201D13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heartfelt prayer: "May the words of my mouth and the meditation of my heart be pleasing in Your sight, O LORD, my Rock and my Redeemer" (Psalm 19:14). Make this your daily prayer, seeking purity in thought and speech. This intentional focus can transform your interactions and align your life with God's will, making you a beacon of His love and truth.</w:t>
      </w:r>
    </w:p>
    <w:p w14:paraId="16881596"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Psalm 19's themes into your daily prayer for purity and acceptance?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purity is essential for feeling accepted by God according to Psalm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thoughts with the purity described in Psalm 19?</w:t>
      </w:r>
      <w:r w:rsidRPr="001B37DC">
        <w:br w:type="page"/>
      </w:r>
    </w:p>
    <w:p w14:paraId="7DB0D123"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20 Teaching Points and Bible Study Questions</w:t>
      </w:r>
    </w:p>
    <w:p w14:paraId="03542E05" w14:textId="6A41B44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the Name of the Lord</w:t>
      </w:r>
    </w:p>
    <w:p w14:paraId="4F76247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20:7 reminds us, "Some trust in chariots and others in horses, but we trust in the name of the LORD our God." This verse encourages us to place our confidence not in worldly power or material possessions, but in the eternal and unchanging nature of God. In a world that often values strength and wealth, this is a powerful reminder to anchor our trust in the divine.</w:t>
      </w:r>
    </w:p>
    <w:p w14:paraId="0262FC3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demonstrate trust in the Lord during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name is emphasized over relying on personal strength or resources?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trust in the Lord daily? </w:t>
      </w:r>
    </w:p>
    <w:p w14:paraId="2A71F5C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Answers in Times of Trouble</w:t>
      </w:r>
    </w:p>
    <w:p w14:paraId="70EE0D6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opens with a comforting promise: "May the LORD answer you in the day of trouble; may the name of the God of Jacob protect you" (Psalm 20:1). This assurance is a reminder that God is attentive to our cries and ready to provide protection and guidance when we face challenges. It’s a call to turn to Him first in times of need.</w:t>
      </w:r>
    </w:p>
    <w:p w14:paraId="77846D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guidance when facing personal challenges or uncertainties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strength is crucial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God's past faithfulness in current troubles? </w:t>
      </w:r>
    </w:p>
    <w:p w14:paraId="34AB82D0"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CBF77C"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5CC2F245" w14:textId="77777777" w:rsidR="006C543A" w:rsidRDefault="006C543A" w:rsidP="00DC3BBA">
      <w:pPr>
        <w:spacing w:line="247" w:lineRule="auto"/>
        <w:rPr>
          <w:rFonts w:eastAsia="Times New Roman"/>
          <w:b/>
          <w:bCs/>
          <w:kern w:val="0"/>
          <w:sz w:val="21"/>
          <w:szCs w:val="21"/>
        </w:rPr>
      </w:pPr>
    </w:p>
    <w:p w14:paraId="2E73300C" w14:textId="43E2542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Grants the Desires of the Heart</w:t>
      </w:r>
    </w:p>
    <w:p w14:paraId="1407195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20:4 says, "May He give you the desires of your heart and make all your plans succeed." This verse highlights the importance of aligning our desires with God’s will. When our hearts are in tune with His, we can trust that He will fulfill our righteous desires and guide our plans to success.</w:t>
      </w:r>
    </w:p>
    <w:p w14:paraId="6F642EC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align your desires with God's will to ensure He grants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God sees in your heart when you pray for your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timing matter when waiting for your heart's desires to be fulfilled? </w:t>
      </w:r>
    </w:p>
    <w:p w14:paraId="7163015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Salvation</w:t>
      </w:r>
    </w:p>
    <w:p w14:paraId="7E36AB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"We will shout for joy when you are victorious and lift up our banners in the name of our God" (Psalm 20:5). This verse encourages us to celebrate the victories God grants us, recognizing that our ultimate triumph is found in His salvation. It’s a call to live joyfully, knowing that our salvation is secure in Christ.</w:t>
      </w:r>
    </w:p>
    <w:p w14:paraId="125228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rejoice in your salvation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salvation strengthens your faith and trust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celebrate your salvation daily? </w:t>
      </w:r>
    </w:p>
    <w:p w14:paraId="36D18149"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B5AEC2"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5C8862F6" w14:textId="77777777" w:rsidR="006C543A" w:rsidRDefault="006C543A" w:rsidP="00DC3BBA">
      <w:pPr>
        <w:spacing w:line="247" w:lineRule="auto"/>
        <w:rPr>
          <w:rFonts w:eastAsia="Times New Roman"/>
          <w:b/>
          <w:bCs/>
          <w:kern w:val="0"/>
          <w:sz w:val="21"/>
          <w:szCs w:val="21"/>
        </w:rPr>
      </w:pPr>
    </w:p>
    <w:p w14:paraId="74F33A20" w14:textId="27FE297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Saves His Anointed</w:t>
      </w:r>
    </w:p>
    <w:p w14:paraId="3209C3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20:6 assures us, "Now I know that the LORD saves His anointed; He answers him from His holy heaven with the saving power of His right hand." This verse speaks to the special relationship God has with His chosen ones. It’s a reminder that God’s power is at work in our lives, providing salvation and deliverance.</w:t>
      </w:r>
    </w:p>
    <w:p w14:paraId="541A98B6" w14:textId="77777777" w:rsidR="006C543A" w:rsidRDefault="00DC3BBA" w:rsidP="00DC3BBA">
      <w:pPr>
        <w:spacing w:line="247" w:lineRule="auto"/>
      </w:pPr>
      <w:r w:rsidRPr="00F6333B">
        <w:rPr>
          <w:rFonts w:eastAsia="Times New Roman"/>
          <w:kern w:val="0"/>
          <w:sz w:val="21"/>
          <w:szCs w:val="21"/>
        </w:rPr>
        <w:t>1. How can you trust in God's saving power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victories when seeking God's help?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others in recognizing God's role in their successes?</w:t>
      </w:r>
    </w:p>
    <w:p w14:paraId="378CA03A" w14:textId="0D85765D"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Earthly Reliance</w:t>
      </w:r>
    </w:p>
    <w:p w14:paraId="28EBADC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contrast in Psalm 20:7 between trusting in chariots and trusting in God underscores the futility of relying on earthly means. This lesson encourages us to evaluate where we place our trust and to shift our reliance from temporary solutions to the eternal strength of God.</w:t>
      </w:r>
    </w:p>
    <w:p w14:paraId="7475B9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shift your trust from earthly resources to divine support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offers more security than relying on material possessions?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spiritual reliance over earthly solutions in daily decisions? </w:t>
      </w:r>
    </w:p>
    <w:p w14:paraId="0426F943"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811DE5"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739E0821" w14:textId="77777777" w:rsidR="006C543A" w:rsidRDefault="006C543A" w:rsidP="00DC3BBA">
      <w:pPr>
        <w:spacing w:line="247" w:lineRule="auto"/>
        <w:rPr>
          <w:rFonts w:eastAsia="Times New Roman"/>
          <w:b/>
          <w:bCs/>
          <w:kern w:val="0"/>
          <w:sz w:val="21"/>
          <w:szCs w:val="21"/>
        </w:rPr>
      </w:pPr>
    </w:p>
    <w:p w14:paraId="63567AA9" w14:textId="1464A1C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Stand Firm in Faith</w:t>
      </w:r>
    </w:p>
    <w:p w14:paraId="07AC81E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declaration of faith: "They collapse and fall, but we rise up and stand firm" (Psalm 20:8). This verse is a powerful reminder that while others may falter, those who trust in the Lord will stand firm. It’s an encouragement to remain steadfast in our faith, regardless of the circumstances.</w:t>
      </w:r>
    </w:p>
    <w:p w14:paraId="00016D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stand firm in faith when facing challenges, as encouraged in Psalm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name helps strengthen your faith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strength rather than your own? </w:t>
      </w:r>
    </w:p>
    <w:p w14:paraId="51DEA30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Call on the Lord for Victory</w:t>
      </w:r>
    </w:p>
    <w:p w14:paraId="6521DF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20:9 implores, "O LORD, save the king! Answer us on the day we call." This plea for divine intervention highlights the importance of prayer in seeking victory. It’s a reminder that our battles are not fought alone; we have a mighty God who hears and answers our calls for help.</w:t>
      </w:r>
    </w:p>
    <w:p w14:paraId="5F77A9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call on the Lord for victory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strength leads to true victory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 for victory in difficult situations? </w:t>
      </w:r>
    </w:p>
    <w:p w14:paraId="06A68E5C"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0B2522"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1717031" w14:textId="77777777" w:rsidR="006C543A" w:rsidRDefault="006C543A" w:rsidP="00DC3BBA">
      <w:pPr>
        <w:spacing w:line="247" w:lineRule="auto"/>
        <w:rPr>
          <w:rFonts w:eastAsia="Times New Roman"/>
          <w:b/>
          <w:bCs/>
          <w:kern w:val="0"/>
          <w:sz w:val="21"/>
          <w:szCs w:val="21"/>
        </w:rPr>
      </w:pPr>
    </w:p>
    <w:p w14:paraId="0CBB0043" w14:textId="179C478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Community Prayer</w:t>
      </w:r>
    </w:p>
    <w:p w14:paraId="7D05C0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20, there is a sense of communal prayer and support. The psalmist speaks on behalf of the people, showing the strength that comes from united prayer. This lesson encourages us to pray for one another, knowing that there is power in collective intercession.</w:t>
      </w:r>
    </w:p>
    <w:p w14:paraId="60B468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community prayer strengthen your faith during challenging times, as seen in Psalm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prayer is emphasized in Psalm 20, and how can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more community prayer in your church or local group? </w:t>
      </w:r>
    </w:p>
    <w:p w14:paraId="04095D3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Confidence in God’s Sovereignty</w:t>
      </w:r>
    </w:p>
    <w:p w14:paraId="764A0FA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20 teaches us to have confidence in God’s sovereignty. The entire psalm is a testament to the belief that God is in control and that His plans will prevail. This assurance allows us to face the future with hope and courage, trusting that God’s purposes will be accomplished in our lives.</w:t>
      </w:r>
    </w:p>
    <w:p w14:paraId="12473923"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strengthen your confidence in God's sovereignty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God's sovereignty rather than your own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sovereignty bring peace, and how can you apply this in daily decisions?</w:t>
      </w:r>
      <w:r w:rsidRPr="001B37DC">
        <w:br w:type="page"/>
      </w:r>
    </w:p>
    <w:p w14:paraId="5167A17F"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21 Teaching Points and Bible Study Questions</w:t>
      </w:r>
    </w:p>
    <w:p w14:paraId="0FAB5E4E" w14:textId="57E9F9B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Salvation</w:t>
      </w:r>
    </w:p>
    <w:p w14:paraId="3C4D8F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21 opens with a celebration of the king's joy in God's strength and salvation: "O LORD, the king rejoices in Your strength. How greatly he exults in Your salvation!" (Psalm 21:1). This reminds us that true joy is found not in worldly achievements but in the salvation offered through Christ. Embrace this joy daily, knowing that your salvation is secure in Him.</w:t>
      </w:r>
    </w:p>
    <w:p w14:paraId="068CF8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daily joy in your life through the assurance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joy of salvation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for your salvation? </w:t>
      </w:r>
    </w:p>
    <w:p w14:paraId="691894A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6F0BDC7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the importance of prayer, as God answers the king's requests: "You have granted his heart’s desire and have not withheld the request of his lips" (Psalm 21:2). This encourages us to bring our desires and needs before God, trusting that He hears and answers according to His perfect will. Make prayer a cornerstone of your daily routine to align your heart with His.</w:t>
      </w:r>
    </w:p>
    <w:p w14:paraId="351620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21 inspire you to trust in the power of prayer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emphasized as a source of strength in Psalm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21 about expressing gratitude in your prayers? </w:t>
      </w:r>
    </w:p>
    <w:p w14:paraId="5BB3918A"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3C8F09"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083842D8" w14:textId="77777777" w:rsidR="006C543A" w:rsidRDefault="006C543A" w:rsidP="00DC3BBA">
      <w:pPr>
        <w:spacing w:line="247" w:lineRule="auto"/>
        <w:rPr>
          <w:rFonts w:eastAsia="Times New Roman"/>
          <w:b/>
          <w:bCs/>
          <w:kern w:val="0"/>
          <w:sz w:val="21"/>
          <w:szCs w:val="21"/>
        </w:rPr>
      </w:pPr>
    </w:p>
    <w:p w14:paraId="2CE1AD59" w14:textId="4C482EC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Blessing of God's Presence</w:t>
      </w:r>
    </w:p>
    <w:p w14:paraId="68C3E97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presence is a source of abundant blessings: "For You welcomed him with rich blessings and placed on his head a crown of pure gold" (Psalm 21:3). Recognize that the greatest blessing is not material wealth but the presence of God in your life. Seek His presence through worship, Scripture, and fellowship with other believers.</w:t>
      </w:r>
    </w:p>
    <w:p w14:paraId="3EE0C55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and recognize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feel God's presence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presence bring comfort and strength in your personal journey? </w:t>
      </w:r>
    </w:p>
    <w:p w14:paraId="500044A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Eternal Life</w:t>
      </w:r>
    </w:p>
    <w:p w14:paraId="355743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speaks of life everlasting: "He asked You for life, and You granted it—length of days forever and ever" (Psalm 21:4). This points to the eternal life promised through Jesus Christ. Let this assurance of eternity with God motivate you to live a life that honors Him, knowing that your future is secure.</w:t>
      </w:r>
    </w:p>
    <w:p w14:paraId="6FCCA28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21 inspire you to live with gratitude for the gift of eternal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of eternal life from Psalm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assurance of eternal life in Psalm 21 encourage you to trust in God's plan? </w:t>
      </w:r>
    </w:p>
    <w:p w14:paraId="690431AA"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821E13"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CB84CC8" w14:textId="77777777" w:rsidR="006C543A" w:rsidRDefault="006C543A" w:rsidP="00DC3BBA">
      <w:pPr>
        <w:spacing w:line="247" w:lineRule="auto"/>
        <w:rPr>
          <w:rFonts w:eastAsia="Times New Roman"/>
          <w:b/>
          <w:bCs/>
          <w:kern w:val="0"/>
          <w:sz w:val="21"/>
          <w:szCs w:val="21"/>
        </w:rPr>
      </w:pPr>
    </w:p>
    <w:p w14:paraId="18843551" w14:textId="1FC892E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Glory of God's Majesty</w:t>
      </w:r>
    </w:p>
    <w:p w14:paraId="22FE2C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king's glory is attributed to God's majesty: "Great is his glory in Your salvation; You bestow on him splendor and majesty" (Psalm 21:5). Remember that any honor or success you achieve is a reflection of God's glory. Use your talents and achievements to point others to Him, giving Him the credit for all you accomplish.</w:t>
      </w:r>
    </w:p>
    <w:p w14:paraId="0881CC0A" w14:textId="77777777" w:rsidR="006C543A" w:rsidRDefault="00DC3BBA" w:rsidP="00DC3BBA">
      <w:pPr>
        <w:spacing w:line="247" w:lineRule="auto"/>
      </w:pPr>
      <w:r w:rsidRPr="00F6333B">
        <w:rPr>
          <w:rFonts w:eastAsia="Times New Roman"/>
          <w:kern w:val="0"/>
          <w:sz w:val="21"/>
          <w:szCs w:val="21"/>
        </w:rPr>
        <w:t>1. How can you reflect God's majesty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glory impacts your personal sense of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deeper appreciation for God's majesty in your life?</w:t>
      </w:r>
    </w:p>
    <w:p w14:paraId="6A245E81" w14:textId="0A4EB4F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Love</w:t>
      </w:r>
    </w:p>
    <w:p w14:paraId="104A624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God's unfailing love is a source of strength: "For the king trusts in the LORD; through the loving devotion of the </w:t>
      </w:r>
      <w:proofErr w:type="gramStart"/>
      <w:r w:rsidRPr="00F6333B">
        <w:rPr>
          <w:rFonts w:eastAsia="Times New Roman"/>
          <w:kern w:val="0"/>
          <w:sz w:val="21"/>
          <w:szCs w:val="21"/>
        </w:rPr>
        <w:t>Most High</w:t>
      </w:r>
      <w:proofErr w:type="gramEnd"/>
      <w:r w:rsidRPr="00F6333B">
        <w:rPr>
          <w:rFonts w:eastAsia="Times New Roman"/>
          <w:kern w:val="0"/>
          <w:sz w:val="21"/>
          <w:szCs w:val="21"/>
        </w:rPr>
        <w:t>, he will not be shaken" (Psalm 21:7). Trust in God's steadfast love, which never wavers. Let this assurance be your anchor in times of uncertainty, knowing that His love will sustain you.</w:t>
      </w:r>
    </w:p>
    <w:p w14:paraId="10A897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embrace God's love in your daily challenges as seen in Psalm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assurance of God's love is crucial for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love during difficult times? </w:t>
      </w:r>
    </w:p>
    <w:p w14:paraId="42F43874"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9226AC"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FAA7D24" w14:textId="77777777" w:rsidR="006C543A" w:rsidRDefault="006C543A" w:rsidP="00DC3BBA">
      <w:pPr>
        <w:spacing w:line="247" w:lineRule="auto"/>
        <w:rPr>
          <w:rFonts w:eastAsia="Times New Roman"/>
          <w:b/>
          <w:bCs/>
          <w:kern w:val="0"/>
          <w:sz w:val="21"/>
          <w:szCs w:val="21"/>
        </w:rPr>
      </w:pPr>
    </w:p>
    <w:p w14:paraId="2ECED06A" w14:textId="5CE2462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Victory Over Enemies</w:t>
      </w:r>
    </w:p>
    <w:p w14:paraId="4F1E37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speaks of triumph over adversaries: "Your hand will apprehend all Your enemies; Your right hand will seize those who hate You" (Psalm 21:8). Take comfort in knowing that God fights for you. In spiritual battles, rely on His strength and victory, remembering that He has already overcome the world.</w:t>
      </w:r>
    </w:p>
    <w:p w14:paraId="5550277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Psalm 21's themes of victory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divine strength is crucial for achieving victory over adversities?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21 about maintaining gratitude after overcoming obstacles? </w:t>
      </w:r>
    </w:p>
    <w:p w14:paraId="7F05DDB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Justice of God</w:t>
      </w:r>
    </w:p>
    <w:p w14:paraId="1F1769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justice is portrayed vividly: "You will make them a fiery furnace at the time of Your appearing. In His wrath the LORD will engulf them, and the fire will consume them" (Psalm 21:9). Trust in God's perfect justice, even when the world seems unjust. He will right all wrongs in His time, so rest in His righteous judgment.</w:t>
      </w:r>
    </w:p>
    <w:p w14:paraId="6041EF6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injustices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important for maintaining hope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justice in your community? </w:t>
      </w:r>
    </w:p>
    <w:p w14:paraId="776B4E9C"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983FD5"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C7059E5" w14:textId="77777777" w:rsidR="006C543A" w:rsidRDefault="006C543A" w:rsidP="00DC3BBA">
      <w:pPr>
        <w:spacing w:line="247" w:lineRule="auto"/>
        <w:rPr>
          <w:rFonts w:eastAsia="Times New Roman"/>
          <w:b/>
          <w:bCs/>
          <w:kern w:val="0"/>
          <w:sz w:val="21"/>
          <w:szCs w:val="21"/>
        </w:rPr>
      </w:pPr>
    </w:p>
    <w:p w14:paraId="5C8A22C6" w14:textId="6AD5858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Legacy of Faithfulness</w:t>
      </w:r>
    </w:p>
    <w:p w14:paraId="3A64F6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speaks of a lasting legacy: "Though they intend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harm, the schemes they devise will not prevail" (Psalm 21:11). Live a life of faithfulness to God, knowing that your legacy is not in earthly accomplishments but in the impact of your faith. Let your life be a testament to God's faithfulness and goodness.</w:t>
      </w:r>
    </w:p>
    <w:p w14:paraId="4E4D732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lasting legacy of faithfulness like in Psalm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will learn from your faithfulness as seen in the context of Psalm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faithfulness in challenging times strengthen your legacy, according to insights from Psalm 21? </w:t>
      </w:r>
    </w:p>
    <w:p w14:paraId="0C489A8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Praise</w:t>
      </w:r>
    </w:p>
    <w:p w14:paraId="585D1F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call to exalt God: "Be exalted, O LORD, in Your strength; we will sing and praise Your power" (Psalm 21:13). Make praise a daily practice, lifting your voice in gratitude for His strength and power. Let your life be a song of praise, drawing others to the hope and joy found in Him.</w:t>
      </w:r>
    </w:p>
    <w:p w14:paraId="079552F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as seen in Psalm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emphasized in Psalm 21, and how does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Psalm 21 about expressing gratitude during challenging times?</w:t>
      </w:r>
      <w:r w:rsidRPr="001B37DC">
        <w:br w:type="page"/>
      </w:r>
    </w:p>
    <w:p w14:paraId="069CB822"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22 Teaching Points and Bible Study Questions</w:t>
      </w:r>
    </w:p>
    <w:p w14:paraId="4550A121" w14:textId="1D35758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Cry of Desperation</w:t>
      </w:r>
    </w:p>
    <w:p w14:paraId="414252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22 begins with a heart-wrenching cry: "My God, my God, why have You forsaken me?" (Psalm 22:1). This verse reminds us that even in our darkest moments, we can turn to God with our deepest fears and questions. It’s a powerful lesson in honesty and vulnerability before our Creator, who understands our struggles and invites us to pour out our hearts to Him.</w:t>
      </w:r>
    </w:p>
    <w:p w14:paraId="285DCE4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God during your moments of desperation like the psalmist?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desperation to God is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 when feeling abandoned or desperate? </w:t>
      </w:r>
    </w:p>
    <w:p w14:paraId="31BEC77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Prophetic Picture of the Cross</w:t>
      </w:r>
    </w:p>
    <w:p w14:paraId="7EF611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This psalm is a vivid prophecy of the crucifixion of Jesus Christ, written centuries before it happened. Verses like "They divide my garments among them and cast lots for my clothing" (Psalm 22:18) show the incredible accuracy of Scripture. It’s a reminder of the divine inspiration of the Bible and the fulfillment of God’s redemptive plan through Christ.</w:t>
      </w:r>
    </w:p>
    <w:p w14:paraId="4109E7A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22 deepen your understanding of Jesus' suffering on the cross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prophetic details in Psalm 22 are significant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22 about trusting God in your own times of distress? </w:t>
      </w:r>
    </w:p>
    <w:p w14:paraId="23D21277"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8F4592"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2E1F368" w14:textId="77777777" w:rsidR="006C543A" w:rsidRDefault="006C543A" w:rsidP="00DC3BBA">
      <w:pPr>
        <w:spacing w:line="247" w:lineRule="auto"/>
        <w:rPr>
          <w:rFonts w:eastAsia="Times New Roman"/>
          <w:b/>
          <w:bCs/>
          <w:kern w:val="0"/>
          <w:sz w:val="21"/>
          <w:szCs w:val="21"/>
        </w:rPr>
      </w:pPr>
    </w:p>
    <w:p w14:paraId="3408428A" w14:textId="276CC58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Faithfulness</w:t>
      </w:r>
    </w:p>
    <w:p w14:paraId="3BED784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 initial cry of despair, the psalmist quickly shifts to a declaration of trust: "In You our fathers trusted; they trusted and You delivered them" (Psalm 22:4). This teaches us to remember God’s past faithfulness as a source of hope and encouragement in our present trials.</w:t>
      </w:r>
    </w:p>
    <w:p w14:paraId="202D2F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trust in God's faithfulness during times of personal suffering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past faithfulness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recalling God's faithfulness can strengthen your trust in challenging situations? </w:t>
      </w:r>
    </w:p>
    <w:p w14:paraId="0090127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Praise</w:t>
      </w:r>
    </w:p>
    <w:p w14:paraId="3221E34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Even in the midst of suffering, the psalmist declares, "I will proclaim Your name to my brothers; I will praise You in the assembly" (Psalm 22:22). Praise is a powerful tool that shifts our focus from our problems to God’s greatness, lifting our spirits and strengthening our faith.</w:t>
      </w:r>
    </w:p>
    <w:p w14:paraId="591A136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even during challenging times, as seen in Psalm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amidst suffering, as in Psalm 22, can transform your perspective?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praise over complaints in difficult situations? </w:t>
      </w:r>
    </w:p>
    <w:p w14:paraId="18B15DC3"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C7C4C2"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554CD98D" w14:textId="77777777" w:rsidR="006C543A" w:rsidRDefault="006C543A" w:rsidP="00DC3BBA">
      <w:pPr>
        <w:spacing w:line="247" w:lineRule="auto"/>
        <w:rPr>
          <w:rFonts w:eastAsia="Times New Roman"/>
          <w:b/>
          <w:bCs/>
          <w:kern w:val="0"/>
          <w:sz w:val="21"/>
          <w:szCs w:val="21"/>
        </w:rPr>
      </w:pPr>
    </w:p>
    <w:p w14:paraId="58667918" w14:textId="46D4304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Nearness in Suffering</w:t>
      </w:r>
    </w:p>
    <w:p w14:paraId="6E4071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"For He has not despised or detested the torment of the afflicted. He has not hidden His face from him, but has attended to his cry for help" (Psalm 22:24). This assures us that God is not distant in our suffering; He is present and attentive, ready to comfort and deliver.</w:t>
      </w:r>
    </w:p>
    <w:p w14:paraId="69AA1ED4" w14:textId="77777777" w:rsidR="006C543A" w:rsidRDefault="00DC3BBA" w:rsidP="00DC3BBA">
      <w:pPr>
        <w:spacing w:line="247" w:lineRule="auto"/>
      </w:pPr>
      <w:r w:rsidRPr="00F6333B">
        <w:rPr>
          <w:rFonts w:eastAsia="Times New Roman"/>
          <w:kern w:val="0"/>
          <w:sz w:val="21"/>
          <w:szCs w:val="21"/>
        </w:rPr>
        <w:t>1. How can you recognize God's presence during your personal times of suffering, as seen in Psalm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nearness can change your perspective on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feel God's closeness when experiencing hardship?</w:t>
      </w:r>
    </w:p>
    <w:p w14:paraId="053A1A40" w14:textId="314CC83A"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Global Impact of God’s Salvation</w:t>
      </w:r>
    </w:p>
    <w:p w14:paraId="210DC5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22 looks forward to a time when "all the ends of the earth will remember and turn to the LORD" (Psalm 22:27). This highlights the universal scope of God’s salvation plan, encouraging us to share the good news of Jesus with all nations, knowing that His love extends to every corner of the globe.</w:t>
      </w:r>
    </w:p>
    <w:p w14:paraId="284D0E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share the message of God's salvation with diverse cultures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promoting global unity through God's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global impact inspire you to act locally in your faith journey? </w:t>
      </w:r>
    </w:p>
    <w:p w14:paraId="0B2CB01F"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022708"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0C23279C" w14:textId="77777777" w:rsidR="006C543A" w:rsidRDefault="006C543A" w:rsidP="00DC3BBA">
      <w:pPr>
        <w:spacing w:line="247" w:lineRule="auto"/>
        <w:rPr>
          <w:rFonts w:eastAsia="Times New Roman"/>
          <w:b/>
          <w:bCs/>
          <w:kern w:val="0"/>
          <w:sz w:val="21"/>
          <w:szCs w:val="21"/>
        </w:rPr>
      </w:pPr>
    </w:p>
    <w:p w14:paraId="2F40F6C7" w14:textId="25A027C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Humility of Dependence</w:t>
      </w:r>
    </w:p>
    <w:p w14:paraId="6A4801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reliance on God is evident: "For You brought me out of the womb; You secured me at my mother’s breast" (Psalm 22:9). This teaches us the importance of humility and dependence on God from the very beginning of our lives, recognizing that He is our ultimate source of strength and provision.</w:t>
      </w:r>
    </w:p>
    <w:p w14:paraId="67779A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embracing dependence on God in difficult times cultivate humility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your need for God can strengthen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God rather than your own strength? </w:t>
      </w:r>
    </w:p>
    <w:p w14:paraId="726F47D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Victory of the Righteous</w:t>
      </w:r>
    </w:p>
    <w:p w14:paraId="3222E78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Despite the suffering described, the psalm concludes with a note of triumph: "For dominion belongs to the LORD and He rules over the nations" (Psalm 22:28). This reassures us that no matter how dire our circumstances may seem, God’s ultimate victory is assured,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righteous rule will prevail.</w:t>
      </w:r>
    </w:p>
    <w:p w14:paraId="001A09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strength in God's past victories when facing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perseverance of the righteous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ultimate victory impact your daily decisions and actions? </w:t>
      </w:r>
    </w:p>
    <w:p w14:paraId="65C9CF24"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5C29C3"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3BDD074" w14:textId="77777777" w:rsidR="006C543A" w:rsidRDefault="006C543A" w:rsidP="00DC3BBA">
      <w:pPr>
        <w:spacing w:line="247" w:lineRule="auto"/>
        <w:rPr>
          <w:rFonts w:eastAsia="Times New Roman"/>
          <w:b/>
          <w:bCs/>
          <w:kern w:val="0"/>
          <w:sz w:val="21"/>
          <w:szCs w:val="21"/>
        </w:rPr>
      </w:pPr>
    </w:p>
    <w:p w14:paraId="01DD08F7" w14:textId="47BAC90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Legacy of Faith</w:t>
      </w:r>
    </w:p>
    <w:p w14:paraId="17AD944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"Posterity will serve Him; they will declare the Lord to a new generation" (Psalm 22:30). This emphasizes the importance of passing on our faith to future generations, ensuring that the message of God’s love and salvation continues to impact lives long after we are gone.</w:t>
      </w:r>
    </w:p>
    <w:p w14:paraId="791DE72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22 inspire you to leave a legacy of faith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future generations learn from your faith journey, as reflected in Psalm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sharing personal struggles, like in Psalm 22, strengthen communal faith and legacy? </w:t>
      </w:r>
    </w:p>
    <w:p w14:paraId="0B3ABEA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Fulfillment of God’s Promises</w:t>
      </w:r>
    </w:p>
    <w:p w14:paraId="67B0839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final verse proclaims, "They will come and proclaim His righteousness to a people yet unborn—all that He has done" (Psalm 22:31). This is a powerful reminder that God is faithful to fulfill His promises, and His works will be declared throughout all generations, inspiring us to trust in His perfect plan.</w:t>
      </w:r>
    </w:p>
    <w:p w14:paraId="79B5859B"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promises when facing personal struggles like those in Psalm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are fulfilled in unexpected ways, as seen in Psalm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hopeful in God's promises during times of doubt or despair?</w:t>
      </w:r>
      <w:r w:rsidRPr="001B37DC">
        <w:br w:type="page"/>
      </w:r>
    </w:p>
    <w:p w14:paraId="43D38345"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23 Teaching Points and Bible Study Questions</w:t>
      </w:r>
    </w:p>
    <w:p w14:paraId="245FC091" w14:textId="03F2D41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as Our Shepherd</w:t>
      </w:r>
    </w:p>
    <w:p w14:paraId="086B2D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23 begins with the comforting declaration, "The LORD is my shepherd; I shall not want" (Psalm 23:1). This imagery of God as a shepherd highlights His role as a guide and protector. Just as a shepherd tends to his flock, God provides for our needs and leads us on the right path. Embrace this truth daily, knowing that you are never alone and that your Shepherd is always watching over you.</w:t>
      </w:r>
    </w:p>
    <w:p w14:paraId="12C240C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concept of the Lord as your shepherd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the Lord as your shepherd brings peace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relationship with the Lord as your shepherd? </w:t>
      </w:r>
    </w:p>
    <w:p w14:paraId="413AAF4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and Renewal</w:t>
      </w:r>
    </w:p>
    <w:p w14:paraId="036268F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makes me lie down in green pastures; He leads me beside quiet waters" (Psalm 23:2). In a world that often demands constant activity, God invites us to rest. These green pastures and still waters symbolize peace and restoration. Take time each day to pause, reflect, and recharge in His presence, allowing Him to renew your spirit.</w:t>
      </w:r>
    </w:p>
    <w:p w14:paraId="7160C9F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create space for rest and renewal in your daily routine like Psalm 23 suggests?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essential for spiritual renewal according to Psalm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in God's provision for rest and renewal in your life? </w:t>
      </w:r>
    </w:p>
    <w:p w14:paraId="4D08B024"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59AF77"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3E6CF470" w14:textId="77777777" w:rsidR="006C543A" w:rsidRDefault="006C543A" w:rsidP="00DC3BBA">
      <w:pPr>
        <w:spacing w:line="247" w:lineRule="auto"/>
        <w:rPr>
          <w:rFonts w:eastAsia="Times New Roman"/>
          <w:b/>
          <w:bCs/>
          <w:kern w:val="0"/>
          <w:sz w:val="21"/>
          <w:szCs w:val="21"/>
        </w:rPr>
      </w:pPr>
    </w:p>
    <w:p w14:paraId="29307EC4" w14:textId="3DAD5A4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Guidance on the Right Path</w:t>
      </w:r>
    </w:p>
    <w:p w14:paraId="447BF9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restores my soul; He guides me in the paths of righteousness for the sake of His name" (Psalm 23:3). God’s guidance is not just about leading us away from danger but directing us toward righteousness. Trust in His wisdom and let His Word illuminate your path, ensuring that your actions reflect His glory.</w:t>
      </w:r>
    </w:p>
    <w:p w14:paraId="630E25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"He leads me in paths of righteousness" to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following God's guidance brings peace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recognize and follow God's guidance in your life? </w:t>
      </w:r>
    </w:p>
    <w:p w14:paraId="30AED44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in the Face of Fear</w:t>
      </w:r>
    </w:p>
    <w:p w14:paraId="3E11BE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"Even though I walk through the valley of the shadow of death, I will fear no evil, for You are with me" (Psalm 23:4). Life’s challenges can feel overwhelming, but this verse reminds us that God’s presence dispels fear. With Him by our side, we can face any trial with courage and confidence, knowing that His rod and staff are our comfort.</w:t>
      </w:r>
    </w:p>
    <w:p w14:paraId="49C9A62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23 inspire you to face your fears with courage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presence helps overcome fear according to Psalm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courage described in Psalm 23 during challenging times? </w:t>
      </w:r>
    </w:p>
    <w:p w14:paraId="5C4CC772"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8CA253"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039DA540" w14:textId="77777777" w:rsidR="006C543A" w:rsidRDefault="006C543A" w:rsidP="00DC3BBA">
      <w:pPr>
        <w:spacing w:line="247" w:lineRule="auto"/>
        <w:rPr>
          <w:rFonts w:eastAsia="Times New Roman"/>
          <w:b/>
          <w:bCs/>
          <w:kern w:val="0"/>
          <w:sz w:val="21"/>
          <w:szCs w:val="21"/>
        </w:rPr>
      </w:pPr>
    </w:p>
    <w:p w14:paraId="57F83DAC" w14:textId="5C3BF7C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Divine Comfort and Protection</w:t>
      </w:r>
    </w:p>
    <w:p w14:paraId="6962D3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"Your rod and Your staff, they comfort me" (Psalm 23:4). The rod and staff are tools of protection and guidance. God’s discipline and direction are not burdens but blessings that keep us safe and secure. Embrace His correction as a sign of His love and commitment to your well-being.</w:t>
      </w:r>
    </w:p>
    <w:p w14:paraId="046D9C5B" w14:textId="77777777" w:rsidR="006C543A" w:rsidRDefault="00DC3BBA" w:rsidP="00DC3BBA">
      <w:pPr>
        <w:spacing w:line="247" w:lineRule="auto"/>
      </w:pPr>
      <w:r w:rsidRPr="00F6333B">
        <w:rPr>
          <w:rFonts w:eastAsia="Times New Roman"/>
          <w:kern w:val="0"/>
          <w:sz w:val="21"/>
          <w:szCs w:val="21"/>
        </w:rPr>
        <w:t>1. How can you experience God's comfort in challenging situations today, like the shepherd in Psalm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protection is essential for navigating life's uncertainties, as depicted in Psalm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in God's protection during your daily struggles?</w:t>
      </w:r>
    </w:p>
    <w:p w14:paraId="0202A285" w14:textId="27F8875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Abundance in Adversity</w:t>
      </w:r>
    </w:p>
    <w:p w14:paraId="3A217F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"You prepare a table before me in the presence of my enemies" (Psalm 23:5). Even when surrounded by challenges, God provides abundantly. This verse illustrates His ability to bless us in the midst of adversity. Trust in His provision and find joy in His blessings, regardless of your circumstances.</w:t>
      </w:r>
    </w:p>
    <w:p w14:paraId="321286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abundance in adversity by trusting the Lord as your shepherd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Psalm 23 emphasizes abundance even when facing life's darkest valleys?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God's overflowing provision during challenging times? </w:t>
      </w:r>
    </w:p>
    <w:p w14:paraId="28D9FA9D"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B936F2"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4327B847" w14:textId="77777777" w:rsidR="006C543A" w:rsidRDefault="006C543A" w:rsidP="00DC3BBA">
      <w:pPr>
        <w:spacing w:line="247" w:lineRule="auto"/>
        <w:rPr>
          <w:rFonts w:eastAsia="Times New Roman"/>
          <w:b/>
          <w:bCs/>
          <w:kern w:val="0"/>
          <w:sz w:val="21"/>
          <w:szCs w:val="21"/>
        </w:rPr>
      </w:pPr>
    </w:p>
    <w:p w14:paraId="0BCC7E91" w14:textId="3C7DDA2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Anointing and Overflowing Blessings</w:t>
      </w:r>
    </w:p>
    <w:p w14:paraId="3F202F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"You anoint my head with oil; my cup overflows" (Psalm 23:5). Anointing signifies being chosen and set apart for a purpose. God’s blessings are not just sufficient; they are overflowing. Recognize the abundance in your life and use it to bless others, reflecting His generosity and grace.</w:t>
      </w:r>
    </w:p>
    <w:p w14:paraId="50CE35B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embrace God's anointing in your daily life for overflowing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anointing leads to an overflow of blessings in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life overflows with blessings for others? </w:t>
      </w:r>
    </w:p>
    <w:p w14:paraId="11F00F2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Assurance of Goodness and Mercy</w:t>
      </w:r>
    </w:p>
    <w:p w14:paraId="41829B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"Surely goodness and mercy will follow me all the days of my life" (Psalm 23:6). God’s goodness and mercy are not fleeting; they are constant companions. Live with the assurance that His love and kindness are with you every step of the way, shaping your journey and enriching your life.</w:t>
      </w:r>
    </w:p>
    <w:p w14:paraId="4AA742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embrace God's goodness and mercy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 feel assured of God's mercy every 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trust in God's goodness during difficult times? </w:t>
      </w:r>
    </w:p>
    <w:p w14:paraId="466AE0B1"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009EB3"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718D6204" w14:textId="77777777" w:rsidR="006C543A" w:rsidRDefault="006C543A" w:rsidP="00DC3BBA">
      <w:pPr>
        <w:spacing w:line="247" w:lineRule="auto"/>
        <w:rPr>
          <w:rFonts w:eastAsia="Times New Roman"/>
          <w:b/>
          <w:bCs/>
          <w:kern w:val="0"/>
          <w:sz w:val="21"/>
          <w:szCs w:val="21"/>
        </w:rPr>
      </w:pPr>
    </w:p>
    <w:p w14:paraId="0D9CEFD2" w14:textId="46D4ECC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Eternal Security</w:t>
      </w:r>
    </w:p>
    <w:p w14:paraId="58A906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"And I will dwell in the house of the LORD forever" (Psalm 23:6). This promise of eternal dwelling with God offers profound security. Our ultimate home is with Him, and this assurance should fill us with hope and peace. Let this eternal perspective guide your daily decisions and priorities.</w:t>
      </w:r>
    </w:p>
    <w:p w14:paraId="677049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23:4 provide comfort in times of uncertainty about your eternal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eternal protection as described in Psalm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imagery of a shepherd in Psalm 23 assures us of eternal security? </w:t>
      </w:r>
    </w:p>
    <w:p w14:paraId="59B8B74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with Purpose and Peace</w:t>
      </w:r>
    </w:p>
    <w:p w14:paraId="1E5C3AB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23 encapsulates a life lived under God’s care and direction. Each verse is a reminder of His provision, protection, and promise. By internalizing these truths, you can navigate life with purpose and peace, knowing that your Shepherd is leading you toward His eternal kingdom. Embrace this psalm as a blueprint for a life of faith and fulfillment.</w:t>
      </w:r>
    </w:p>
    <w:p w14:paraId="53457E7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23 guide you in finding purpose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practices from Psalm 23 can you adopt to cultivate peace in daily living?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trusting in God's guidance leads to a more purposeful and peaceful life?</w:t>
      </w:r>
      <w:r w:rsidRPr="001B37DC">
        <w:br w:type="page"/>
      </w:r>
    </w:p>
    <w:p w14:paraId="2C1131A3"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24 Teaching Points and Bible Study Questions</w:t>
      </w:r>
    </w:p>
    <w:p w14:paraId="2AA9F99B" w14:textId="57F622B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Earth Belongs to the Lord</w:t>
      </w:r>
    </w:p>
    <w:p w14:paraId="55D97C6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24:1 declares, "The earth is the LORD’s, and the fullness thereof, the world and all who dwell therein." This verse reminds us that everything we see and experience is under God's sovereign control. Recognizing this truth can transform our perspective on daily life, encouraging us to steward our resources wisely and live with gratitude. When we acknowledge God's ownership, we find peace in His provision and purpose.</w:t>
      </w:r>
    </w:p>
    <w:p w14:paraId="13869E7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stewardship knowing the Earth belongs to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ownership of the Earth impacts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honor God's creation in your community? </w:t>
      </w:r>
    </w:p>
    <w:p w14:paraId="2E79F84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Majesty of Creation Reflects God's Glory</w:t>
      </w:r>
    </w:p>
    <w:p w14:paraId="183756E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beauty and complexity of the world around us are a testament to God's creative power. Psalm 24:2 states, "For He has founded it upon the seas and established it upon the waters." This imagery invites us to marvel at the intricacies of creation, inspiring us to worship the Creator. By taking moments to appreciate nature, we can draw closer to God and find inspiration in His handiwork.</w:t>
      </w:r>
    </w:p>
    <w:p w14:paraId="1E0C8BF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observing nature enhance your understanding of God's majesty and glory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creation is a powerful testament to God's greatness and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glory in your interactions with the natural world? </w:t>
      </w:r>
    </w:p>
    <w:p w14:paraId="2277885D"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6B41AA"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233333A7" w14:textId="77777777" w:rsidR="006C543A" w:rsidRDefault="006C543A" w:rsidP="00DC3BBA">
      <w:pPr>
        <w:spacing w:line="247" w:lineRule="auto"/>
        <w:rPr>
          <w:rFonts w:eastAsia="Times New Roman"/>
          <w:b/>
          <w:bCs/>
          <w:kern w:val="0"/>
          <w:sz w:val="21"/>
          <w:szCs w:val="21"/>
        </w:rPr>
      </w:pPr>
    </w:p>
    <w:p w14:paraId="62636716" w14:textId="7AC2EE0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Holiness</w:t>
      </w:r>
    </w:p>
    <w:p w14:paraId="1A76B2B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"Who may ascend the hill of the LORD? Who may stand in His holy place?" asks Psalm 24:3. The answer is found in verse 4: "He who has clean hands and a pure heart." This call to holiness challenges us to examine our lives and align our actions with God's standards. Pursuing purity and integrity not only honors God but also enriches our relationships and personal growth.</w:t>
      </w:r>
    </w:p>
    <w:p w14:paraId="56B252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pursue holiness in your daily life according to Psalm 24's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Psalm 24 emphasizes purity of heart for those seeking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the call to holiness in Psalm 24? </w:t>
      </w:r>
    </w:p>
    <w:p w14:paraId="12177BB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Righteousness</w:t>
      </w:r>
    </w:p>
    <w:p w14:paraId="29F1136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24:5 promises, "He will receive blessing from the LORD and vindication from the God of his salvation." Living righteously brings divine favor and protection. When we choose to follow God's ways, we open ourselves to His blessings, which can manifest in peace, joy, and fulfillment. This assurance encourages us to remain steadfast in our faith, even amidst challenges.</w:t>
      </w:r>
    </w:p>
    <w:p w14:paraId="2082826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pursuing righteousness in daily life lead to experiencing God's blessings more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essential for standing in God's holy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heart of righteousness this week? </w:t>
      </w:r>
    </w:p>
    <w:p w14:paraId="11EBCFB3"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F3EB92"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7030CA0D" w14:textId="77777777" w:rsidR="006C543A" w:rsidRDefault="006C543A" w:rsidP="00DC3BBA">
      <w:pPr>
        <w:spacing w:line="247" w:lineRule="auto"/>
        <w:rPr>
          <w:rFonts w:eastAsia="Times New Roman"/>
          <w:b/>
          <w:bCs/>
          <w:kern w:val="0"/>
          <w:sz w:val="21"/>
          <w:szCs w:val="21"/>
        </w:rPr>
      </w:pPr>
    </w:p>
    <w:p w14:paraId="49D097E8" w14:textId="7BA125B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Seeking God's Face</w:t>
      </w:r>
    </w:p>
    <w:p w14:paraId="626082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"This is the generation of those who seek Him, who seek Your face, O God of Jacob" (Psalm 24:6). Seeking God's presence is a lifelong pursuit that brings us closer to His heart. By prioritizing prayer, worship, and Scripture study, we cultivate a deeper relationship with God. This connection empowers us to navigate life's complexities with wisdom and grace.</w:t>
      </w:r>
    </w:p>
    <w:p w14:paraId="7FC102FB" w14:textId="77777777" w:rsidR="006C543A" w:rsidRDefault="00DC3BBA" w:rsidP="00DC3BBA">
      <w:pPr>
        <w:spacing w:line="247" w:lineRule="auto"/>
      </w:pPr>
      <w:r w:rsidRPr="00F6333B">
        <w:rPr>
          <w:rFonts w:eastAsia="Times New Roman"/>
          <w:kern w:val="0"/>
          <w:sz w:val="21"/>
          <w:szCs w:val="21"/>
        </w:rPr>
        <w:t>1. How can you actively seek God's face in your daily routine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or understand by seeking God's face more intentionally?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seeking God's face require both inner purity and outward actions in your life?</w:t>
      </w:r>
    </w:p>
    <w:p w14:paraId="45E24F00" w14:textId="2DBE7CA8"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King of Glory's Entrance</w:t>
      </w:r>
    </w:p>
    <w:p w14:paraId="15FD8B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24:7-8 proclaims, "Lift up your heads, O gates, be lifted up, O ancient doors, that the King of glory may enter! Who is this King of glory? The LORD strong and mighty, the LORD mighty in battle." This vivid imagery depicts the triumphant entry of God into our lives. Welcoming Him with open hearts allows His strength and victory to transform our circumstances.</w:t>
      </w:r>
    </w:p>
    <w:p w14:paraId="3AE007F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prepare your heart for the King of Glory's entrance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impacts your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invite God's presence into your home and community? </w:t>
      </w:r>
    </w:p>
    <w:p w14:paraId="4C6C504B"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46E950"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26F37DE3" w14:textId="77777777" w:rsidR="006C543A" w:rsidRDefault="006C543A" w:rsidP="00DC3BBA">
      <w:pPr>
        <w:spacing w:line="247" w:lineRule="auto"/>
        <w:rPr>
          <w:rFonts w:eastAsia="Times New Roman"/>
          <w:b/>
          <w:bCs/>
          <w:kern w:val="0"/>
          <w:sz w:val="21"/>
          <w:szCs w:val="21"/>
        </w:rPr>
      </w:pPr>
    </w:p>
    <w:p w14:paraId="3F9ED48B" w14:textId="717169C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Strength in Our Battles</w:t>
      </w:r>
    </w:p>
    <w:p w14:paraId="4B4CA05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is described as "mighty in battle" (Psalm 24:8). This assurance reminds us that we are not alone in our struggles. God fights for us, providing strength and courage to overcome obstacles. By trusting in His power, we can face challenges with confidence, knowing that victory is assured through Him.</w:t>
      </w:r>
    </w:p>
    <w:p w14:paraId="55B07DF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strength when facing personal challenges or battles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helps in overcoming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strength into your battles? </w:t>
      </w:r>
    </w:p>
    <w:p w14:paraId="6EDCCAA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King of Glory</w:t>
      </w:r>
    </w:p>
    <w:p w14:paraId="2756B69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24:9-10 repeats the call to welcome the King of glory, emphasizing His eternal reign. "The LORD of Hosts—He is the King of glory." This truth reassures us that God's sovereignty is unchanging. In a world of uncertainty, we can find stability and hope in His eternal rule, trusting that His plans for us are good and perfect.</w:t>
      </w:r>
    </w:p>
    <w:p w14:paraId="44A8985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 as the Eternal King of Glory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acknowledging God's sovereignty and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eternal glory matter in your personal and spiritual growth? </w:t>
      </w:r>
    </w:p>
    <w:p w14:paraId="0B724E0C"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C00E81"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2B2A28F7" w14:textId="77777777" w:rsidR="006C543A" w:rsidRDefault="006C543A" w:rsidP="00DC3BBA">
      <w:pPr>
        <w:spacing w:line="247" w:lineRule="auto"/>
        <w:rPr>
          <w:rFonts w:eastAsia="Times New Roman"/>
          <w:b/>
          <w:bCs/>
          <w:kern w:val="0"/>
          <w:sz w:val="21"/>
          <w:szCs w:val="21"/>
        </w:rPr>
      </w:pPr>
    </w:p>
    <w:p w14:paraId="12E97D14" w14:textId="0DF92C6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Worship</w:t>
      </w:r>
    </w:p>
    <w:p w14:paraId="22702D9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entire psalm is a celebration of God's majesty and power, inviting us to join in worship. By lifting our voices and hearts in praise, we align ourselves with the truth of who God is. Worship not only honors God but also refreshes our spirits, filling us with joy and peace that surpasses understanding.</w:t>
      </w:r>
    </w:p>
    <w:p w14:paraId="44913AE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 into your daily worship practices based on Psalm 24's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Psalm 24 emphasizes purity in worship, and how can this enhance your </w:t>
      </w:r>
      <w:proofErr w:type="spellStart"/>
      <w:r w:rsidRPr="00F6333B">
        <w:rPr>
          <w:rFonts w:eastAsia="Times New Roman"/>
          <w:kern w:val="0"/>
          <w:sz w:val="21"/>
          <w:szCs w:val="21"/>
        </w:rPr>
        <w:t>joy</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 heart for joyful worship as described in Psalm 24? </w:t>
      </w:r>
    </w:p>
    <w:p w14:paraId="128E0D0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with Purpose</w:t>
      </w:r>
    </w:p>
    <w:p w14:paraId="6E96C6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24 encourages us to live with intentionality, recognizing our role in God's creation. By embracing our identity as His children, we find purpose and direction. Our lives become a testament to His glory, as we reflect His love and truth to the world around us. In this way, we fulfill our calling and experience the abundant life He promises.</w:t>
      </w:r>
    </w:p>
    <w:p w14:paraId="294CA0A3"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24 inspire you to align your daily actions with a greater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life reflects the values in Psalm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living with purpose is emphasized in Psalm 24, and how can it guide you?</w:t>
      </w:r>
      <w:r w:rsidRPr="001B37DC">
        <w:br w:type="page"/>
      </w:r>
    </w:p>
    <w:p w14:paraId="7BBB5FB5"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25 Teaching Points and Bible Study Questions</w:t>
      </w:r>
    </w:p>
    <w:p w14:paraId="5E53A26E" w14:textId="6C3DCBC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the Lord for Guidance</w:t>
      </w:r>
    </w:p>
    <w:p w14:paraId="498B43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25:1-2 begins with a heartfelt plea: "To You, O LORD, I lift up my soul. In You, my God, I trust." Trusting in God is foundational for navigating life's challenges. When we place our trust in Him, we open ourselves to His divine guidance and wisdom. This trust is not passive; it actively seeks God's direction in every decision, big or small. By lifting our souls to the Lord, we align our paths with His perfect will.</w:t>
      </w:r>
    </w:p>
    <w:p w14:paraId="7EAC7B0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guidance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can be challenging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God's guidance? </w:t>
      </w:r>
    </w:p>
    <w:p w14:paraId="39F7A0F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Truth and Teachings</w:t>
      </w:r>
    </w:p>
    <w:p w14:paraId="6BE7083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4, the psalmist asks, "Show me Your ways, O LORD; teach me Your paths." This is a call to be lifelong learners of God's truth. The Bible is our ultimate guidebook, offering wisdom and instruction for every aspect of life. By immersing ourselves in Scripture, we allow God to teach us His ways, leading us to live lives that reflect His love and righteousness.</w:t>
      </w:r>
    </w:p>
    <w:p w14:paraId="1932C95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God's teachings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truth is essential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better understand and apply God's teachings in your life? </w:t>
      </w:r>
    </w:p>
    <w:p w14:paraId="62C80321"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FAAEAE"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665AF12" w14:textId="77777777" w:rsidR="006C543A" w:rsidRDefault="006C543A" w:rsidP="00DC3BBA">
      <w:pPr>
        <w:spacing w:line="247" w:lineRule="auto"/>
        <w:rPr>
          <w:rFonts w:eastAsia="Times New Roman"/>
          <w:b/>
          <w:bCs/>
          <w:kern w:val="0"/>
          <w:sz w:val="21"/>
          <w:szCs w:val="21"/>
        </w:rPr>
      </w:pPr>
    </w:p>
    <w:p w14:paraId="4C632AFB" w14:textId="650BF29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 God's Mercy and Love</w:t>
      </w:r>
    </w:p>
    <w:p w14:paraId="1374BC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Verse 6 reminds us, "Remember, O LORD,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compassion and loving devotion, for they are from age to age." God's mercy and love are constants in an ever-changing world. When we feel overwhelmed by our shortcomings, we can find solace in His unchanging nature. His compassion is a reminder that we are never beyond His reach, and His love is a promise that He will never forsake us.</w:t>
      </w:r>
    </w:p>
    <w:p w14:paraId="006687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remind yourself of God's mercy and love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mercies strengthens your faith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show God's love and mercy to others this week? </w:t>
      </w:r>
    </w:p>
    <w:p w14:paraId="786109E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Humility and Repentance</w:t>
      </w:r>
    </w:p>
    <w:p w14:paraId="3DC5017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25:9 states, "He guides the humble in what is right and teaches them His way." Humility is key to spiritual growth. By acknowledging our need for God's guidance and repenting of our sins, we open ourselves to His instruction. A humble heart is teachable and ready to receive the wisdom that God generously offers to those who seek Him earnestly.</w:t>
      </w:r>
    </w:p>
    <w:p w14:paraId="49D501E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embracing humility in your daily life lead to deeper repentance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genuine repentance and seeking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humble heart open to repentance? </w:t>
      </w:r>
    </w:p>
    <w:p w14:paraId="74A45FA9"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B8DB92"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49A20760" w14:textId="77777777" w:rsidR="006C543A" w:rsidRDefault="006C543A" w:rsidP="00DC3BBA">
      <w:pPr>
        <w:spacing w:line="247" w:lineRule="auto"/>
        <w:rPr>
          <w:rFonts w:eastAsia="Times New Roman"/>
          <w:b/>
          <w:bCs/>
          <w:kern w:val="0"/>
          <w:sz w:val="21"/>
          <w:szCs w:val="21"/>
        </w:rPr>
      </w:pPr>
    </w:p>
    <w:p w14:paraId="0BB7AB94" w14:textId="66CC609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Faithfulness is Our Anchor</w:t>
      </w:r>
    </w:p>
    <w:p w14:paraId="203E156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10 assures us, "All the LORD’s ways are loving and faithful to those who keep His covenant and His decrees." God's faithfulness is a steadfast anchor in the storms of life. When we commit to His covenant, we experience His unwavering love and loyalty. This faithfulness is a source of strength and encouragement, reminding us that God is always working for our good.</w:t>
      </w:r>
    </w:p>
    <w:p w14:paraId="24F675B2" w14:textId="77777777" w:rsidR="006C543A" w:rsidRDefault="00DC3BBA" w:rsidP="00DC3BBA">
      <w:pPr>
        <w:spacing w:line="247" w:lineRule="auto"/>
      </w:pPr>
      <w:r w:rsidRPr="00F6333B">
        <w:rPr>
          <w:rFonts w:eastAsia="Times New Roman"/>
          <w:kern w:val="0"/>
          <w:sz w:val="21"/>
          <w:szCs w:val="21"/>
        </w:rPr>
        <w:t>1. How can you rely on God's faithfulness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described as an anchor in Psalm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daily?</w:t>
      </w:r>
    </w:p>
    <w:p w14:paraId="4A8328B8" w14:textId="626DAF99"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Forgiveness is a Gift from God</w:t>
      </w:r>
    </w:p>
    <w:p w14:paraId="24BE05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11, the psalmist pleads, "For the sake of Your name, O LORD, forgive my iniquity, for it is great." Forgiveness is a profound gift that God offers to all who seek it. No sin is too great for His mercy. By confessing our sins and seeking His forgiveness, we are cleansed and restored, allowing us to walk in newness of life and freedom from guilt.</w:t>
      </w:r>
    </w:p>
    <w:p w14:paraId="28F8B16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embrace God's forgiveness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forgiveness can transform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extend forgiveness as a reflection of God's gift to you? </w:t>
      </w:r>
    </w:p>
    <w:p w14:paraId="1AB5D7E0"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07CF2E"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7CF6D529" w14:textId="77777777" w:rsidR="006C543A" w:rsidRDefault="006C543A" w:rsidP="00DC3BBA">
      <w:pPr>
        <w:spacing w:line="247" w:lineRule="auto"/>
        <w:rPr>
          <w:rFonts w:eastAsia="Times New Roman"/>
          <w:b/>
          <w:bCs/>
          <w:kern w:val="0"/>
          <w:sz w:val="21"/>
          <w:szCs w:val="21"/>
        </w:rPr>
      </w:pPr>
    </w:p>
    <w:p w14:paraId="67B96A04" w14:textId="52A41CE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Fear of the Lord Brings Wisdom</w:t>
      </w:r>
    </w:p>
    <w:p w14:paraId="4F2519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12 poses a question: "Who is the man who fears the LORD? He will instruct him in the way he should choose." The fear of the Lord is not about being afraid; it's about reverence and awe for His majesty. This reverence leads to wisdom, as God promises to guide those who honor Him. By fearing the Lord, we gain insight and understanding that surpasses worldly knowledge.</w:t>
      </w:r>
    </w:p>
    <w:p w14:paraId="5D5DD0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cultivating the fear of the Lord guide your daily decision-making for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is essential for gaining true understanding and insight?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develop a deeper reverence for God in your life? </w:t>
      </w:r>
    </w:p>
    <w:p w14:paraId="73205E6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Covenant is a Source of Hope</w:t>
      </w:r>
    </w:p>
    <w:p w14:paraId="3BD281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25:14 reveals, "The LORD confides in those who fear Him, and reveals His covenant to them." God's covenant is a promise of hope and relationship. When we live in reverence and obedience, He shares His secrets with us, deepening our understanding of His plans and purposes. This intimate relationship with God is a source of hope and assurance in uncertain times.</w:t>
      </w:r>
    </w:p>
    <w:p w14:paraId="15AC4A0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reflecting on God's covenant inspire hope in challenging situations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promises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covenant encourage you to act with integrity and faithfulness? </w:t>
      </w:r>
    </w:p>
    <w:p w14:paraId="0D7454B1"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73F5E3"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5C4CCA7F" w14:textId="77777777" w:rsidR="006C543A" w:rsidRDefault="006C543A" w:rsidP="00DC3BBA">
      <w:pPr>
        <w:spacing w:line="247" w:lineRule="auto"/>
        <w:rPr>
          <w:rFonts w:eastAsia="Times New Roman"/>
          <w:b/>
          <w:bCs/>
          <w:kern w:val="0"/>
          <w:sz w:val="21"/>
          <w:szCs w:val="21"/>
        </w:rPr>
      </w:pPr>
    </w:p>
    <w:p w14:paraId="0D9FA9C9" w14:textId="43ACEEA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Patience in Waiting on the Lord</w:t>
      </w:r>
    </w:p>
    <w:p w14:paraId="414137F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21 encourages us, "May integrity and uprightness preserve me, because I wait for You." Waiting on the Lord requires patience and trust. In a world that demands instant results, waiting can be challenging. However, God's timing is perfect, and His plans are worth the wait. By maintaining integrity and uprightness, we demonstrate our faith in His promises.</w:t>
      </w:r>
    </w:p>
    <w:p w14:paraId="7E0C14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patience while waiting for God's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yourself during periods of waiting on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timing challenge our natural desire for immediate answers? </w:t>
      </w:r>
    </w:p>
    <w:p w14:paraId="30695DE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Deliverance Comes from the Lord</w:t>
      </w:r>
    </w:p>
    <w:p w14:paraId="55456A5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plea for deliverance: "Redeem Israel, O God, from all its distress" (verse 22). Deliverance is a recurring theme in Scripture, and it is God who ultimately rescues us from our troubles. Whether we face physical, emotional, or spiritual challenges, we can trust that God is our deliverer. His power to save is unmatched, and His desire to redeem is unwavering.</w:t>
      </w:r>
    </w:p>
    <w:p w14:paraId="630EA277"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guidance for deliverance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deliverance can strengthen your faith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that deliverance comes from the Lord?</w:t>
      </w:r>
      <w:r w:rsidRPr="001B37DC">
        <w:br w:type="page"/>
      </w:r>
    </w:p>
    <w:p w14:paraId="437B94E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26 Teaching Points and Bible Study Questions</w:t>
      </w:r>
    </w:p>
    <w:p w14:paraId="770C74C6" w14:textId="090142B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Walk in Integrity</w:t>
      </w:r>
    </w:p>
    <w:p w14:paraId="33E8D0B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26:1 begins with a powerful declaration: "Vindicate me, O LORD, for I have walked in my integrity." Integrity is not just a moral compass; it's a lifestyle that aligns with God's truth. Walking in integrity means living transparently before God and others, ensuring that our actions reflect our faith. It's about being consistent in our beliefs and actions, knowing that God sees our hearts and rewards our faithfulness.</w:t>
      </w:r>
    </w:p>
    <w:p w14:paraId="059C79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integrity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essential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maintain integrity when faced with difficult choices? </w:t>
      </w:r>
    </w:p>
    <w:p w14:paraId="5EDD409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the Lord Without Wavering</w:t>
      </w:r>
    </w:p>
    <w:p w14:paraId="6902C7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confidently states, "I have trusted in the LORD without wavering" (Psalm 26:1). Trusting God means relying on His promises and His character, even when circumstances are challenging. It's about having a steadfast faith that doesn't falter, knowing that God is our rock and refuge. This unwavering trust is a testament to our relationship with Him and a source of peace in turbulent times.</w:t>
      </w:r>
    </w:p>
    <w:p w14:paraId="2AB6F3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trust in the Lord during challenging times without wavering in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daily to strengthen your unwavering trust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unwavering trust in the Lord is essential for spiritual growth and stability? </w:t>
      </w:r>
    </w:p>
    <w:p w14:paraId="1DDB7606"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481686"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70AF091B" w14:textId="77777777" w:rsidR="006C543A" w:rsidRDefault="006C543A" w:rsidP="00DC3BBA">
      <w:pPr>
        <w:spacing w:line="247" w:lineRule="auto"/>
        <w:rPr>
          <w:rFonts w:eastAsia="Times New Roman"/>
          <w:b/>
          <w:bCs/>
          <w:kern w:val="0"/>
          <w:sz w:val="21"/>
          <w:szCs w:val="21"/>
        </w:rPr>
      </w:pPr>
    </w:p>
    <w:p w14:paraId="47AC8B1A" w14:textId="00950A0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God's Examination</w:t>
      </w:r>
    </w:p>
    <w:p w14:paraId="41613FB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26:2, the psalmist invites God to "examine me, O LORD, and try me; test my mind and my heart." This is a bold request for divine scrutiny, showing a desire for purity and righteousness. Inviting God to examine our hearts is an act of humility and openness, allowing Him to reveal areas that need growth and transformation. It's a step towards spiritual maturity and alignment with His will.</w:t>
      </w:r>
    </w:p>
    <w:p w14:paraId="4AD5E5B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invite God's examination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examination can strengthen your personal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if you regularly sought God's examination of your heart? </w:t>
      </w:r>
    </w:p>
    <w:p w14:paraId="0ADB351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God's Loving Devotion</w:t>
      </w:r>
    </w:p>
    <w:p w14:paraId="16916E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"For Your loving devotion is before my eyes, and I have walked in Your truth" (Psalm 26:3). God's loving devotion, or steadfast love, is a constant reminder of His faithfulness and grace. Keeping this love in view helps us walk in His truth, guiding our decisions and actions. It's a source of comfort and motivation to live a life that honors Him.</w:t>
      </w:r>
    </w:p>
    <w:p w14:paraId="645783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embrace God's loving devotion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reflect God's love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embracing God's devotion can transform your perspective on personal struggles? </w:t>
      </w:r>
    </w:p>
    <w:p w14:paraId="6136A784"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B21BCE"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89B11FF" w14:textId="77777777" w:rsidR="006C543A" w:rsidRDefault="006C543A" w:rsidP="00DC3BBA">
      <w:pPr>
        <w:spacing w:line="247" w:lineRule="auto"/>
        <w:rPr>
          <w:rFonts w:eastAsia="Times New Roman"/>
          <w:b/>
          <w:bCs/>
          <w:kern w:val="0"/>
          <w:sz w:val="21"/>
          <w:szCs w:val="21"/>
        </w:rPr>
      </w:pPr>
    </w:p>
    <w:p w14:paraId="0C5531D0" w14:textId="49E1703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Avoid the Company of the Wicked</w:t>
      </w:r>
    </w:p>
    <w:p w14:paraId="3B64B04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26:4-5 warns against associating with deceitful and wicked individuals. "I do not sit with deceitful men, nor keep company with hypocrites." Choosing our companions wisely is crucial, as they can influence our thoughts and behaviors. Surrounding ourselves with those who share our values and faith strengthens our walk with God and helps us maintain our integrity.</w:t>
      </w:r>
    </w:p>
    <w:p w14:paraId="0257CE74" w14:textId="77777777" w:rsidR="006C543A" w:rsidRDefault="00DC3BBA" w:rsidP="00DC3BBA">
      <w:pPr>
        <w:spacing w:line="247" w:lineRule="auto"/>
      </w:pPr>
      <w:r w:rsidRPr="00F6333B">
        <w:rPr>
          <w:rFonts w:eastAsia="Times New Roman"/>
          <w:kern w:val="0"/>
          <w:sz w:val="21"/>
          <w:szCs w:val="21"/>
        </w:rPr>
        <w:t>1. How can you identify and distance yourself from negative influences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avoid the company of the wicked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surround yourself with positive, faith-building relationships?</w:t>
      </w:r>
    </w:p>
    <w:p w14:paraId="6606967E" w14:textId="18835B71"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with a Pure Heart</w:t>
      </w:r>
    </w:p>
    <w:p w14:paraId="25C843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a desire to worship God with sincerity: "I wash my hands in innocence and go around Your altar, O LORD" (Psalm 26:6). Worship is not just an act but a reflection of our heart's condition. Approaching God with a pure heart allows us to experience His presence more fully and offer genuine praise. It's about cleansing ourselves from sin and focusing on His holiness.</w:t>
      </w:r>
    </w:p>
    <w:p w14:paraId="0ECCBC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heart remains pure during worship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pure heart is essential for genuine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a pure heart in worship? </w:t>
      </w:r>
    </w:p>
    <w:p w14:paraId="47A444AB"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B0C3A4"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7F91F85F" w14:textId="77777777" w:rsidR="006C543A" w:rsidRDefault="006C543A" w:rsidP="00DC3BBA">
      <w:pPr>
        <w:spacing w:line="247" w:lineRule="auto"/>
        <w:rPr>
          <w:rFonts w:eastAsia="Times New Roman"/>
          <w:b/>
          <w:bCs/>
          <w:kern w:val="0"/>
          <w:sz w:val="21"/>
          <w:szCs w:val="21"/>
        </w:rPr>
      </w:pPr>
    </w:p>
    <w:p w14:paraId="5F7777EE" w14:textId="484E514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Proclaim God's Wondrous Deeds</w:t>
      </w:r>
    </w:p>
    <w:p w14:paraId="0540BE0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26:7, the psalmist declares, "to raise my voice in thanksgiving and declare all Your wonderful works." Sharing God's deeds is a powerful testimony of His greatness and faithfulness. By proclaiming His works, we encourage others and remind ourselves of His goodness. It's an act of gratitude that strengthens our faith and spreads His glory.</w:t>
      </w:r>
    </w:p>
    <w:p w14:paraId="1FC6E0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proclaiming God's wondrous deeds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God's deeds strengthens your faith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others see God's wondrous deeds through your actions? </w:t>
      </w:r>
    </w:p>
    <w:p w14:paraId="2BAC913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the House of the Lord</w:t>
      </w:r>
    </w:p>
    <w:p w14:paraId="164ACCA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a deep love for God's dwelling place: "O LORD, I love the house where You dwell, the place where Your glory resides" (Psalm 26:8). Loving the house of the Lord reflects a desire to be in His presence and a commitment to communal worship. It's about valuing the fellowship of believers and the spiritual nourishment that comes from gathering together.</w:t>
      </w:r>
    </w:p>
    <w:p w14:paraId="4E9A2A4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express love for the house of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the Lord's house impacts your spiritual growth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time in the house of the Lord? </w:t>
      </w:r>
    </w:p>
    <w:p w14:paraId="72E5769B"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AC7F45"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B6440C8" w14:textId="77777777" w:rsidR="006C543A" w:rsidRDefault="006C543A" w:rsidP="00DC3BBA">
      <w:pPr>
        <w:spacing w:line="247" w:lineRule="auto"/>
        <w:rPr>
          <w:rFonts w:eastAsia="Times New Roman"/>
          <w:b/>
          <w:bCs/>
          <w:kern w:val="0"/>
          <w:sz w:val="21"/>
          <w:szCs w:val="21"/>
        </w:rPr>
      </w:pPr>
    </w:p>
    <w:p w14:paraId="0B5529E2" w14:textId="239B645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Stand Firm in Righteousness</w:t>
      </w:r>
    </w:p>
    <w:p w14:paraId="5D34842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26:9-10 highlights the importance of standing firm in righteousness, avoiding the path of evildoers. "Do not take my soul away with sinners, nor my life with men of bloodshed." Righteousness is a choice to live according to God's standards, resisting the temptations and influences of the world. It's about being set apart for His purposes and living a life that reflects His holiness.</w:t>
      </w:r>
    </w:p>
    <w:p w14:paraId="42BE260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actions align with righteousness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avoid the influence of deceitful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to seek God's guidance when striving to stand firm in righteousness? </w:t>
      </w:r>
    </w:p>
    <w:p w14:paraId="13C5C94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Redemption</w:t>
      </w:r>
    </w:p>
    <w:p w14:paraId="25C7E1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declaration of redemption and praise: "But I will walk in my integrity; redeem me and be merciful to me" (Psalm 26:11). Rejoicing in redemption is about celebrating the salvation and mercy we receive through Christ. It's a reminder of the hope and joy we have in Him, motivating us to live with gratitude and purpose. Our redemption is the ultimate expression of God's love and grace, and it compels us to share this good news with others.</w:t>
      </w:r>
    </w:p>
    <w:p w14:paraId="0016EF5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express gratitude for redemption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redemption more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rejoicing in redemption strengthen your relationship with others?</w:t>
      </w:r>
      <w:r w:rsidRPr="001B37DC">
        <w:br w:type="page"/>
      </w:r>
    </w:p>
    <w:p w14:paraId="0AE7BA17"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27 Teaching Points and Bible Study Questions</w:t>
      </w:r>
    </w:p>
    <w:p w14:paraId="76DAB8A7" w14:textId="70160BD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Confidence in the Lord's Protection</w:t>
      </w:r>
    </w:p>
    <w:p w14:paraId="3FEAE4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27 begins with a powerful declaration: "The LORD is my light and my salvation—whom shall I fear?" (Psalm 27:1). This verse reminds us that when we place our trust in God, we have nothing to fear. Just as a lighthouse </w:t>
      </w:r>
      <w:proofErr w:type="gramStart"/>
      <w:r w:rsidRPr="00F6333B">
        <w:rPr>
          <w:rFonts w:eastAsia="Times New Roman"/>
          <w:kern w:val="0"/>
          <w:sz w:val="21"/>
          <w:szCs w:val="21"/>
        </w:rPr>
        <w:t>guides</w:t>
      </w:r>
      <w:proofErr w:type="gramEnd"/>
      <w:r w:rsidRPr="00F6333B">
        <w:rPr>
          <w:rFonts w:eastAsia="Times New Roman"/>
          <w:kern w:val="0"/>
          <w:sz w:val="21"/>
          <w:szCs w:val="21"/>
        </w:rPr>
        <w:t xml:space="preserve"> ships safely through stormy seas, God's presence illuminates our path and shields us from harm. Embrace this confidence, knowing that the Creator of the universe is your protector.</w:t>
      </w:r>
    </w:p>
    <w:p w14:paraId="3144917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confidence in God's protection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the Lord's protection can change your perspective on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daily? </w:t>
      </w:r>
    </w:p>
    <w:p w14:paraId="2E8D975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Seeking God's Presence</w:t>
      </w:r>
    </w:p>
    <w:p w14:paraId="08F3A9E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desire to dwell in the house of the Lord all the days of his life (Psalm 27:4) highlights the importance of seeking God's presence. In a world filled with distractions, prioritizing time with God can transform your life. Whether through prayer, worship, or reading Scripture, make it a daily habit to seek His face. This pursuit will bring peace and clarity to your life's journey.</w:t>
      </w:r>
    </w:p>
    <w:p w14:paraId="06CA50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presence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seek God's presence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God's presence bring comfort and strength in moments of fear or uncertainty? </w:t>
      </w:r>
    </w:p>
    <w:p w14:paraId="14170566"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860B6F"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9671046" w14:textId="77777777" w:rsidR="006C543A" w:rsidRDefault="006C543A" w:rsidP="00DC3BBA">
      <w:pPr>
        <w:spacing w:line="247" w:lineRule="auto"/>
        <w:rPr>
          <w:rFonts w:eastAsia="Times New Roman"/>
          <w:b/>
          <w:bCs/>
          <w:kern w:val="0"/>
          <w:sz w:val="21"/>
          <w:szCs w:val="21"/>
        </w:rPr>
      </w:pPr>
    </w:p>
    <w:p w14:paraId="1A7FE858" w14:textId="0071661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Overcoming Fear with Faith</w:t>
      </w:r>
    </w:p>
    <w:p w14:paraId="38012C4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"When the wicked advance against me to devour me, it is my enemies and foes who will stumble and fall" (Psalm 27:2). This verse teaches us that faith in God can overcome any fear. When challenges arise, remember that God is greater than any obstacle. Trust in His power to turn your fears into stepping stones for growth and victory.</w:t>
      </w:r>
    </w:p>
    <w:p w14:paraId="200C24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Psalm 27 to face your current fears with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 when fear arises, as described in Psalm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faith, as shown in Psalm 27, help you overcome fear more effectively? </w:t>
      </w:r>
    </w:p>
    <w:p w14:paraId="0CE7602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God's Dwelling</w:t>
      </w:r>
    </w:p>
    <w:p w14:paraId="2361970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longing to gaze upon the beauty of the Lord (Psalm 27:4) encourages us to appreciate the splendor of God's creation and His presence. Take time to notice the beauty around you, whether in nature, relationships, or moments of worship. Recognizing God's handiwork in your life will deepen your appreciation for His love and majesty.</w:t>
      </w:r>
    </w:p>
    <w:p w14:paraId="71ECE5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the beauty of God's dwelling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described as beautiful in Psalm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time in God's presence amidst life's distractions? </w:t>
      </w:r>
    </w:p>
    <w:p w14:paraId="5D7775F1"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62E05C"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55A5CA8" w14:textId="77777777" w:rsidR="006C543A" w:rsidRDefault="006C543A" w:rsidP="00DC3BBA">
      <w:pPr>
        <w:spacing w:line="247" w:lineRule="auto"/>
        <w:rPr>
          <w:rFonts w:eastAsia="Times New Roman"/>
          <w:b/>
          <w:bCs/>
          <w:kern w:val="0"/>
          <w:sz w:val="21"/>
          <w:szCs w:val="21"/>
        </w:rPr>
      </w:pPr>
    </w:p>
    <w:p w14:paraId="2839C584" w14:textId="0045EB2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as Our Refuge</w:t>
      </w:r>
    </w:p>
    <w:p w14:paraId="4B5B28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"For in the day of trouble He will hide me in His shelter" (Psalm 27:5). This assurance reminds us that God is our refuge in times of trouble. When life's storms rage, seek shelter in His presence. He offers a safe haven where you can find peace and strength to face any challenge.</w:t>
      </w:r>
    </w:p>
    <w:p w14:paraId="4BBA8EA9" w14:textId="77777777" w:rsidR="006C543A" w:rsidRDefault="00DC3BBA" w:rsidP="00DC3BBA">
      <w:pPr>
        <w:spacing w:line="247" w:lineRule="auto"/>
      </w:pPr>
      <w:r w:rsidRPr="00F6333B">
        <w:rPr>
          <w:rFonts w:eastAsia="Times New Roman"/>
          <w:kern w:val="0"/>
          <w:sz w:val="21"/>
          <w:szCs w:val="21"/>
        </w:rPr>
        <w:t>1. How can you seek God's refuge in times of personal fear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refuge can change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daily to remind yourself of God as your refuge?</w:t>
      </w:r>
    </w:p>
    <w:p w14:paraId="065590CA" w14:textId="028537CE"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Lifting Up Our Heads</w:t>
      </w:r>
    </w:p>
    <w:p w14:paraId="1BA054C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speaks of being lifted high upon a rock (Psalm 27:5). This imagery symbolizes the elevation and perspective God provides. When you feel overwhelmed, remember that God can lift you above your circumstances, offering a clearer view and renewed hope. Trust Him to elevate your spirit and guide you through life's trials.</w:t>
      </w:r>
    </w:p>
    <w:p w14:paraId="70E114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lifting up your head in faith change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lifting our heads is important for spiritual resilience and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lift your head and trust in God's protection daily? </w:t>
      </w:r>
    </w:p>
    <w:p w14:paraId="454519B9"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3CFE17"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8C39E1E" w14:textId="77777777" w:rsidR="006C543A" w:rsidRDefault="006C543A" w:rsidP="00DC3BBA">
      <w:pPr>
        <w:spacing w:line="247" w:lineRule="auto"/>
        <w:rPr>
          <w:rFonts w:eastAsia="Times New Roman"/>
          <w:b/>
          <w:bCs/>
          <w:kern w:val="0"/>
          <w:sz w:val="21"/>
          <w:szCs w:val="21"/>
        </w:rPr>
      </w:pPr>
    </w:p>
    <w:p w14:paraId="05CA0E8D" w14:textId="60EC6AA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Worship</w:t>
      </w:r>
    </w:p>
    <w:p w14:paraId="339CE3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"Then my head will be held high above my enemies around me; at His tabernacle I will offer sacrifices with shouts of joy; I will sing and make music to the LORD" (Psalm 27:6). Worship is a powerful tool for overcoming adversity. When you praise God, you shift your focus from problems to His greatness. Let worship be your weapon against discouragement and fear.</w:t>
      </w:r>
    </w:p>
    <w:p w14:paraId="24CAF36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worship in challenging times strengthen your faith as seen in Psalm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emphasized as a source of confidence in Psalm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incorporate worship into your daily life, inspired by Psalm 27? </w:t>
      </w:r>
    </w:p>
    <w:p w14:paraId="18E7712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in Answering Prayers</w:t>
      </w:r>
    </w:p>
    <w:p w14:paraId="01EBF53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"Hear my voice when I call, O LORD; be merciful and answer me" (Psalm 27:7). This verse reassures us of God's faithfulness in responding to our prayers. Approach Him with confidence, knowing that He hears and answers according to His perfect will. Trust in His timing and wisdom, even when the answers are not immediate.</w:t>
      </w:r>
    </w:p>
    <w:p w14:paraId="542B7D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faithfulness when prayers seem unanswered or delayed?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responses to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past answered prayers strengthen your faith in God's future faithfulness? </w:t>
      </w:r>
    </w:p>
    <w:p w14:paraId="16D3BB85"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CE06B2"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920F21D" w14:textId="77777777" w:rsidR="006C543A" w:rsidRDefault="006C543A" w:rsidP="00DC3BBA">
      <w:pPr>
        <w:spacing w:line="247" w:lineRule="auto"/>
        <w:rPr>
          <w:rFonts w:eastAsia="Times New Roman"/>
          <w:b/>
          <w:bCs/>
          <w:kern w:val="0"/>
          <w:sz w:val="21"/>
          <w:szCs w:val="21"/>
        </w:rPr>
      </w:pPr>
    </w:p>
    <w:p w14:paraId="238113E5" w14:textId="4AE39D9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Patience and Courage</w:t>
      </w:r>
    </w:p>
    <w:p w14:paraId="29E4EB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"Wait patiently for the LORD; be strong and courageous" (Psalm 27:14). Patience and courage are essential virtues in the </w:t>
      </w:r>
      <w:proofErr w:type="gramStart"/>
      <w:r w:rsidRPr="00F6333B">
        <w:rPr>
          <w:rFonts w:eastAsia="Times New Roman"/>
          <w:kern w:val="0"/>
          <w:sz w:val="21"/>
          <w:szCs w:val="21"/>
        </w:rPr>
        <w:t>Christian walk</w:t>
      </w:r>
      <w:proofErr w:type="gramEnd"/>
      <w:r w:rsidRPr="00F6333B">
        <w:rPr>
          <w:rFonts w:eastAsia="Times New Roman"/>
          <w:kern w:val="0"/>
          <w:sz w:val="21"/>
          <w:szCs w:val="21"/>
        </w:rPr>
        <w:t>. As you wait on God's timing, cultivate strength and bravery. These qualities will sustain you through life's uncertainties, enabling you to stand firm in faith.</w:t>
      </w:r>
    </w:p>
    <w:p w14:paraId="4E2EF0E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practicing patience in difficult times strengthen your courage according to Psalm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Psalm 27 emphasizes waiting on the Lord for courage?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patience and courage in your daily life? </w:t>
      </w:r>
    </w:p>
    <w:p w14:paraId="79DD6B3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Goodness</w:t>
      </w:r>
    </w:p>
    <w:p w14:paraId="3E681D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 am certain that I will see the goodness of the LORD in the land of the living" (Psalm 27:13). This confident declaration reminds us that God's goodness is not just a future promise but a present reality. Look for His blessings in your daily life, and let this assurance fill you with hope and gratitude. Trust that His goodness will manifest in ways beyond your imagination.</w:t>
      </w:r>
    </w:p>
    <w:p w14:paraId="3B49AB03"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trust in God's goodness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seek God's presence daily as a source of assurance?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remembering past experiences of God's goodness strengthens your faith today?</w:t>
      </w:r>
      <w:r w:rsidRPr="001B37DC">
        <w:br w:type="page"/>
      </w:r>
    </w:p>
    <w:p w14:paraId="14325348"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28 Teaching Points and Bible Study Questions</w:t>
      </w:r>
    </w:p>
    <w:p w14:paraId="69B1A5AE" w14:textId="1FF4F09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the Lord as Your Strength</w:t>
      </w:r>
    </w:p>
    <w:p w14:paraId="5F2DEA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28:7 declares, "The LORD is my strength and my shield; my heart trusts in Him, and I am helped." This verse reminds us that our ultimate source of strength is not found in our own abilities but in the Lord. When we place our trust in Him, we find the courage and support we need to face life's challenges. Let this truth encourage you to lean on God in every situation, knowing that He is your unwavering support.</w:t>
      </w:r>
    </w:p>
    <w:p w14:paraId="7F92348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rely on the Lord as your strength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strength can change your perspective on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trust in the Lord during times of weakness? </w:t>
      </w:r>
    </w:p>
    <w:p w14:paraId="26F6659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55A4AC4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plea in Psalm 28:2, "Hear my cry for mercy as I call to You for help," highlights the importance of prayer. Prayer is our direct line to God, a powerful tool for seeking His guidance and intervention. Make prayer a regular part of your daily routine, and watch how it transforms your life by aligning your heart with God's will.</w:t>
      </w:r>
    </w:p>
    <w:p w14:paraId="2971BF6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Psalm 28's themes into your daily prayer routine for strength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plea for help in Psalm 28 is a powerful example of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28 about trusting in God's response to your prayers? </w:t>
      </w:r>
    </w:p>
    <w:p w14:paraId="5E39241A"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EFC994"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85A7391" w14:textId="77777777" w:rsidR="006C543A" w:rsidRDefault="006C543A" w:rsidP="00DC3BBA">
      <w:pPr>
        <w:spacing w:line="247" w:lineRule="auto"/>
        <w:rPr>
          <w:rFonts w:eastAsia="Times New Roman"/>
          <w:b/>
          <w:bCs/>
          <w:kern w:val="0"/>
          <w:sz w:val="21"/>
          <w:szCs w:val="21"/>
        </w:rPr>
      </w:pPr>
    </w:p>
    <w:p w14:paraId="0BC91203" w14:textId="7415188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Hears and Responds</w:t>
      </w:r>
    </w:p>
    <w:p w14:paraId="3BC4C2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28:6, David praises God, saying, "Blessed be the LORD, for He has heard my cry for mercy." This assurance that God hears and responds to our prayers is a comforting reminder of His attentiveness. Trust that your prayers do not fall on deaf ears; God is always listening and ready to act according to His perfect plan.</w:t>
      </w:r>
    </w:p>
    <w:p w14:paraId="06543E3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listen for God's response in your daily life and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that God hears you, even when answers seem delayed?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responsiveness during challenging times? </w:t>
      </w:r>
    </w:p>
    <w:p w14:paraId="68E39C3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Salvation</w:t>
      </w:r>
    </w:p>
    <w:p w14:paraId="7EEDF5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28:7 continues, "My heart leaps for joy, and with my song I will praise Him." The joy of salvation is a profound gift that fills our hearts with gladness. Embrace this joy daily, allowing it to overflow into every aspect of your life, and let it be a testimony to others of the transformative power of God's love.</w:t>
      </w:r>
    </w:p>
    <w:p w14:paraId="09F6D1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express gratitude for salvation in your daily life, as seen in Psalm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salvation, according to Psalm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role in your salvation bring joy, as reflected in Psalm 28? </w:t>
      </w:r>
    </w:p>
    <w:p w14:paraId="1D261686"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8BC14F"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2F2D583" w14:textId="77777777" w:rsidR="006C543A" w:rsidRDefault="006C543A" w:rsidP="00DC3BBA">
      <w:pPr>
        <w:spacing w:line="247" w:lineRule="auto"/>
        <w:rPr>
          <w:rFonts w:eastAsia="Times New Roman"/>
          <w:b/>
          <w:bCs/>
          <w:kern w:val="0"/>
          <w:sz w:val="21"/>
          <w:szCs w:val="21"/>
        </w:rPr>
      </w:pPr>
    </w:p>
    <w:p w14:paraId="5CBECC71" w14:textId="1283BCE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Community</w:t>
      </w:r>
    </w:p>
    <w:p w14:paraId="1EB5FA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prayer in Psalm 28:9, "Save Your people and bless Your inheritance; shepherd them and carry them forever," underscores the value of community. We are called to support and uplift one another as part of God's family. Engage with your community, offering encouragement and sharing in each other's burdens, as we journey together in faith.</w:t>
      </w:r>
    </w:p>
    <w:p w14:paraId="41709088" w14:textId="77777777" w:rsidR="006C543A" w:rsidRDefault="00DC3BBA" w:rsidP="00DC3BBA">
      <w:pPr>
        <w:spacing w:line="247" w:lineRule="auto"/>
      </w:pPr>
      <w:r w:rsidRPr="00F6333B">
        <w:rPr>
          <w:rFonts w:eastAsia="Times New Roman"/>
          <w:kern w:val="0"/>
          <w:sz w:val="21"/>
          <w:szCs w:val="21"/>
        </w:rPr>
        <w:t>1. How can you actively support and uplift your community in times of distress, as seen in Psalm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prayer is emphasized in Psalm 28, and how can you incorporate it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community feels heard and valued, reflecting the themes of Psalm 28?</w:t>
      </w:r>
    </w:p>
    <w:p w14:paraId="17AE4E83" w14:textId="6C66DE71"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as Our Shepherd</w:t>
      </w:r>
    </w:p>
    <w:p w14:paraId="1506BE4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imagery of God as a shepherd in Psalm 28:9 reminds us of His guidance and care. Just as a shepherd leads and protects his flock, God leads us with wisdom and love. Trust in His direction, knowing that He is guiding you along the right path, even when the way seems uncertain.</w:t>
      </w:r>
    </w:p>
    <w:p w14:paraId="3EBD5B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 as your Shepherd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follow God's guidance as your Shepherd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God as your Shepherd brings peace and security? </w:t>
      </w:r>
    </w:p>
    <w:p w14:paraId="5295AACC"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564F85"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5C021DE" w14:textId="77777777" w:rsidR="006C543A" w:rsidRDefault="006C543A" w:rsidP="00DC3BBA">
      <w:pPr>
        <w:spacing w:line="247" w:lineRule="auto"/>
        <w:rPr>
          <w:rFonts w:eastAsia="Times New Roman"/>
          <w:b/>
          <w:bCs/>
          <w:kern w:val="0"/>
          <w:sz w:val="21"/>
          <w:szCs w:val="21"/>
        </w:rPr>
      </w:pPr>
    </w:p>
    <w:p w14:paraId="01754E3C" w14:textId="4235671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Praise</w:t>
      </w:r>
    </w:p>
    <w:p w14:paraId="0C470E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28:7 encourages us to praise God with our songs. Praise is not just an expression of gratitude but a powerful declaration of God's goodness. Incorporate praise into your daily life, whether through music, words, or actions, and let it be a constant reminder of His faithfulness.</w:t>
      </w:r>
    </w:p>
    <w:p w14:paraId="1D112D0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as David does in Psalm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to God is important, as seen in Psalm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example of turning to praise after seeking help in Psalm 28? </w:t>
      </w:r>
    </w:p>
    <w:p w14:paraId="36F9C34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Seeking God's Mercy</w:t>
      </w:r>
    </w:p>
    <w:p w14:paraId="26C5F09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earnest plea for mercy in Psalm 28:2 highlights our need for God's grace. Recognize your own need for mercy and approach God with humility, confident in His willingness to forgive and restore. His mercy is new every morning, offering us a fresh start each day.</w:t>
      </w:r>
    </w:p>
    <w:p w14:paraId="12ABDF5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mercy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need for God's mercy strengthens 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mercy during difficult times? </w:t>
      </w:r>
    </w:p>
    <w:p w14:paraId="5783ED0A"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724E1D"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30F1580A" w14:textId="77777777" w:rsidR="006C543A" w:rsidRDefault="006C543A" w:rsidP="00DC3BBA">
      <w:pPr>
        <w:spacing w:line="247" w:lineRule="auto"/>
        <w:rPr>
          <w:rFonts w:eastAsia="Times New Roman"/>
          <w:b/>
          <w:bCs/>
          <w:kern w:val="0"/>
          <w:sz w:val="21"/>
          <w:szCs w:val="21"/>
        </w:rPr>
      </w:pPr>
    </w:p>
    <w:p w14:paraId="66A5056B" w14:textId="192B65E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Protection</w:t>
      </w:r>
    </w:p>
    <w:p w14:paraId="63CDC5C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28:8 assures us, "The LORD is the strength of His people, a stronghold of salvation for His anointed." God's protection is a fortress that surrounds us, providing safety and peace. Rest in the knowledge that He is your defender, shielding you from harm and guiding you through life's storms.</w:t>
      </w:r>
    </w:p>
    <w:p w14:paraId="6828DF9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trust in God's protection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past protection strengthens your faith in His future care?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of God's protective presence? </w:t>
      </w:r>
    </w:p>
    <w:p w14:paraId="0317B46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with Gratitude</w:t>
      </w:r>
    </w:p>
    <w:p w14:paraId="3F716F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28 encourages us to live with a heart full of gratitude. Recognize the blessings in your life and give thanks to God for His provision and care. Gratitude shifts our focus from what we lack to what we have, fostering a spirit of contentment and joy. Let thankfulness be the lens through which you view the world, and watch how it transforms your perspective.</w:t>
      </w:r>
    </w:p>
    <w:p w14:paraId="7DBD0036"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expressing gratitude in prayer, as seen in Psalm 28, transform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for maintaining a strong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heart of gratitude in challenging situations?</w:t>
      </w:r>
      <w:r w:rsidRPr="001B37DC">
        <w:br w:type="page"/>
      </w:r>
    </w:p>
    <w:p w14:paraId="56BE0FF3"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29 Teaching Points and Bible Study Questions</w:t>
      </w:r>
    </w:p>
    <w:p w14:paraId="5476D2B0" w14:textId="35CB460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Majesty of God's Voice</w:t>
      </w:r>
    </w:p>
    <w:p w14:paraId="6D7D9BF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29 opens with a powerful depiction of God's voice, described as majestic and full of splendor. "The voice of the LORD is over the waters; the God of glory thunders" (Psalm 29:3). This reminds us of the awe-inspiring power of God's word, which spoke the universe into existence. In our daily lives, we can find comfort and strength in knowing that the same voice that commands the seas is guiding us.</w:t>
      </w:r>
    </w:p>
    <w:p w14:paraId="06D5B1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the majesty of God's voice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voice is described with such power and majesty in Psalm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better hear and understand God's voice today? </w:t>
      </w:r>
    </w:p>
    <w:p w14:paraId="4EFB89E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in the Beauty of Holiness</w:t>
      </w:r>
    </w:p>
    <w:p w14:paraId="22E557D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calls us to "ascribe to the LORD the glory due His name; worship the LORD in the splendor of His holiness" (Psalm 29:2). This is a call to recognize God's holiness and respond with reverence and adoration. In our routines, setting aside time for worship can transform our perspective, aligning our hearts with His divine purpose.</w:t>
      </w:r>
    </w:p>
    <w:p w14:paraId="53681B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the beauty of holiness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worshiping in holiness impacts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recognize God's majesty in your everyday life? </w:t>
      </w:r>
    </w:p>
    <w:p w14:paraId="22F2C584"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C600C3"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099069E7" w14:textId="77777777" w:rsidR="006C543A" w:rsidRDefault="006C543A" w:rsidP="00DC3BBA">
      <w:pPr>
        <w:spacing w:line="247" w:lineRule="auto"/>
        <w:rPr>
          <w:rFonts w:eastAsia="Times New Roman"/>
          <w:b/>
          <w:bCs/>
          <w:kern w:val="0"/>
          <w:sz w:val="21"/>
          <w:szCs w:val="21"/>
        </w:rPr>
      </w:pPr>
    </w:p>
    <w:p w14:paraId="5BE9D338" w14:textId="31183AB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Sovereignty Over Nature</w:t>
      </w:r>
    </w:p>
    <w:p w14:paraId="3458DF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29, the imagery of storms and natural phenomena highlights God's control over creation. "The voice of the LORD breaks the cedars; the LORD shatters the cedars of Lebanon" (Psalm 29:5). This serves as a reminder that no matter how chaotic life may seem, God is sovereign over all. Trusting in His control can bring peace amidst life's storms.</w:t>
      </w:r>
    </w:p>
    <w:p w14:paraId="5093D6C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over nature influence your response to natural disasters or climate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by observing the natural world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control over nature bring comfort during unpredictable weather events? </w:t>
      </w:r>
    </w:p>
    <w:p w14:paraId="52A43D6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Voice in Our Lives</w:t>
      </w:r>
    </w:p>
    <w:p w14:paraId="01D57F5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emphasizes the transformative power of God's voice, which "strikes with flashes of lightning" (Psalm 29:7). Just as lightning illuminates the sky, God's word can illuminate our path, providing clarity and direction. Regularly engaging with Scripture can help us navigate life's challenges with wisdom and insight.</w:t>
      </w:r>
    </w:p>
    <w:p w14:paraId="76826F3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God's voice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voice is described as powerful and majestic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better hear and follow God's voice consistently? </w:t>
      </w:r>
    </w:p>
    <w:p w14:paraId="771D3F2A"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916FA6"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E01B08D" w14:textId="77777777" w:rsidR="006C543A" w:rsidRDefault="006C543A" w:rsidP="00DC3BBA">
      <w:pPr>
        <w:spacing w:line="247" w:lineRule="auto"/>
        <w:rPr>
          <w:rFonts w:eastAsia="Times New Roman"/>
          <w:b/>
          <w:bCs/>
          <w:kern w:val="0"/>
          <w:sz w:val="21"/>
          <w:szCs w:val="21"/>
        </w:rPr>
      </w:pPr>
    </w:p>
    <w:p w14:paraId="04F25A12" w14:textId="6875105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Glory in Creation</w:t>
      </w:r>
    </w:p>
    <w:p w14:paraId="607626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29 paints a vivid picture of God's glory displayed in creation. "The voice of the LORD shakes the wilderness; the LORD shakes the Wilderness of Kadesh" (Psalm 29:8). Observing the beauty and complexity of the natural world can deepen our appreciation for the Creator and inspire us to live in harmony with His creation.</w:t>
      </w:r>
    </w:p>
    <w:p w14:paraId="04B38964" w14:textId="77777777" w:rsidR="006C543A" w:rsidRDefault="00DC3BBA" w:rsidP="00DC3BBA">
      <w:pPr>
        <w:spacing w:line="247" w:lineRule="auto"/>
      </w:pPr>
      <w:r w:rsidRPr="00F6333B">
        <w:rPr>
          <w:rFonts w:eastAsia="Times New Roman"/>
          <w:kern w:val="0"/>
          <w:sz w:val="21"/>
          <w:szCs w:val="21"/>
        </w:rPr>
        <w:t>1. How can you recognize and appreciate God's glory in nature during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reflect God's glory in your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glory in creation can impact your spiritual life?</w:t>
      </w:r>
    </w:p>
    <w:p w14:paraId="3CFA1F76" w14:textId="4C5219C5"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Acknowledge God's Strength</w:t>
      </w:r>
    </w:p>
    <w:p w14:paraId="6295B9C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urges us to recognize God's strength, which is unmatched and unparalleled. "The LORD gives strength to His people; the LORD blesses His people with peace" (Psalm 29:11). In moments of weakness, we can draw on His strength, knowing that He empowers us to overcome obstacles and fulfill His purposes.</w:t>
      </w:r>
    </w:p>
    <w:p w14:paraId="2505AF5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acknowledge God's strength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power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strength in moments of doubt? </w:t>
      </w:r>
    </w:p>
    <w:p w14:paraId="02478BEB"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9A9ECB"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F66DA4C" w14:textId="77777777" w:rsidR="006C543A" w:rsidRDefault="006C543A" w:rsidP="00DC3BBA">
      <w:pPr>
        <w:spacing w:line="247" w:lineRule="auto"/>
        <w:rPr>
          <w:rFonts w:eastAsia="Times New Roman"/>
          <w:b/>
          <w:bCs/>
          <w:kern w:val="0"/>
          <w:sz w:val="21"/>
          <w:szCs w:val="21"/>
        </w:rPr>
      </w:pPr>
    </w:p>
    <w:p w14:paraId="6624431E" w14:textId="25CAC7F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Peace</w:t>
      </w:r>
    </w:p>
    <w:p w14:paraId="182FBDA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Amidst the powerful imagery of storms and thunder, the psalm concludes with a promise of peace. "The LORD blesses His people with peace" (Psalm 29:11). This peace is not the absence of trouble but the presence of God in our lives. By seeking His presence, we can experience a peace that surpasses all understanding.</w:t>
      </w:r>
    </w:p>
    <w:p w14:paraId="7A8C5F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experience God's peace in the midst of life's storms, as described in Psalm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leads to a deeper sense of peace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peace into your daily routine? </w:t>
      </w:r>
    </w:p>
    <w:p w14:paraId="763000E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Praise</w:t>
      </w:r>
    </w:p>
    <w:p w14:paraId="2AA0981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29 is a call to praise, inviting us to join in the heavenly chorus that glorifies God. "Ascribe to the LORD, O heavenly beings, ascribe to the LORD glory and strength" (Psalm 29:1). Praise is a powerful practice that shifts our focus from our problems to God's greatness, fostering gratitude and joy.</w:t>
      </w:r>
    </w:p>
    <w:p w14:paraId="6DF72D9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acknowledge God's power and majesty?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is important during both good and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inspire others to join in praising God in your community? </w:t>
      </w:r>
    </w:p>
    <w:p w14:paraId="1C595650"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2686EE"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7323BB9C" w14:textId="77777777" w:rsidR="006C543A" w:rsidRDefault="006C543A" w:rsidP="00DC3BBA">
      <w:pPr>
        <w:spacing w:line="247" w:lineRule="auto"/>
        <w:rPr>
          <w:rFonts w:eastAsia="Times New Roman"/>
          <w:b/>
          <w:bCs/>
          <w:kern w:val="0"/>
          <w:sz w:val="21"/>
          <w:szCs w:val="21"/>
        </w:rPr>
      </w:pPr>
    </w:p>
    <w:p w14:paraId="3E9C5956" w14:textId="04134AA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Reminder of God's Eternal Reign</w:t>
      </w:r>
    </w:p>
    <w:p w14:paraId="0F1C18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affirms God's eternal reign, declaring, "The LORD sits enthroned over the flood; the LORD is enthroned as King forever" (Psalm 29:10). This assurance of His eternal sovereignty provides hope and stability, reminding us that no earthly power can thwart His divine plan.</w:t>
      </w:r>
    </w:p>
    <w:p w14:paraId="43EB75E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in daily life by remembering God's eternal reign described in Psalm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does acknowledging God's eternal reign influence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eternal reign during difficult times? </w:t>
      </w:r>
    </w:p>
    <w:p w14:paraId="3B17A6B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Encouragement to Listen</w:t>
      </w:r>
    </w:p>
    <w:p w14:paraId="15648F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29 encourages us to listen for God's voice in our lives. Just as His voice commands the elements, it can guide and direct us. By cultivating a habit of listening through prayer and meditation, we open ourselves to His guidance and wisdom, allowing His voice to shape our journey.</w:t>
      </w:r>
    </w:p>
    <w:p w14:paraId="4DEF8D50"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listen for God's voice in your daily life, as described in Psalm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God's voice is emphasized in Psalm 29, and how can it encourage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listening to God amidst life's distractions?</w:t>
      </w:r>
      <w:r w:rsidRPr="001B37DC">
        <w:br w:type="page"/>
      </w:r>
    </w:p>
    <w:p w14:paraId="7A0D1E36"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30 Teaching Points and Bible Study Questions</w:t>
      </w:r>
    </w:p>
    <w:p w14:paraId="644CE9E3" w14:textId="3CE152C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Joy Comes in the Morning</w:t>
      </w:r>
    </w:p>
    <w:p w14:paraId="75B595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30:5 reminds us, "For His anger is fleeting, but His favor lasts a lifetime; weeping may stay the night, but joy comes in the morning." This verse is a powerful reminder that no matter how dark the night may seem, God's promise of joy is just around the corner. Life's challenges are temporary, but His love and favor are eternal. Embrace each new day with the hope and assurance that God’s joy will break through the darkness.</w:t>
      </w:r>
    </w:p>
    <w:p w14:paraId="5232B9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difficult times, trusting that joy comes in the morning?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embrace joy after a period of mourning?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remember past deliverances when facing current challenges? </w:t>
      </w:r>
    </w:p>
    <w:p w14:paraId="7F0B54A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Healer</w:t>
      </w:r>
    </w:p>
    <w:p w14:paraId="70BB8D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30:2, David declares, "O LORD my God, I cried to You for help, and You healed me." This verse highlights the healing power of God, both physically and spiritually. When we are in distress, turning to God in prayer can bring about miraculous healing. Trust in His ability to restore and renew, knowing that He is the ultimate healer of all our wounds.</w:t>
      </w:r>
    </w:p>
    <w:p w14:paraId="66247A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God's healing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after experiencing God's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God as your healer in difficult times? </w:t>
      </w:r>
    </w:p>
    <w:p w14:paraId="3F94853A"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83145E"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7F0FA107" w14:textId="77777777" w:rsidR="006C543A" w:rsidRDefault="006C543A" w:rsidP="00DC3BBA">
      <w:pPr>
        <w:spacing w:line="247" w:lineRule="auto"/>
        <w:rPr>
          <w:rFonts w:eastAsia="Times New Roman"/>
          <w:b/>
          <w:bCs/>
          <w:kern w:val="0"/>
          <w:sz w:val="21"/>
          <w:szCs w:val="21"/>
        </w:rPr>
      </w:pPr>
    </w:p>
    <w:p w14:paraId="2088CB65" w14:textId="6FB1477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Gratitude Transforms Our Perspective</w:t>
      </w:r>
    </w:p>
    <w:p w14:paraId="3AEF93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song in Psalm 30 is filled with thanksgiving. In verse 12, he says, "that my heart may sing Your praises and not be silent. O LORD my God, I will give thanks forever." Gratitude shifts our focus from our problems to God's goodness. By cultivating a heart of thankfulness, we align ourselves with His will and open the door to His blessings.</w:t>
      </w:r>
    </w:p>
    <w:p w14:paraId="1409867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expressing gratitude in difficult times transform your perspective on challenges you face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helps shift focus from problems to possibilities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gratitude and change your outlook on current situations? </w:t>
      </w:r>
    </w:p>
    <w:p w14:paraId="4C79627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Turns Mourning into Dancing</w:t>
      </w:r>
    </w:p>
    <w:p w14:paraId="67C469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11 beautifully states, "You turned my mourning into dancing; You peeled off my sackcloth and clothed me with joy." God has the power to transform our deepest sorrows into moments of celebration. When we surrender our grief to Him, He can replace it with joy and gladness, allowing us to dance in His presence.</w:t>
      </w:r>
    </w:p>
    <w:p w14:paraId="7523168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embrace moments when God turns your mourning into dancing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express gratitude when God transforms your sorrow into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 during times of mourning, anticipating future joy? </w:t>
      </w:r>
    </w:p>
    <w:p w14:paraId="7292A618"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9C6783"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89BB253" w14:textId="77777777" w:rsidR="006C543A" w:rsidRDefault="006C543A" w:rsidP="00DC3BBA">
      <w:pPr>
        <w:spacing w:line="247" w:lineRule="auto"/>
        <w:rPr>
          <w:rFonts w:eastAsia="Times New Roman"/>
          <w:b/>
          <w:bCs/>
          <w:kern w:val="0"/>
          <w:sz w:val="21"/>
          <w:szCs w:val="21"/>
        </w:rPr>
      </w:pPr>
    </w:p>
    <w:p w14:paraId="5E243067" w14:textId="003BFE6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Humility Before God Brings Exaltation</w:t>
      </w:r>
    </w:p>
    <w:p w14:paraId="2D61C6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30:1 begins with, "I will exalt You, O LORD, for You have lifted me up." Recognizing our dependence on God and humbling ourselves before Him leads to exaltation. When we acknowledge His sovereignty and submit to His will, He lifts us up and honors us in ways we could never achieve on our own.</w:t>
      </w:r>
    </w:p>
    <w:p w14:paraId="3E8012C6" w14:textId="77777777" w:rsidR="006C543A" w:rsidRDefault="00DC3BBA" w:rsidP="00DC3BBA">
      <w:pPr>
        <w:spacing w:line="247" w:lineRule="auto"/>
      </w:pPr>
      <w:r w:rsidRPr="00F6333B">
        <w:rPr>
          <w:rFonts w:eastAsia="Times New Roman"/>
          <w:kern w:val="0"/>
          <w:sz w:val="21"/>
          <w:szCs w:val="21"/>
        </w:rPr>
        <w:t>1. How can practicing humility in daily life lead to experiencing God's exaltation, as seen in Psalm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weaknesses before God is crucial for spiritual growth and exaltation?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humility and trust in God's timing for exaltation?</w:t>
      </w:r>
    </w:p>
    <w:p w14:paraId="05A203CC" w14:textId="0E326602"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is Unchanging</w:t>
      </w:r>
    </w:p>
    <w:p w14:paraId="33786E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30, David reflects on God’s unwavering faithfulness. In verse 9, he questions, "What gain is there in my blood, in my descent to the Pit?" This rhetorical question underscores the futility of life without God’s intervention. His faithfulness is a constant, providing stability and assurance in an ever-changing world.</w:t>
      </w:r>
    </w:p>
    <w:p w14:paraId="2E3F38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unchanging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past faithfulness can strengthen your current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unchanging faithfulness daily? </w:t>
      </w:r>
    </w:p>
    <w:p w14:paraId="566F5308"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6A24AA"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76D474BE" w14:textId="77777777" w:rsidR="006C543A" w:rsidRDefault="006C543A" w:rsidP="00DC3BBA">
      <w:pPr>
        <w:spacing w:line="247" w:lineRule="auto"/>
        <w:rPr>
          <w:rFonts w:eastAsia="Times New Roman"/>
          <w:b/>
          <w:bCs/>
          <w:kern w:val="0"/>
          <w:sz w:val="21"/>
          <w:szCs w:val="21"/>
        </w:rPr>
      </w:pPr>
    </w:p>
    <w:p w14:paraId="4A708014" w14:textId="600D3C7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Prayer is a Powerful Tool</w:t>
      </w:r>
    </w:p>
    <w:p w14:paraId="58EE5B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cries to God in Psalm 30 demonstrate the power of prayer. In verse 8, he says, "To You, O LORD, I called, and I begged my Lord for mercy." Prayer is our direct line to God, allowing us to communicate our needs, fears, and praises. It is through prayer that we invite God’s presence and power into our lives.</w:t>
      </w:r>
    </w:p>
    <w:p w14:paraId="4B44AD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gratitude in your prayers when seeking help, as seen in Psalm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during times of distress, inspired by Psalm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past deliverance in prayer strengthen your faith, according to Psalm 30? </w:t>
      </w:r>
    </w:p>
    <w:p w14:paraId="24CD562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Mercy is Abundant</w:t>
      </w:r>
    </w:p>
    <w:p w14:paraId="746E586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10 pleads, "Hear me, O LORD, and have mercy; O LORD, be my helper." God’s mercy is boundless and available to all who seek it. When we call upon Him, He responds with compassion and grace, offering help and support in our times of need. His mercy is a testament to His loving nature.</w:t>
      </w:r>
    </w:p>
    <w:p w14:paraId="484334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God's abundant mercy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mercy can transform your perspective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God's mercy with others around you? </w:t>
      </w:r>
    </w:p>
    <w:p w14:paraId="547E2128"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E97258"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A9C7BAD" w14:textId="77777777" w:rsidR="006C543A" w:rsidRDefault="006C543A" w:rsidP="00DC3BBA">
      <w:pPr>
        <w:spacing w:line="247" w:lineRule="auto"/>
        <w:rPr>
          <w:rFonts w:eastAsia="Times New Roman"/>
          <w:b/>
          <w:bCs/>
          <w:kern w:val="0"/>
          <w:sz w:val="21"/>
          <w:szCs w:val="21"/>
        </w:rPr>
      </w:pPr>
    </w:p>
    <w:p w14:paraId="552FAFB5" w14:textId="3DD4751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Worship is a Response to God’s Goodness</w:t>
      </w:r>
    </w:p>
    <w:p w14:paraId="2174915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psalm is a song of worship, reflecting his gratitude for God’s deliverance. In verse 4, he invites others to join him: "Sing to the LORD, O you His saints, and praise His holy name." Worship is our response to God’s goodness, a way to honor Him for His mighty works and steadfast love.</w:t>
      </w:r>
    </w:p>
    <w:p w14:paraId="0FF78C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gratitude into your daily worship as a response to God's goodness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past deliverance enhances your worship experience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joy in worship when reflecting on God's goodness? </w:t>
      </w:r>
    </w:p>
    <w:p w14:paraId="26DF375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5C5A775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30 teaches us to trust in God’s perfect timing. David experienced deliverance and joy after a period of trial, reminding us that God’s timing is always right. Patience and faith in His plan allow us to experience the fullness of His blessings. As we wait on the Lord, we can be confident that He is working all things for our good.</w:t>
      </w:r>
    </w:p>
    <w:p w14:paraId="15A13F0B"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can strengthen your faith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perfect timing in your life?</w:t>
      </w:r>
      <w:r w:rsidRPr="001B37DC">
        <w:br w:type="page"/>
      </w:r>
    </w:p>
    <w:p w14:paraId="65FC34D4"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31 Teaching Points and Bible Study Questions</w:t>
      </w:r>
    </w:p>
    <w:p w14:paraId="17838CD3" w14:textId="0041558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the Lord's Protection</w:t>
      </w:r>
    </w:p>
    <w:p w14:paraId="2CBE2C0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31 begins with a powerful declaration of trust: "In You, O LORD, I have taken refuge; let me never be put to shame; deliver me in Your righteousness" (Psalm 31:1). This verse reminds us that our ultimate security is found in God. In a world full of uncertainties, placing our trust in the Lord provides a solid foundation. Just as a child feels safe in a parent's arms, we can rest assured in God's protection, knowing He is our fortress and deliverer.</w:t>
      </w:r>
    </w:p>
    <w:p w14:paraId="16ABFD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demonstrate trust in the Lord's protection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bring peace amidst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God's protection daily? </w:t>
      </w:r>
    </w:p>
    <w:p w14:paraId="5F208CD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Rock and Fortress</w:t>
      </w:r>
    </w:p>
    <w:p w14:paraId="7EC824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imagery of God as a rock and fortress is a recurring theme in Psalm 31. "Be my rock of refuge, a stronghold to save me" (Psalm 31:2). This metaphor highlights God's unchanging nature and His ability to provide stability in our lives. When the storms of life rage, we can cling to Him, confident that He will not be moved. This assurance allows us to face challenges with courage and peace.</w:t>
      </w:r>
    </w:p>
    <w:p w14:paraId="5F2FB0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rock and fortress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fortress can bring peace amidst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God as your rock? </w:t>
      </w:r>
    </w:p>
    <w:p w14:paraId="4F6D70F8"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BE3142"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7DBCAB19" w14:textId="77777777" w:rsidR="006C543A" w:rsidRDefault="006C543A" w:rsidP="00DC3BBA">
      <w:pPr>
        <w:spacing w:line="247" w:lineRule="auto"/>
        <w:rPr>
          <w:rFonts w:eastAsia="Times New Roman"/>
          <w:b/>
          <w:bCs/>
          <w:kern w:val="0"/>
          <w:sz w:val="21"/>
          <w:szCs w:val="21"/>
        </w:rPr>
      </w:pPr>
    </w:p>
    <w:p w14:paraId="438B9440" w14:textId="3B74751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Commit Your Spirit to God</w:t>
      </w:r>
    </w:p>
    <w:p w14:paraId="5CC335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 moment of profound trust, the psalmist declares, "Into Your hands I commit my spirit; You have redeemed me, O LORD, God of truth" (Psalm 31:5). This act of surrender is a powerful reminder of the peace that comes from entrusting our lives to God. By committing our spirit to Him, we acknowledge His sovereignty and embrace His plan for our lives, knowing that He is faithful and true.</w:t>
      </w:r>
    </w:p>
    <w:p w14:paraId="47D5A52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commit your spirit to God in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with your spirit brings peace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trust in God when facing uncertainty? </w:t>
      </w:r>
    </w:p>
    <w:p w14:paraId="6A2DCD0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Sees Our Affliction</w:t>
      </w:r>
    </w:p>
    <w:p w14:paraId="7A1FEC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31 assures us that God is not distant or indifferent to our struggles: "You have seen my affliction; You have known the anguish of my soul" (Psalm 31:7). This verse is a comforting reminder that God is intimately aware of our pain and suffering. He is a compassionate Father who walks with us through every trial, offering comfort and strength when we need it most.</w:t>
      </w:r>
    </w:p>
    <w:p w14:paraId="35CE10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comfort knowing God sees your afflictions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awareness of your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presence in affliction changes your perspective? </w:t>
      </w:r>
    </w:p>
    <w:p w14:paraId="05B75EF5"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AE9384"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1B50339" w14:textId="77777777" w:rsidR="006C543A" w:rsidRDefault="006C543A" w:rsidP="00DC3BBA">
      <w:pPr>
        <w:spacing w:line="247" w:lineRule="auto"/>
        <w:rPr>
          <w:rFonts w:eastAsia="Times New Roman"/>
          <w:b/>
          <w:bCs/>
          <w:kern w:val="0"/>
          <w:sz w:val="21"/>
          <w:szCs w:val="21"/>
        </w:rPr>
      </w:pPr>
    </w:p>
    <w:p w14:paraId="3D4CBC8B" w14:textId="6B5E0A1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is Our Deliverer</w:t>
      </w:r>
    </w:p>
    <w:p w14:paraId="43E9E71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confidently proclaims, "You have not delivered me into the enemy's hand; You have set my feet in the open" (Psalm 31:8). This declaration of deliverance is a testament to God's power to rescue us from danger. Whether we face physical threats or spiritual battles, we can trust that God will make a way for us, leading us to a place of safety and freedom.</w:t>
      </w:r>
    </w:p>
    <w:p w14:paraId="28EFEE8D" w14:textId="77777777" w:rsidR="006C543A" w:rsidRDefault="00DC3BBA" w:rsidP="00DC3BBA">
      <w:pPr>
        <w:spacing w:line="247" w:lineRule="auto"/>
      </w:pPr>
      <w:r w:rsidRPr="00F6333B">
        <w:rPr>
          <w:rFonts w:eastAsia="Times New Roman"/>
          <w:kern w:val="0"/>
          <w:sz w:val="21"/>
          <w:szCs w:val="21"/>
        </w:rPr>
        <w:t>1. How can you trust God as your deliverer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for deliverance strengthens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role as your deliverer?</w:t>
      </w:r>
    </w:p>
    <w:p w14:paraId="25D54A80" w14:textId="0377E099"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Cry Out to God in Distress</w:t>
      </w:r>
    </w:p>
    <w:p w14:paraId="0297CB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distress, the psalmist does not hesitate to cry out to God: "Be merciful to me, O LORD, for I am in distress" (Psalm 31:9). This honest plea for help encourages us to bring our burdens to God, knowing that He hears and responds to our cries. Prayer is a powerful tool that connects us to the heart of God, allowing us to experience His mercy and grace in our time of need.</w:t>
      </w:r>
    </w:p>
    <w:p w14:paraId="145A131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crying out to God in your daily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expressing your distress to God in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trust God during times of distress? </w:t>
      </w:r>
    </w:p>
    <w:p w14:paraId="5A4E49A8"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E268CD"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BE4EC8F" w14:textId="77777777" w:rsidR="006C543A" w:rsidRDefault="006C543A" w:rsidP="00DC3BBA">
      <w:pPr>
        <w:spacing w:line="247" w:lineRule="auto"/>
        <w:rPr>
          <w:rFonts w:eastAsia="Times New Roman"/>
          <w:b/>
          <w:bCs/>
          <w:kern w:val="0"/>
          <w:sz w:val="21"/>
          <w:szCs w:val="21"/>
        </w:rPr>
      </w:pPr>
    </w:p>
    <w:p w14:paraId="5E9AB3AB" w14:textId="30DB660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Goodness is Abundant</w:t>
      </w:r>
    </w:p>
    <w:p w14:paraId="6FEB89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marvels at the abundance of God's goodness: "How great is Your goodness, which You have laid up for those who fear You" (Psalm 31:19). This verse invites us to reflect on the countless blessings God has prepared for those who love and revere Him. By focusing on His goodness, we cultivate a heart of gratitude and a deeper appreciation for His provision in our lives.</w:t>
      </w:r>
    </w:p>
    <w:p w14:paraId="3A181F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share God's abundant goodness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goodness can change your perspective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abundant goodness each day? </w:t>
      </w:r>
    </w:p>
    <w:p w14:paraId="4A7E0F0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Preserves the Faithful</w:t>
      </w:r>
    </w:p>
    <w:p w14:paraId="6114487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31 assures us that God is faithful to those who are faithful to Him: "The LORD preserves the faithful, but fully repays the arrogant" (Psalm 31:23). This promise encourages us to remain steadfast in our faith, knowing that God honors those who walk in His ways. As we live out our faith with integrity, we can trust that God will sustain us and reward our efforts.</w:t>
      </w:r>
    </w:p>
    <w:p w14:paraId="622D59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preservation in challenging times, as seen in Psalm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for experiencing God's protection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trusting God to preserve you? </w:t>
      </w:r>
    </w:p>
    <w:p w14:paraId="5B755EDE"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B8805C"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48FB7D7E" w14:textId="77777777" w:rsidR="006C543A" w:rsidRDefault="006C543A" w:rsidP="00DC3BBA">
      <w:pPr>
        <w:spacing w:line="247" w:lineRule="auto"/>
        <w:rPr>
          <w:rFonts w:eastAsia="Times New Roman"/>
          <w:b/>
          <w:bCs/>
          <w:kern w:val="0"/>
          <w:sz w:val="21"/>
          <w:szCs w:val="21"/>
        </w:rPr>
      </w:pPr>
    </w:p>
    <w:p w14:paraId="00D2FDEE" w14:textId="5A21425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Be Strong and Take Heart</w:t>
      </w:r>
    </w:p>
    <w:p w14:paraId="3964418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concludes with a call to courage: "Be strong and take heart, all you who hope in the LORD" (Psalm 31:24). This exhortation is a rallying cry for believers to stand firm in their faith, even in the face of adversity. By placing our hope in the Lord, we find the strength to persevere, knowing that He is with us every step of the way.</w:t>
      </w:r>
    </w:p>
    <w:p w14:paraId="563340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strength and courage in challenging situations, as encouraged in Psalm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helps you take heart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message of being strong and courageous in daily life? </w:t>
      </w:r>
    </w:p>
    <w:p w14:paraId="0731B2A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Love is Unfailing</w:t>
      </w:r>
    </w:p>
    <w:p w14:paraId="189F5BE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31, the unfailing love of God is a central theme. "But I trust in You, O LORD; I say, 'You are my God.' My times are in Your hands" (Psalm 31:14-15). This declaration of trust in God's love reassures us that His care for us is constant and unwavering. No matter what we face, we can rest in the knowledge that His love will never fail us, guiding us through every season of life.</w:t>
      </w:r>
    </w:p>
    <w:p w14:paraId="34957F57"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unfailing love during times of personal distress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unfailing love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trusting in God's unfailing love can transform your response to life's challenges?</w:t>
      </w:r>
      <w:r w:rsidRPr="001B37DC">
        <w:br w:type="page"/>
      </w:r>
    </w:p>
    <w:p w14:paraId="6642FEF3"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32 Teaching Points and Bible Study Questions</w:t>
      </w:r>
    </w:p>
    <w:p w14:paraId="333BA205" w14:textId="730A1BD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Forgiveness</w:t>
      </w:r>
    </w:p>
    <w:p w14:paraId="11C369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32 begins with a powerful reminder of the joy that comes from being forgiven: "Blessed is he whose transgressions are forgiven, whose sins are covered" (Psalm 32:1). The relief and happiness that accompany forgiveness are unparalleled. When we confess our sins and receive God's grace, we experience a profound sense of peace and joy that only He can provide.</w:t>
      </w:r>
    </w:p>
    <w:p w14:paraId="10AC178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experiencing forgiveness in your life lead to greater joy and peace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 is crucial for experiencing the joy of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and share the joy of forgiveness with others? </w:t>
      </w:r>
    </w:p>
    <w:p w14:paraId="35104ED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Burden of Unconfessed Sin</w:t>
      </w:r>
    </w:p>
    <w:p w14:paraId="4DAE81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vividly describes the heavy burden of unconfessed sin: "When I kept silent, my bones became brittle from my groaning all day long" (Psalm 32:3). This teaches us that holding onto sin can weigh us down physically, emotionally, and spiritually. Confession is not just a duty; it's a path to freedom and restoration.</w:t>
      </w:r>
    </w:p>
    <w:p w14:paraId="3ABA39E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unconfessed sin affect your emotional and spiritual well-being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 is crucial for personal growth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regularly confess and release the burden of sin? </w:t>
      </w:r>
    </w:p>
    <w:p w14:paraId="21C7D003"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3B5998"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0D4630E1" w14:textId="77777777" w:rsidR="006C543A" w:rsidRDefault="006C543A" w:rsidP="00DC3BBA">
      <w:pPr>
        <w:spacing w:line="247" w:lineRule="auto"/>
        <w:rPr>
          <w:rFonts w:eastAsia="Times New Roman"/>
          <w:b/>
          <w:bCs/>
          <w:kern w:val="0"/>
          <w:sz w:val="21"/>
          <w:szCs w:val="21"/>
        </w:rPr>
      </w:pPr>
    </w:p>
    <w:p w14:paraId="154D5673" w14:textId="7CE8E28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Confession</w:t>
      </w:r>
    </w:p>
    <w:p w14:paraId="52FA3E5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Confession is a powerful act that brings healing and restoration. "Then I acknowledged my sin to You and did not hide my iniquity. I said, 'I will confess my transgressions to the LORD,' and You forgave the guilt of my sin" (Psalm 32:5). This verse reminds us that God is always ready to forgive when we come to Him with a repentant heart.</w:t>
      </w:r>
    </w:p>
    <w:p w14:paraId="65364AC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regular confession impact your emotional and spiritual well-being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confession is essential for maintaining healthy relationships with others and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make confession a consistent practice in your life? </w:t>
      </w:r>
    </w:p>
    <w:p w14:paraId="6EE060F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as Our Hiding Place</w:t>
      </w:r>
    </w:p>
    <w:p w14:paraId="30F554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God is our refuge: "You are my hiding place; You protect me from trouble. You surround me with songs of deliverance" (Psalm 32:7). This assurance encourages us to seek shelter in God's presence, where we find safety and comfort amidst life's storms.</w:t>
      </w:r>
    </w:p>
    <w:p w14:paraId="4EA837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make God your hiding place during times of stress or anxiety?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refuge in God can transform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protection in daily life? </w:t>
      </w:r>
    </w:p>
    <w:p w14:paraId="6C87DCD7"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F6DE96"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B2C5D82" w14:textId="77777777" w:rsidR="006C543A" w:rsidRDefault="006C543A" w:rsidP="00DC3BBA">
      <w:pPr>
        <w:spacing w:line="247" w:lineRule="auto"/>
        <w:rPr>
          <w:rFonts w:eastAsia="Times New Roman"/>
          <w:b/>
          <w:bCs/>
          <w:kern w:val="0"/>
          <w:sz w:val="21"/>
          <w:szCs w:val="21"/>
        </w:rPr>
      </w:pPr>
    </w:p>
    <w:p w14:paraId="26752CDA" w14:textId="7AC60EA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Instruction</w:t>
      </w:r>
    </w:p>
    <w:p w14:paraId="784666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 promises to guide us: "I will instruct you and teach you the way you should go; I will give you counsel and watch over you" (Psalm 32:8). This lesson emphasizes the importance of seeking God's wisdom and guidance in our daily lives. His instruction leads us on the right path.</w:t>
      </w:r>
    </w:p>
    <w:p w14:paraId="4CCE458B" w14:textId="77777777" w:rsidR="006C543A" w:rsidRDefault="00DC3BBA" w:rsidP="00DC3BBA">
      <w:pPr>
        <w:spacing w:line="247" w:lineRule="auto"/>
      </w:pPr>
      <w:r w:rsidRPr="00F6333B">
        <w:rPr>
          <w:rFonts w:eastAsia="Times New Roman"/>
          <w:kern w:val="0"/>
          <w:sz w:val="21"/>
          <w:szCs w:val="21"/>
        </w:rPr>
        <w:t>1. How can you apply God's instruction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receiving guidance is crucial for spiritual growth and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 remain open to God's instruction?</w:t>
      </w:r>
    </w:p>
    <w:p w14:paraId="00E5BC36" w14:textId="635847FB"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Avoiding Stubbornness</w:t>
      </w:r>
    </w:p>
    <w:p w14:paraId="087221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warns against being stubborn: "Do not be like the horse or mule, which have no understanding, but must be controlled by bit and bridle" (Psalm 32:9). This imagery reminds us to be receptive to God's guidance and not resist His leading. A willing heart is key to spiritual growth.</w:t>
      </w:r>
    </w:p>
    <w:p w14:paraId="1D87D2E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overcome stubbornness in your spiritual journey according to Psalm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stubbornness hinders receiving God's guidance as described in Psalm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open to God's instruction and avoid stubbornness? </w:t>
      </w:r>
    </w:p>
    <w:p w14:paraId="09EC4273"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9029F0"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F89A217" w14:textId="77777777" w:rsidR="006C543A" w:rsidRDefault="006C543A" w:rsidP="00DC3BBA">
      <w:pPr>
        <w:spacing w:line="247" w:lineRule="auto"/>
        <w:rPr>
          <w:rFonts w:eastAsia="Times New Roman"/>
          <w:b/>
          <w:bCs/>
          <w:kern w:val="0"/>
          <w:sz w:val="21"/>
          <w:szCs w:val="21"/>
        </w:rPr>
      </w:pPr>
    </w:p>
    <w:p w14:paraId="7EB29895" w14:textId="21A5C52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Consequences of Wickedness</w:t>
      </w:r>
    </w:p>
    <w:p w14:paraId="249478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contrasts the fate of the wicked with the blessings of the righteous: "Many are the sorrows of the wicked, but loving devotion surrounds him who trusts in the LORD" (Psalm 32:10). This serves as a reminder that living apart from God leads to sorrow, while trusting in Him brings His steadfast love.</w:t>
      </w:r>
    </w:p>
    <w:p w14:paraId="6ED49D6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sin in your life prevent the consequences of wickedness described in Psalm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unconfessed sin leads to distress, as mentioned in Psalm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wickedness highlighted in Psalm 32? </w:t>
      </w:r>
    </w:p>
    <w:p w14:paraId="6DA6BCC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Rejoice</w:t>
      </w:r>
    </w:p>
    <w:p w14:paraId="30A4E1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call to rejoice: "Be glad in the LORD and rejoice, O righteous ones; shout for joy, all you upright in heart" (Psalm 32:11). This encourages us to celebrate the goodness of God and the joy of living in His grace. Rejoicing is a natural response to His love and forgiveness.</w:t>
      </w:r>
    </w:p>
    <w:p w14:paraId="4071A8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rejoicing into your daily routine despite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is emphasized as a response to forgiveness in Psalm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heart of gratitude and joy? </w:t>
      </w:r>
    </w:p>
    <w:p w14:paraId="6A9B8AC5"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2BD27A"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23366EB0" w14:textId="77777777" w:rsidR="006C543A" w:rsidRDefault="006C543A" w:rsidP="00DC3BBA">
      <w:pPr>
        <w:spacing w:line="247" w:lineRule="auto"/>
        <w:rPr>
          <w:rFonts w:eastAsia="Times New Roman"/>
          <w:b/>
          <w:bCs/>
          <w:kern w:val="0"/>
          <w:sz w:val="21"/>
          <w:szCs w:val="21"/>
        </w:rPr>
      </w:pPr>
    </w:p>
    <w:p w14:paraId="6369423D" w14:textId="60366E6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Blessing of Trust</w:t>
      </w:r>
    </w:p>
    <w:p w14:paraId="581F11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Trusting in God is a recurring theme: "Blessed is the man who trusts in the LORD" (Psalm 32:10). Trusting God brings blessings and security. When we place our faith in Him, we experience His faithfulness and provision in every aspect of our lives.</w:t>
      </w:r>
    </w:p>
    <w:p w14:paraId="3AE87D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trusting in God change your response to life's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 in God is described as a blessing in Psalm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trust in God daily? </w:t>
      </w:r>
    </w:p>
    <w:p w14:paraId="043513E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Deliverance</w:t>
      </w:r>
    </w:p>
    <w:p w14:paraId="0349F82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32 assures us of God's deliverance: "You surround me with songs of deliverance" (Psalm 32:7). This promise gives us confidence that God will rescue us from our troubles and lead us to victory. His deliverance is a testament to His power and love.</w:t>
      </w:r>
    </w:p>
    <w:p w14:paraId="47C121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32 remind us of the transformative power of God's forgiveness, guidance, and love. As we embrace these truths, we can live with joy, peace, and confidence in our walk with the Lord.</w:t>
      </w:r>
    </w:p>
    <w:p w14:paraId="572BE36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assurance of deliverance in Psalm 32 to your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 is crucial for experiencing God's deliverance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trust in God's promise of deliverance during challenging times?</w:t>
      </w:r>
      <w:r w:rsidRPr="001B37DC">
        <w:br w:type="page"/>
      </w:r>
    </w:p>
    <w:p w14:paraId="49BF0B74"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33 Teaching Points and Bible Study Questions</w:t>
      </w:r>
    </w:p>
    <w:p w14:paraId="41274DB6" w14:textId="7A4126C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Praise</w:t>
      </w:r>
    </w:p>
    <w:p w14:paraId="1BDD208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33 opens with a call to rejoice: "Sing for joy in the LORD, O you righteous; praise is fitting for the upright" (Psalm 33:1). Praise is not just an act of worship but a powerful tool that aligns our hearts with God's will. When we praise, we acknowledge His sovereignty and goodness, which can transform our perspective and fill us with joy. Make praise a daily habit, and watch how it shifts your focus from problems to the Provider.</w:t>
      </w:r>
    </w:p>
    <w:p w14:paraId="0D35939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incorporating praise into daily routines transform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emphasized as a powerful tool in Psalm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praise a consistent part of your life? </w:t>
      </w:r>
    </w:p>
    <w:p w14:paraId="5B6CCD3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Creative Word of God</w:t>
      </w:r>
    </w:p>
    <w:p w14:paraId="7808C4D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reminds us of the power of God's word: "By the word of the LORD the heavens were made, and all the stars by the breath of His mouth" (Psalm 33:6). This is a testament to the creative and sustaining power of God's word. Just as He spoke the universe into existence, His word can bring life and order into our lives. Dive into Scripture daily to experience its transformative power.</w:t>
      </w:r>
    </w:p>
    <w:p w14:paraId="037539F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the creative power of God's Word into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creative Word can enhance your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appreciate and reflect on God's creative works in your surroundings? </w:t>
      </w:r>
    </w:p>
    <w:p w14:paraId="4AC05864"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4D40A9"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54ECFEE2" w14:textId="77777777" w:rsidR="006C543A" w:rsidRDefault="006C543A" w:rsidP="00DC3BBA">
      <w:pPr>
        <w:spacing w:line="247" w:lineRule="auto"/>
        <w:rPr>
          <w:rFonts w:eastAsia="Times New Roman"/>
          <w:b/>
          <w:bCs/>
          <w:kern w:val="0"/>
          <w:sz w:val="21"/>
          <w:szCs w:val="21"/>
        </w:rPr>
      </w:pPr>
    </w:p>
    <w:p w14:paraId="433E615F" w14:textId="01B697D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Sovereignty of God</w:t>
      </w:r>
    </w:p>
    <w:p w14:paraId="4B2A57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33:10-11 declares, "The LORD frustrates the plans of the nations; He thwarts the devices of the peoples. The counsel of the LORD stands forever, the purposes of His heart to all generations." God's sovereignty means that His plans will always prevail. Trust in His divine plan, even when circumstances seem uncertain. His purposes are eternal and unshakeable.</w:t>
      </w:r>
    </w:p>
    <w:p w14:paraId="32760D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creation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plans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control when facing life's challenges? </w:t>
      </w:r>
    </w:p>
    <w:p w14:paraId="75F9D81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Righteousness</w:t>
      </w:r>
    </w:p>
    <w:p w14:paraId="0CE3A8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the joy that comes from living a righteous life: "Blessed is the nation whose God is the LORD, the people He has chosen as His inheritance" (Psalm 33:12). Righteousness leads to blessing and joy. Strive to live according to God's standards, and you will find a deep, abiding joy that transcends circumstances.</w:t>
      </w:r>
    </w:p>
    <w:p w14:paraId="14BD34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 in your daily life through acts of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leads to a deeper sense of joy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righteousness and experience joy? </w:t>
      </w:r>
    </w:p>
    <w:p w14:paraId="11269827"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0D34E7" w14:textId="77777777" w:rsidR="006C543A" w:rsidRDefault="006C543A" w:rsidP="00DC3BBA">
      <w:pPr>
        <w:spacing w:line="247" w:lineRule="auto"/>
        <w:rPr>
          <w:rFonts w:eastAsia="Times New Roman"/>
          <w:b/>
          <w:bCs/>
          <w:kern w:val="0"/>
          <w:sz w:val="21"/>
          <w:szCs w:val="21"/>
        </w:rPr>
      </w:pPr>
      <w:r>
        <w:rPr>
          <w:rFonts w:eastAsia="Times New Roman"/>
          <w:b/>
          <w:bCs/>
          <w:kern w:val="0"/>
          <w:sz w:val="21"/>
          <w:szCs w:val="21"/>
        </w:rPr>
        <w:br w:type="column"/>
      </w:r>
    </w:p>
    <w:p w14:paraId="398182AD" w14:textId="24E91667" w:rsidR="00DC3BBA" w:rsidRPr="006C543A" w:rsidRDefault="00DC3BBA" w:rsidP="00DC3BBA">
      <w:pPr>
        <w:spacing w:line="247" w:lineRule="auto"/>
        <w:rPr>
          <w:rFonts w:eastAsia="Times New Roman"/>
          <w:b/>
          <w:bCs/>
          <w:kern w:val="0"/>
          <w:sz w:val="21"/>
          <w:szCs w:val="21"/>
        </w:rPr>
      </w:pPr>
      <w:r w:rsidRPr="00F6333B">
        <w:rPr>
          <w:rFonts w:eastAsia="Times New Roman"/>
          <w:b/>
          <w:bCs/>
          <w:kern w:val="0"/>
          <w:sz w:val="21"/>
          <w:szCs w:val="21"/>
        </w:rPr>
        <w:t>The Omniscience of God</w:t>
      </w:r>
    </w:p>
    <w:p w14:paraId="387EFF0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33:13-15 reminds us that "The LORD looks down from heaven; He sees all the sons of men. From His dwelling place He gazes on all who inhabit the earth." God sees and knows everything about us. This truth can be both comforting and convicting. Live with the awareness that God is always watching, and let it guide your actions and decisions.</w:t>
      </w:r>
    </w:p>
    <w:p w14:paraId="1128EC2E" w14:textId="77777777" w:rsidR="006C543A" w:rsidRDefault="00DC3BBA" w:rsidP="00DC3BBA">
      <w:pPr>
        <w:spacing w:line="247" w:lineRule="auto"/>
      </w:pPr>
      <w:r w:rsidRPr="00F6333B">
        <w:rPr>
          <w:rFonts w:eastAsia="Times New Roman"/>
          <w:kern w:val="0"/>
          <w:sz w:val="21"/>
          <w:szCs w:val="21"/>
        </w:rPr>
        <w:t>1. How can acknowledging God's omniscience influence your daily decision-making and trust in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omniscience can bring comfort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the belief in God's all-knowing nature?</w:t>
      </w:r>
    </w:p>
    <w:p w14:paraId="6E50ED77" w14:textId="72786E35"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Human Strength</w:t>
      </w:r>
    </w:p>
    <w:p w14:paraId="31B2DAA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warns against relying on human strength: "A horse is a vain hope for salvation; even its great strength cannot save" (Psalm 33:17). True security and salvation come from God alone. Instead of relying on your own abilities or resources, place your trust in the Lord, who is mighty to save.</w:t>
      </w:r>
    </w:p>
    <w:p w14:paraId="357B0C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strength instead of your own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human strength often feels insufficient in times of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power when facing overwhelming situations? </w:t>
      </w:r>
    </w:p>
    <w:p w14:paraId="1E787798"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26F8DE"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6B918236" w14:textId="77777777" w:rsidR="006C543A" w:rsidRDefault="006C543A" w:rsidP="00DC3BBA">
      <w:pPr>
        <w:spacing w:line="247" w:lineRule="auto"/>
        <w:rPr>
          <w:rFonts w:eastAsia="Times New Roman"/>
          <w:b/>
          <w:bCs/>
          <w:kern w:val="0"/>
          <w:sz w:val="21"/>
          <w:szCs w:val="21"/>
        </w:rPr>
      </w:pPr>
    </w:p>
    <w:p w14:paraId="4C9061C3" w14:textId="2F264E2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Love</w:t>
      </w:r>
    </w:p>
    <w:p w14:paraId="5A0350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33:18-19 offers a beautiful promise: "Behold, the eye of the LORD is on those who fear Him, on those whose hope is in His loving devotion, to deliver them from death and keep them alive in famine." God's love is steadfast and protective. When you place your hope in His love, you can rest assured that He will care for you in every situation.</w:t>
      </w:r>
    </w:p>
    <w:p w14:paraId="4C25D7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experience God's love in daily challenges as described in Psalm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love provides assurance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unfailing love? </w:t>
      </w:r>
    </w:p>
    <w:p w14:paraId="62BA0DD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Wait on the Lord</w:t>
      </w:r>
    </w:p>
    <w:p w14:paraId="16B19B3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call to wait on the Lord: "Our soul waits for the LORD; He is our help and our shield" (Psalm 33:20). Waiting on God is an act of faith and trust. In a world that values instant gratification, learn the discipline of waiting on God's timing. His plans are always worth the wait.</w:t>
      </w:r>
    </w:p>
    <w:p w14:paraId="369C69F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waiting on the Lord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on the Lord strengthens your faith and patience?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gain by trusting God's timing instead of your own? </w:t>
      </w:r>
    </w:p>
    <w:p w14:paraId="73B7F430"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37330E"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74606399" w14:textId="77777777" w:rsidR="006C543A" w:rsidRDefault="006C543A" w:rsidP="00DC3BBA">
      <w:pPr>
        <w:spacing w:line="247" w:lineRule="auto"/>
        <w:rPr>
          <w:rFonts w:eastAsia="Times New Roman"/>
          <w:b/>
          <w:bCs/>
          <w:kern w:val="0"/>
          <w:sz w:val="21"/>
          <w:szCs w:val="21"/>
        </w:rPr>
      </w:pPr>
    </w:p>
    <w:p w14:paraId="299A1288" w14:textId="2EAE6B8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Trusting in God</w:t>
      </w:r>
    </w:p>
    <w:p w14:paraId="16C5B12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33:21 says, "For our hearts rejoice in Him, since we trust in His holy name." Trusting in God brings joy and peace. When you place your trust in Him, you can face life's challenges with confidence, knowing that He is in control and working for your good.</w:t>
      </w:r>
    </w:p>
    <w:p w14:paraId="392A763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trusting in God bring joy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is essential for experiencing true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trust in God daily? </w:t>
      </w:r>
    </w:p>
    <w:p w14:paraId="2D0613A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Prayer for Unfailing Love</w:t>
      </w:r>
    </w:p>
    <w:p w14:paraId="5D2C57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ends with a prayer: "May Your loving devotion rest on us, O LORD, as we put our hope in You" (Psalm 33:22). This is a reminder to continually seek God's unfailing love. As you put your hope in Him, pray for His love to guide and sustain you through every season of life.</w:t>
      </w:r>
    </w:p>
    <w:p w14:paraId="0925393F"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and recognize God's unfailing love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love can impact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unfailing love during difficult times?</w:t>
      </w:r>
      <w:r w:rsidRPr="001B37DC">
        <w:br w:type="page"/>
      </w:r>
    </w:p>
    <w:p w14:paraId="7411C966"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34 Teaching Points and Bible Study Questions</w:t>
      </w:r>
    </w:p>
    <w:p w14:paraId="69685200" w14:textId="30D9D5F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the Lord and Find Deliverance</w:t>
      </w:r>
    </w:p>
    <w:p w14:paraId="621EC54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34:4 says, "I sought the LORD, and He answered me; He delivered me from all my fears." This verse reminds us that when we actively seek God, He is faithful to respond. In times of anxiety or uncertainty, turning to God in prayer and meditation can bring peace and clarity. Remember, God is always ready to deliver us from our fears when we call upon Him.</w:t>
      </w:r>
    </w:p>
    <w:p w14:paraId="5182471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seeking the Lord change your response to fear and anxiety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actively seek the Lord for deliverance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the Lord leads to experiencing peace and deliverance? </w:t>
      </w:r>
    </w:p>
    <w:p w14:paraId="0DEE66E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Radiate Joy and Confidence</w:t>
      </w:r>
    </w:p>
    <w:p w14:paraId="0DEF21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5 tells us, "Those who look to Him are radiant with joy; their faces shall never be ashamed." When we focus on God, our lives reflect His light and joy. This joy is not just a fleeting emotion but a deep-seated confidence that comes from knowing we are loved and cared for by our Creator. Let your life be a testament to the joy that comes from a relationship with God.</w:t>
      </w:r>
    </w:p>
    <w:p w14:paraId="29DAC8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radiate joy and confidence in challenging situations, inspired by Psalm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as described in Psalm 34, enhances your confidence?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joy and confidence are evident to others daily? </w:t>
      </w:r>
    </w:p>
    <w:p w14:paraId="63558D35"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CAB2EF"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9C45433" w14:textId="77777777" w:rsidR="006C543A" w:rsidRDefault="006C543A" w:rsidP="00DC3BBA">
      <w:pPr>
        <w:spacing w:line="247" w:lineRule="auto"/>
        <w:rPr>
          <w:rFonts w:eastAsia="Times New Roman"/>
          <w:b/>
          <w:bCs/>
          <w:kern w:val="0"/>
          <w:sz w:val="21"/>
          <w:szCs w:val="21"/>
        </w:rPr>
      </w:pPr>
    </w:p>
    <w:p w14:paraId="49561752" w14:textId="2C3F76F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Experience God's Goodness</w:t>
      </w:r>
    </w:p>
    <w:p w14:paraId="06C97D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"Taste and see that the LORD is good; blessed is the man who takes refuge in Him!" (Psalm 34:8). This invitation is a call to experience God's goodness firsthand. Just as tasting a delicious meal brings satisfaction, experiencing God's presence fills our lives with blessings and contentment. Take refuge in Him, and you will find true happiness.</w:t>
      </w:r>
    </w:p>
    <w:p w14:paraId="7AD23A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and recognize God's goodness in your daily life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share God's goodness with others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experiencing God's goodness can transform your perspective during challenging times? </w:t>
      </w:r>
    </w:p>
    <w:p w14:paraId="6E24907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the Lord for a Fulfilled Life</w:t>
      </w:r>
    </w:p>
    <w:p w14:paraId="0BC738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9 encourages us, "Fear the LORD, you His saints, for those who fear Him lack nothing." The fear of the Lord is not about being afraid but having a deep respect and reverence for God. This reverence leads to a life of fulfillment and provision. When we prioritize God, He ensures that our needs are met.</w:t>
      </w:r>
    </w:p>
    <w:p w14:paraId="74D983B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fearing the Lord lead to a more fulfilled and content life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for God impacts your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healthy fear of the Lord in your life? </w:t>
      </w:r>
    </w:p>
    <w:p w14:paraId="54342FC9"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A9E18A"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5F4DF422" w14:textId="77777777" w:rsidR="006C543A" w:rsidRDefault="006C543A" w:rsidP="00DC3BBA">
      <w:pPr>
        <w:spacing w:line="247" w:lineRule="auto"/>
        <w:rPr>
          <w:rFonts w:eastAsia="Times New Roman"/>
          <w:b/>
          <w:bCs/>
          <w:kern w:val="0"/>
          <w:sz w:val="21"/>
          <w:szCs w:val="21"/>
        </w:rPr>
      </w:pPr>
    </w:p>
    <w:p w14:paraId="579E7BB0" w14:textId="1A3E339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Pursue Peace and Righteousness</w:t>
      </w:r>
    </w:p>
    <w:p w14:paraId="75FBECF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34:14 advises, "Turn away from evil and do good; seek peace and pursue it." This is a call to action for living a life of integrity and peace. By actively choosing good over evil and seeking peace in our relationships, we align ourselves with God's will and experience His blessings.</w:t>
      </w:r>
    </w:p>
    <w:p w14:paraId="613A093A" w14:textId="77777777" w:rsidR="006C543A" w:rsidRDefault="00DC3BBA" w:rsidP="00DC3BBA">
      <w:pPr>
        <w:spacing w:line="247" w:lineRule="auto"/>
      </w:pPr>
      <w:r w:rsidRPr="00F6333B">
        <w:rPr>
          <w:rFonts w:eastAsia="Times New Roman"/>
          <w:kern w:val="0"/>
          <w:sz w:val="21"/>
          <w:szCs w:val="21"/>
        </w:rPr>
        <w:t>1. How can you actively pursue peace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cultivate righteousness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pursuing peace and righteousness is important for spiritual growth?</w:t>
      </w:r>
    </w:p>
    <w:p w14:paraId="22596626" w14:textId="0CC79F61"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Hears the Righteous</w:t>
      </w:r>
    </w:p>
    <w:p w14:paraId="5AB08A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eyes of the LORD are on the righteous, and His ears are inclined to their cry" (Psalm 34:15). This assurance reminds us that God is attentive to those who live righteously. He is not distant or indifferent but actively listens to our prayers and concerns. Live righteously, and know that God is always </w:t>
      </w:r>
      <w:proofErr w:type="gramStart"/>
      <w:r w:rsidRPr="00F6333B">
        <w:rPr>
          <w:rFonts w:eastAsia="Times New Roman"/>
          <w:kern w:val="0"/>
          <w:sz w:val="21"/>
          <w:szCs w:val="21"/>
        </w:rPr>
        <w:t>near</w:t>
      </w:r>
      <w:proofErr w:type="gramEnd"/>
      <w:r w:rsidRPr="00F6333B">
        <w:rPr>
          <w:rFonts w:eastAsia="Times New Roman"/>
          <w:kern w:val="0"/>
          <w:sz w:val="21"/>
          <w:szCs w:val="21"/>
        </w:rPr>
        <w:t>.</w:t>
      </w:r>
    </w:p>
    <w:p w14:paraId="41C15A9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guidance in times of distress, knowing He hears the righteous?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righteousness is crucial for ensuring God hears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will, ensuring He hears you? </w:t>
      </w:r>
    </w:p>
    <w:p w14:paraId="0F9FF6AD"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BB8BF7"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07A004BD" w14:textId="77777777" w:rsidR="006C543A" w:rsidRDefault="006C543A" w:rsidP="00DC3BBA">
      <w:pPr>
        <w:spacing w:line="247" w:lineRule="auto"/>
        <w:rPr>
          <w:rFonts w:eastAsia="Times New Roman"/>
          <w:b/>
          <w:bCs/>
          <w:kern w:val="0"/>
          <w:sz w:val="21"/>
          <w:szCs w:val="21"/>
        </w:rPr>
      </w:pPr>
    </w:p>
    <w:p w14:paraId="31BDDC67" w14:textId="27F5468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is Close to the Brokenhearted</w:t>
      </w:r>
    </w:p>
    <w:p w14:paraId="5BBD2B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18 offers comfort: "The LORD is near to the brokenhearted; He saves the contrite in spirit." In times of sorrow or heartache, God is especially close. He offers healing and salvation to those who are humble and contrite. Trust in His presence during difficult times, and find solace in His love.</w:t>
      </w:r>
    </w:p>
    <w:p w14:paraId="032A08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the Lord's presence when feeling brokenhearted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Lord's closeness is significant during times of emotional pain?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God's comfort when you're heartbroken? </w:t>
      </w:r>
    </w:p>
    <w:p w14:paraId="7E8AD68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Many Troubles, But Greater Deliverance</w:t>
      </w:r>
    </w:p>
    <w:p w14:paraId="2F563A5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34:19 states, "Many are the afflictions of the righteous, but the LORD delivers him from them all." Life is not without challenges, even for the righteous. However, God's promise of deliverance is greater than any trouble we face. Hold onto this promise, knowing that God will see you through every trial.</w:t>
      </w:r>
    </w:p>
    <w:p w14:paraId="1A08047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in God's deliverance during times of overwhelming troubles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deliverance is challenging when facing multiple adversities?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God's past deliverances during current struggles? </w:t>
      </w:r>
    </w:p>
    <w:p w14:paraId="28FBFED7"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4909AC"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4FA13BFD" w14:textId="77777777" w:rsidR="006C543A" w:rsidRDefault="006C543A" w:rsidP="00DC3BBA">
      <w:pPr>
        <w:spacing w:line="247" w:lineRule="auto"/>
        <w:rPr>
          <w:rFonts w:eastAsia="Times New Roman"/>
          <w:b/>
          <w:bCs/>
          <w:kern w:val="0"/>
          <w:sz w:val="21"/>
          <w:szCs w:val="21"/>
        </w:rPr>
      </w:pPr>
    </w:p>
    <w:p w14:paraId="40A08800" w14:textId="0405051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Protects His People</w:t>
      </w:r>
    </w:p>
    <w:p w14:paraId="698E2D0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protects all his bones; not one of them will be broken" (Psalm 34:20). This verse speaks to God's protective nature over His people. While it may not always mean physical protection, it assures us of God's spiritual safeguarding. Trust in His protection, knowing that He watches over you.</w:t>
      </w:r>
    </w:p>
    <w:p w14:paraId="0E618AB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protection in your daily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change your perspective on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during difficult times? </w:t>
      </w:r>
    </w:p>
    <w:p w14:paraId="4F13FC1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Redemption for the Servants of the Lord</w:t>
      </w:r>
    </w:p>
    <w:p w14:paraId="4CBA646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final verse, Psalm 34:22, declares, "The LORD redeems His servants, and none who take refuge in Him will be condemned." This is the ultimate promise of salvation and redemption for those who serve God. By taking refuge in Him, we are assured of His eternal protection and grace. Embrace this promise, and live with the confidence of your redemption.</w:t>
      </w:r>
    </w:p>
    <w:p w14:paraId="25ABAFA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redemption in your daily life as a servant of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redemption is essential for those who serve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others in their journey towards redemption?</w:t>
      </w:r>
      <w:r w:rsidRPr="001B37DC">
        <w:br w:type="page"/>
      </w:r>
    </w:p>
    <w:p w14:paraId="467E250F"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35 Teaching Points and Bible Study Questions</w:t>
      </w:r>
    </w:p>
    <w:p w14:paraId="70607B4D" w14:textId="778743A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Divine Justice</w:t>
      </w:r>
    </w:p>
    <w:p w14:paraId="4067246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35 reminds us that God is our ultimate defender. When faced with adversity, we can rely on Him to fight our battles. As it says, "Contend with my opponents, O LORD; fight against those who fight against me" (Psalm 35:1). This verse encourages us to trust in God's justice rather than seeking revenge ourselves. By placing our faith in His righteous judgment, we can find peace and assurance that He will set things right in His perfect timing.</w:t>
      </w:r>
    </w:p>
    <w:p w14:paraId="4FED08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trust in divine justice when facing personal injustice or betrayal?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God's justice rather than seeking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divine justice can bring peace during conflicts or adversities? </w:t>
      </w:r>
    </w:p>
    <w:p w14:paraId="537ED63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Protection</w:t>
      </w:r>
    </w:p>
    <w:p w14:paraId="43ED8D1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seeking God's protection is paramount. Psalm 35:2-3 urges us to call upon the Lord for His shield and spear, saying, "Take up Your shield and buckler; arise and come to my aid. Draw the spear and javelin against my pursuers." This vivid imagery reminds us that God is our ultimate protector, ready to defend us against any harm. By turning to Him, we can find refuge and strength in His mighty presence.</w:t>
      </w:r>
    </w:p>
    <w:p w14:paraId="0B4AAE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protection in your daily challenges and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change your response to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during difficult times? </w:t>
      </w:r>
    </w:p>
    <w:p w14:paraId="76DCA0E9"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1E1EFE"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3E173B0" w14:textId="77777777" w:rsidR="006C543A" w:rsidRDefault="006C543A" w:rsidP="00DC3BBA">
      <w:pPr>
        <w:spacing w:line="247" w:lineRule="auto"/>
        <w:rPr>
          <w:rFonts w:eastAsia="Times New Roman"/>
          <w:b/>
          <w:bCs/>
          <w:kern w:val="0"/>
          <w:sz w:val="21"/>
          <w:szCs w:val="21"/>
        </w:rPr>
      </w:pPr>
    </w:p>
    <w:p w14:paraId="4B1A3951" w14:textId="7797C15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Rejoice in Deliverance</w:t>
      </w:r>
    </w:p>
    <w:p w14:paraId="4815C8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When God delivers us from our trials, it is a cause for great rejoicing. Psalm 35:9 declares, "Then my soul will rejoice in the LORD and exult in His salvation." This verse encourages us to celebrate God's faithfulness and the victories He grants us. By focusing on His deliverance, we cultivate a heart of gratitude and joy, recognizing His hand at work in our lives.</w:t>
      </w:r>
    </w:p>
    <w:p w14:paraId="06C025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rejoice in God's deliverance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acts of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celebrating deliverance strengthen your faith and community relationships? </w:t>
      </w:r>
    </w:p>
    <w:p w14:paraId="1473659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Pray for Your Enemies</w:t>
      </w:r>
    </w:p>
    <w:p w14:paraId="2A0C838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One of the most challenging lessons from Psalm 35 is the call to pray for those who oppose us. In verse 13, the psalmist reflects, "Yet when they were ill, I put on sackcloth; I humbled myself with fasting." This teaches us the importance of compassion and intercession, even for those who may wish us harm. By praying for our enemies, we align our hearts with God's love and mercy, fostering reconciliation and peace.</w:t>
      </w:r>
    </w:p>
    <w:p w14:paraId="3D1FBF8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genuinely pray for the well-being of those who oppose you, as seen in Psalm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praying for your enemies, and how might it transform your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Psalm 35 encourage praying for adversaries, and how can this practice impact your daily life? </w:t>
      </w:r>
    </w:p>
    <w:p w14:paraId="20EB1C18"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0DBF7D"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3B792395" w14:textId="77777777" w:rsidR="006C543A" w:rsidRDefault="006C543A" w:rsidP="00DC3BBA">
      <w:pPr>
        <w:spacing w:line="247" w:lineRule="auto"/>
        <w:rPr>
          <w:rFonts w:eastAsia="Times New Roman"/>
          <w:b/>
          <w:bCs/>
          <w:kern w:val="0"/>
          <w:sz w:val="21"/>
          <w:szCs w:val="21"/>
        </w:rPr>
      </w:pPr>
    </w:p>
    <w:p w14:paraId="060412FD" w14:textId="3D77E42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Humility</w:t>
      </w:r>
    </w:p>
    <w:p w14:paraId="65591F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Humility is a recurring theme in Psalm 35. The psalmist acknowledges his own limitations and dependence on God, saying, "My soul will boast in the LORD; let the oppressed hear and rejoice" (Psalm 35:9). This reminds us to remain humble, recognizing that our strength and victories come from the Lord. By embracing humility, we open ourselves to God's guidance and grace.</w:t>
      </w:r>
    </w:p>
    <w:p w14:paraId="102DBD68" w14:textId="77777777" w:rsidR="006C543A" w:rsidRDefault="00DC3BBA" w:rsidP="00DC3BBA">
      <w:pPr>
        <w:spacing w:line="247" w:lineRule="auto"/>
      </w:pPr>
      <w:r w:rsidRPr="00F6333B">
        <w:rPr>
          <w:rFonts w:eastAsia="Times New Roman"/>
          <w:kern w:val="0"/>
          <w:sz w:val="21"/>
          <w:szCs w:val="21"/>
        </w:rPr>
        <w:t>1. How can embracing humility in conflicts, as seen in Psalm 35, transform your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facing false accusations, as David did in Psalm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respond humbly to adversity, inspired by Psalm 35?</w:t>
      </w:r>
    </w:p>
    <w:p w14:paraId="3C3DA6BE" w14:textId="4BC6440E"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w:t>
      </w:r>
    </w:p>
    <w:p w14:paraId="243292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35 encourages us to stand firm in our faith, even when faced with false accusations and deceit. The psalmist cries out, "Malicious witnesses rise up; they question me about things I do not know" (Psalm 35:11). In such moments, we are called to remain steadfast, trusting in God's truth and righteousness. By holding onto our faith, we can withstand the storms of life with unwavering confidence.</w:t>
      </w:r>
    </w:p>
    <w:p w14:paraId="4318E9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stand firm in faith when facing false accusations like David in Psalm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 for justice instead of seeking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 during trials strengthen your relationship with God, as seen in Psalm 35? </w:t>
      </w:r>
    </w:p>
    <w:p w14:paraId="2440AD28"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5F53E4"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295B13BB" w14:textId="77777777" w:rsidR="006C543A" w:rsidRDefault="006C543A" w:rsidP="00DC3BBA">
      <w:pPr>
        <w:spacing w:line="247" w:lineRule="auto"/>
        <w:rPr>
          <w:rFonts w:eastAsia="Times New Roman"/>
          <w:b/>
          <w:bCs/>
          <w:kern w:val="0"/>
          <w:sz w:val="21"/>
          <w:szCs w:val="21"/>
        </w:rPr>
      </w:pPr>
    </w:p>
    <w:p w14:paraId="2DC51D0B" w14:textId="5821F25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Celebrate God's Righteousness</w:t>
      </w:r>
    </w:p>
    <w:p w14:paraId="7DF7FFC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plea for justice is coupled with a desire to see God's righteousness exalted. In verse 28, he proclaims, "My tongue will proclaim Your righteousness and Your praises all day long." This teaches us to celebrate God's righteousness and to make His praise a constant part of our lives. By doing so, we honor Him and inspire others to recognize His goodness.</w:t>
      </w:r>
    </w:p>
    <w:p w14:paraId="2E1BFB1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celebrate God's righteousness in your daily life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God's righteousness can impact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righteousness when facing injustice? </w:t>
      </w:r>
    </w:p>
    <w:p w14:paraId="027B6E3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Strength in Community</w:t>
      </w:r>
    </w:p>
    <w:p w14:paraId="543F8F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35 highlights the importance of community and support. The psalmist seeks the prayers and encouragement of others, saying, "May those who delight in my vindication shout for joy and gladness" (Psalm 35:27). This reminds us that we are not alone in our struggles. By surrounding ourselves with fellow believers, we find strength, encouragement, and a shared commitment to seeking God's will.</w:t>
      </w:r>
    </w:p>
    <w:p w14:paraId="25623D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strength in community when facing adversities like those described in Psalm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vital during times of conflict, as seen in Psalm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community that uplifts each other in challenging times? </w:t>
      </w:r>
    </w:p>
    <w:p w14:paraId="67DB02D2"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B406E3"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0ADFC943" w14:textId="77777777" w:rsidR="006C543A" w:rsidRDefault="006C543A" w:rsidP="00DC3BBA">
      <w:pPr>
        <w:spacing w:line="247" w:lineRule="auto"/>
        <w:rPr>
          <w:rFonts w:eastAsia="Times New Roman"/>
          <w:b/>
          <w:bCs/>
          <w:kern w:val="0"/>
          <w:sz w:val="21"/>
          <w:szCs w:val="21"/>
        </w:rPr>
      </w:pPr>
    </w:p>
    <w:p w14:paraId="44E412A6" w14:textId="317905C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Timing</w:t>
      </w:r>
    </w:p>
    <w:p w14:paraId="7CAC421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Patience is a virtue emphasized in Psalm 35. The psalmist waits for God's intervention, trusting in His perfect timing. "How long, O Lord, will You look on?" he asks in verse 17. This teaches us to trust in God's timing, even when it seems delayed. By surrendering our timelines to Him, we demonstrate faith in His wisdom and sovereignty.</w:t>
      </w:r>
    </w:p>
    <w:p w14:paraId="7771749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trusting His timing?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God's timing strengthen your faith during periods of uncertainty? </w:t>
      </w:r>
    </w:p>
    <w:p w14:paraId="569333F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God Continually</w:t>
      </w:r>
    </w:p>
    <w:p w14:paraId="683CE2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35 encourages us to praise God continually, regardless of our circumstances. The psalmist concludes with a commitment to praise, saying, "I will give You thanks in the great assembly; I will praise You among many people" (Psalm 35:18). This reminds us to maintain a heart of worship, acknowledging God's goodness and faithfulness in every season of life. By doing so, we draw closer to Him and reflect His light to the world.</w:t>
      </w:r>
    </w:p>
    <w:p w14:paraId="02D566B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even during challenging times as seen in Psalm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continual praise is emphasized in Psalm 35, and how can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praise remains a constant part of your spiritual practice?</w:t>
      </w:r>
      <w:r w:rsidRPr="001B37DC">
        <w:br w:type="page"/>
      </w:r>
    </w:p>
    <w:p w14:paraId="4FD1E2E1"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36 Teaching Points and Bible Study Questions</w:t>
      </w:r>
    </w:p>
    <w:p w14:paraId="41F9A343" w14:textId="4638CFA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Deceptive Nature of Sin</w:t>
      </w:r>
    </w:p>
    <w:p w14:paraId="20F923C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36 begins by highlighting the insidious nature of sin, which whispers deceitfully to the wicked. "An oracle is within my heart concerning the transgression of the wicked: There is no fear of God before his eyes" (Psalm 36:1). This verse reminds us that sin can blind us to the truth and lead us away from God. Recognizing this deception is the first step in guarding our hearts and minds against its influence.</w:t>
      </w:r>
    </w:p>
    <w:p w14:paraId="10DF168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resist the subtle ways sin deceives you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 often appears more appealing than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being misled by sin's false promises? </w:t>
      </w:r>
    </w:p>
    <w:p w14:paraId="596F6B6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Reverence for God</w:t>
      </w:r>
    </w:p>
    <w:p w14:paraId="2278BA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points out that the wicked lack the fear of God, which is a crucial element in living a righteous life. "For in his own eyes he flatters himself too much to detect or hate his sin" (Psalm 36:2). Reverence for God keeps us humble and aware of our need for His guidance and grace. It is the foundation of wisdom and the beginning of a life that honors Him.</w:t>
      </w:r>
    </w:p>
    <w:p w14:paraId="0CA3C0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deeper reverence for God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for God impacts your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reverence for God in challenging situations? </w:t>
      </w:r>
    </w:p>
    <w:p w14:paraId="78318B46"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1D4E81"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0D5FA2F6" w14:textId="77777777" w:rsidR="006C543A" w:rsidRDefault="006C543A" w:rsidP="00DC3BBA">
      <w:pPr>
        <w:spacing w:line="247" w:lineRule="auto"/>
        <w:rPr>
          <w:rFonts w:eastAsia="Times New Roman"/>
          <w:b/>
          <w:bCs/>
          <w:kern w:val="0"/>
          <w:sz w:val="21"/>
          <w:szCs w:val="21"/>
        </w:rPr>
      </w:pPr>
    </w:p>
    <w:p w14:paraId="0123F4D6" w14:textId="66595D5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God's Love</w:t>
      </w:r>
    </w:p>
    <w:p w14:paraId="5B74618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love is described as unfailing and precious. "Your loving devotion, O LORD, reaches to the heavens, Your faithfulness to the clouds" (Psalm 36:5). This imagery reminds us of the vastness and reliability of God's love. No matter our circumstances, His love is a constant source of comfort and strength, encouraging us to trust in His goodness.</w:t>
      </w:r>
    </w:p>
    <w:p w14:paraId="1ACD485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experience and share God's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is described as unfailing,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love during challenging times? </w:t>
      </w:r>
    </w:p>
    <w:p w14:paraId="505CF29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Righteousness of God</w:t>
      </w:r>
    </w:p>
    <w:p w14:paraId="18D291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"Your righteousness is like the highest mountains, Your judgments like the deepest sea" (Psalm 36:6). God's righteousness is unchanging and majestic, providing a standard for us to aspire to. It assures us that His ways are just and that we can rely on His perfect judgment in all things.</w:t>
      </w:r>
    </w:p>
    <w:p w14:paraId="61125F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God's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righteousness impacts your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righteousness? </w:t>
      </w:r>
    </w:p>
    <w:p w14:paraId="5274F8AA"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50C9C4"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E18DB6A" w14:textId="77777777" w:rsidR="006C543A" w:rsidRDefault="006C543A" w:rsidP="00DC3BBA">
      <w:pPr>
        <w:spacing w:line="247" w:lineRule="auto"/>
        <w:rPr>
          <w:rFonts w:eastAsia="Times New Roman"/>
          <w:b/>
          <w:bCs/>
          <w:kern w:val="0"/>
          <w:sz w:val="21"/>
          <w:szCs w:val="21"/>
        </w:rPr>
      </w:pPr>
    </w:p>
    <w:p w14:paraId="18ED8183" w14:textId="5E592CC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Shelter of God's Wings</w:t>
      </w:r>
    </w:p>
    <w:p w14:paraId="6A8E36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we can find refuge in God. "How precious is Your loving devotion, O God, that the children of men take refuge in the shadow of Your wings" (Psalm 36:7). This beautiful metaphor invites us to seek safety and peace in God's presence, knowing that He is our protector and provider.</w:t>
      </w:r>
    </w:p>
    <w:p w14:paraId="2A245CB5" w14:textId="77777777" w:rsidR="006C543A" w:rsidRDefault="00DC3BBA" w:rsidP="00DC3BBA">
      <w:pPr>
        <w:spacing w:line="247" w:lineRule="auto"/>
      </w:pPr>
      <w:r w:rsidRPr="00F6333B">
        <w:rPr>
          <w:rFonts w:eastAsia="Times New Roman"/>
          <w:kern w:val="0"/>
          <w:sz w:val="21"/>
          <w:szCs w:val="21"/>
        </w:rPr>
        <w:t>1. How can you seek refuge under God's wings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trust in the shelter of God's wings?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finding shelter in God's wings is essential for spiritual growth and peace?</w:t>
      </w:r>
    </w:p>
    <w:p w14:paraId="49869319" w14:textId="6984E3CF"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Abundance of God's House</w:t>
      </w:r>
    </w:p>
    <w:p w14:paraId="4AC6095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speaks of the abundance found in God's house: "They feast on the abundance of Your house, and You give them drink from Your river of delights" (Psalm 36:8). This verse encourages us to draw near to God, where we can experience the fullness of His blessings and the joy that comes from being in His presence.</w:t>
      </w:r>
    </w:p>
    <w:p w14:paraId="2A6202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experience the abundance of God's house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share God's abundance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abundance is essential for spiritual growth and community? </w:t>
      </w:r>
    </w:p>
    <w:p w14:paraId="79D24CFE"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C772C7"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32F6C6DC" w14:textId="77777777" w:rsidR="006C543A" w:rsidRDefault="006C543A" w:rsidP="00DC3BBA">
      <w:pPr>
        <w:spacing w:line="247" w:lineRule="auto"/>
        <w:rPr>
          <w:rFonts w:eastAsia="Times New Roman"/>
          <w:b/>
          <w:bCs/>
          <w:kern w:val="0"/>
          <w:sz w:val="21"/>
          <w:szCs w:val="21"/>
        </w:rPr>
      </w:pPr>
    </w:p>
    <w:p w14:paraId="0CF7D766" w14:textId="408B16C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Source of True Life</w:t>
      </w:r>
    </w:p>
    <w:p w14:paraId="1B0F14C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"For with You is the fountain of life; in Your light we see light" (Psalm 36:9). God is the source of all life and light, illuminating our path and giving us purpose. By staying connected to Him, we gain clarity and direction, enabling us to live lives that reflect His glory.</w:t>
      </w:r>
    </w:p>
    <w:p w14:paraId="2C9C32D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steadfast love as the source of true life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faithfulness leads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God's light as a guide in your life? </w:t>
      </w:r>
    </w:p>
    <w:p w14:paraId="7F5820B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for Continued Love and Righteousness</w:t>
      </w:r>
    </w:p>
    <w:p w14:paraId="72EB59C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prays, "Extend Your loving devotion to those who know You, and Your righteousness to the upright in heart" (Psalm 36:10). This prayer is a reminder to seek God's continued presence and favor in our lives, striving to live in a way that honors Him and reflects His character.</w:t>
      </w:r>
    </w:p>
    <w:p w14:paraId="49DF1C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demonstrate God's love and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focus on God's love influences your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righteousness guides your decisions and actions? </w:t>
      </w:r>
    </w:p>
    <w:p w14:paraId="35E40C17"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14C4A3"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37BA90A7" w14:textId="77777777" w:rsidR="006C543A" w:rsidRDefault="006C543A" w:rsidP="00DC3BBA">
      <w:pPr>
        <w:spacing w:line="247" w:lineRule="auto"/>
        <w:rPr>
          <w:rFonts w:eastAsia="Times New Roman"/>
          <w:b/>
          <w:bCs/>
          <w:kern w:val="0"/>
          <w:sz w:val="21"/>
          <w:szCs w:val="21"/>
        </w:rPr>
      </w:pPr>
    </w:p>
    <w:p w14:paraId="0F47D252" w14:textId="66C892F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Downfall of the Wicked</w:t>
      </w:r>
    </w:p>
    <w:p w14:paraId="515C589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warning about the fate of the wicked: "There the evildoers lie fallen, thrown down and unable to rise" (Psalm 36:12). This serves as a sobering reminder of the consequences of living apart from God. It encourages us to remain steadfast in our faith and to avoid the pitfalls of sin.</w:t>
      </w:r>
    </w:p>
    <w:p w14:paraId="5EBECF8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the downfall of the wicked influence your daily choices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fate of the wicked is important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avoid the pitfalls that lead to the downfall of the wicked? </w:t>
      </w:r>
    </w:p>
    <w:p w14:paraId="592B420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Protection</w:t>
      </w:r>
    </w:p>
    <w:p w14:paraId="6B901EC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36, we see the assurance of God's protection for those who trust in Him. His love, righteousness, and faithfulness are unwavering, providing a solid foundation for our lives. By placing our trust in Him, we can face life's challenges with confidence, knowing that He is always with us.</w:t>
      </w:r>
    </w:p>
    <w:p w14:paraId="12F92F74"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assurance in God's protection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steadfast love is crucial for feeling secure?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protection daily?</w:t>
      </w:r>
      <w:r w:rsidRPr="001B37DC">
        <w:br w:type="page"/>
      </w:r>
    </w:p>
    <w:p w14:paraId="7C9E3E7E"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37 Teaching Points and Bible Study Questions</w:t>
      </w:r>
    </w:p>
    <w:p w14:paraId="5DD0614E" w14:textId="0B4C33B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the Lord and Do Good</w:t>
      </w:r>
    </w:p>
    <w:p w14:paraId="1E31DF2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37:3 encourages us to "Trust in the LORD and do good; dwell in the land and cultivate faithfulness." This verse reminds us that our faith in God should be active, not passive. Trusting in the Lord means taking steps of faith, doing good in our communities, and living out our beliefs. When we trust God, we can confidently engage in acts of kindness and service, knowing He is guiding our path.</w:t>
      </w:r>
    </w:p>
    <w:p w14:paraId="7A4AB1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trust in the Lord during challenging situations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doing good even when it's not immediately rewarded?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 is essential for maintaining peace and contentment? </w:t>
      </w:r>
    </w:p>
    <w:p w14:paraId="1E8D853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Delight Yourself in the Lord</w:t>
      </w:r>
    </w:p>
    <w:p w14:paraId="363C887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4 of Psalm 37 tells us, "Delight yourself in the LORD, and He will give you the desires of your heart." This isn't about getting everything we want but aligning our desires with God's will. When we find joy in His presence and His Word, our hearts transform, and our desires begin to reflect His. This alignment brings true fulfillment and peace.</w:t>
      </w:r>
    </w:p>
    <w:p w14:paraId="4B4B1B6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delight in the Lord amidst daily challenges and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delight in the Lord over worldly pleasures?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delighting in the Lord leads to receiving the desires of your heart? </w:t>
      </w:r>
    </w:p>
    <w:p w14:paraId="3548663E"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5063B3"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25B3AB96" w14:textId="77777777" w:rsidR="006C543A" w:rsidRDefault="006C543A" w:rsidP="00DC3BBA">
      <w:pPr>
        <w:spacing w:line="247" w:lineRule="auto"/>
        <w:rPr>
          <w:rFonts w:eastAsia="Times New Roman"/>
          <w:b/>
          <w:bCs/>
          <w:kern w:val="0"/>
          <w:sz w:val="21"/>
          <w:szCs w:val="21"/>
        </w:rPr>
      </w:pPr>
    </w:p>
    <w:p w14:paraId="1B66719E" w14:textId="6A0D925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Commit Your Way to the Lord</w:t>
      </w:r>
    </w:p>
    <w:p w14:paraId="44218D4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"Commit your way to the LORD; trust in Him, and He will do it" (Psalm 37:5). Committing our plans to God means surrendering our ambitions and trusting Him with the outcome. It's about letting go of control and allowing God to direct our steps. When we do this, we can rest assured that He will bring about His perfect plan in our lives.</w:t>
      </w:r>
    </w:p>
    <w:p w14:paraId="563565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commit your daily decisions to the Lord in your current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 with your future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committing your way to the Lord bring peace in times of uncertainty? </w:t>
      </w:r>
    </w:p>
    <w:p w14:paraId="599181E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Still Before the Lord</w:t>
      </w:r>
    </w:p>
    <w:p w14:paraId="3E32A5E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37:7 advises, "Be still before the LORD and wait patiently for Him." In our fast-paced world, stillness is a rare commodity. Yet, it's in these quiet moments that we can hear God's voice most clearly. Waiting on the Lord requires patience and trust, knowing that His timing is perfect and His plans are for our good.</w:t>
      </w:r>
    </w:p>
    <w:p w14:paraId="3814A2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being still before the Lord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still is important for spiritual growth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gain by spending quiet time in God's presence? </w:t>
      </w:r>
    </w:p>
    <w:p w14:paraId="04AF8F7E"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C4492A"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29E4B105" w14:textId="77777777" w:rsidR="006C543A" w:rsidRDefault="006C543A" w:rsidP="00DC3BBA">
      <w:pPr>
        <w:spacing w:line="247" w:lineRule="auto"/>
        <w:rPr>
          <w:rFonts w:eastAsia="Times New Roman"/>
          <w:b/>
          <w:bCs/>
          <w:kern w:val="0"/>
          <w:sz w:val="21"/>
          <w:szCs w:val="21"/>
        </w:rPr>
      </w:pPr>
    </w:p>
    <w:p w14:paraId="0A9EAF2F" w14:textId="0237989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Refrain from Anger and Turn from Wrath</w:t>
      </w:r>
    </w:p>
    <w:p w14:paraId="04B343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8 warns, "Refrain from anger and abandon wrath; do not fret—it can only bring harm." Anger can be destructive, both to ourselves and to others. By choosing to let go of anger and trust in God's justice, we free ourselves from the burden of resentment and allow His peace to reign in our hearts.</w:t>
      </w:r>
    </w:p>
    <w:p w14:paraId="52C49E7A" w14:textId="77777777" w:rsidR="006C543A" w:rsidRDefault="00DC3BBA" w:rsidP="00DC3BBA">
      <w:pPr>
        <w:spacing w:line="247" w:lineRule="auto"/>
      </w:pPr>
      <w:r w:rsidRPr="00F6333B">
        <w:rPr>
          <w:rFonts w:eastAsia="Times New Roman"/>
          <w:kern w:val="0"/>
          <w:sz w:val="21"/>
          <w:szCs w:val="21"/>
        </w:rPr>
        <w:t>1. How can you practically refrain from anger in daily conflicts or disagreements?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turning from wrath leads to a more peaceful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manage anger before it escalates?</w:t>
      </w:r>
    </w:p>
    <w:p w14:paraId="2EB1FB97" w14:textId="7143D80F"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Meek Will Inherit the Land</w:t>
      </w:r>
    </w:p>
    <w:p w14:paraId="7D0DA6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meek will inherit the land and delight in abundant prosperity" (Psalm 37:11). Meekness is often misunderstood as weakness, but it is actually strength under control. It is a humble and gentle spirit that trusts in God's power rather than our own. This promise assures us that those who are meek will experience God's blessings and provision.</w:t>
      </w:r>
    </w:p>
    <w:p w14:paraId="0FB5690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practicing meekness in daily life lead to personal growth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meekness is valued as a path to inheriting the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spirit of meekness in challenging situations? </w:t>
      </w:r>
    </w:p>
    <w:p w14:paraId="1A0FEE9B"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641343"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512DB690" w14:textId="77777777" w:rsidR="006C543A" w:rsidRDefault="006C543A" w:rsidP="00DC3BBA">
      <w:pPr>
        <w:spacing w:line="247" w:lineRule="auto"/>
        <w:rPr>
          <w:rFonts w:eastAsia="Times New Roman"/>
          <w:b/>
          <w:bCs/>
          <w:kern w:val="0"/>
          <w:sz w:val="21"/>
          <w:szCs w:val="21"/>
        </w:rPr>
      </w:pPr>
    </w:p>
    <w:p w14:paraId="3D8B0098" w14:textId="2F43A56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Upholds the Righteous</w:t>
      </w:r>
    </w:p>
    <w:p w14:paraId="18A292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37:17 states, "For the arms of the wicked will be broken, but the LORD upholds the righteous." This verse reassures us that God is our support and strength. Even when we face challenges, He is there to uphold us. Our righteousness, which comes through faith in Christ, ensures that we are never alone in our struggles.</w:t>
      </w:r>
    </w:p>
    <w:p w14:paraId="2FEA46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 to uphold you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Lord's support is crucial for living a righteous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righteousness daily? </w:t>
      </w:r>
    </w:p>
    <w:p w14:paraId="49A1E75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Steps of a Good Man Are Ordered by the Lord</w:t>
      </w:r>
    </w:p>
    <w:p w14:paraId="6333E29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steps of a man are ordered by the LORD who takes delight in his journey" (Psalm 37:23). God is intimately involved in our lives, guiding our steps and delighting in our journey. When we seek His guidance, we can walk confidently, knowing that He is directing our path and leading us toward His purposes.</w:t>
      </w:r>
    </w:p>
    <w:p w14:paraId="5887D43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discern when the Lord is ordering your steps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align your actions with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God's plan is challenging, and how can you overcome this? </w:t>
      </w:r>
    </w:p>
    <w:p w14:paraId="59E83D4E"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451DBF"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545698EF" w14:textId="77777777" w:rsidR="006C543A" w:rsidRDefault="006C543A" w:rsidP="00DC3BBA">
      <w:pPr>
        <w:spacing w:line="247" w:lineRule="auto"/>
        <w:rPr>
          <w:rFonts w:eastAsia="Times New Roman"/>
          <w:b/>
          <w:bCs/>
          <w:kern w:val="0"/>
          <w:sz w:val="21"/>
          <w:szCs w:val="21"/>
        </w:rPr>
      </w:pPr>
    </w:p>
    <w:p w14:paraId="6DE4AE92" w14:textId="4492F1E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Loves Justice</w:t>
      </w:r>
    </w:p>
    <w:p w14:paraId="790A15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28 declares, "For the LORD loves justice and will not forsake His saints." God's love for justice means that He is committed to righting wrongs and defending the oppressed. As His followers, we are called to reflect this love for justice in our own lives, standing up for what is right and advocating for those in need.</w:t>
      </w:r>
    </w:p>
    <w:p w14:paraId="12E85A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reflecting the Lord's love for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Lord's love for justice is important for personal growth and societal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the Lord's commitment to justice? </w:t>
      </w:r>
    </w:p>
    <w:p w14:paraId="76D80F2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Wait for the Lord and Keep His Way</w:t>
      </w:r>
    </w:p>
    <w:p w14:paraId="59C9CB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37:34 encourages us, "Wait for the LORD and keep His way, and He will exalt you to inherit the land." Patience and perseverance are key in our walk with God. By waiting on Him and faithfully following His commands, we position ourselves to receive His promises and experience His blessings in our lives.</w:t>
      </w:r>
    </w:p>
    <w:p w14:paraId="2D7E4ADF"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patience while waiting for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God's way is essential during times of waiting?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God's path while waiting?</w:t>
      </w:r>
      <w:r w:rsidRPr="001B37DC">
        <w:br w:type="page"/>
      </w:r>
    </w:p>
    <w:p w14:paraId="610B0E7F"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38 Teaching Points and Bible Study Questions</w:t>
      </w:r>
    </w:p>
    <w:p w14:paraId="003814E7" w14:textId="1935F24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Your Need for God</w:t>
      </w:r>
    </w:p>
    <w:p w14:paraId="0286919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38 begins with a heartfelt plea for mercy, reminding us of our dependence on God. The psalmist cries, "O LORD, do not rebuke me in Your anger or discipline me in Your wrath" (Psalm 38:1). This teaches us the importance of humbly recognizing our need for divine guidance and forgiveness. In our daily lives, acknowledging our limitations and seeking God's help can lead to spiritual growth and peace.</w:t>
      </w:r>
    </w:p>
    <w:p w14:paraId="7F8B7B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your need for God change your response to personal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admitting weakness is essential in deepening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of your dependence on God? </w:t>
      </w:r>
    </w:p>
    <w:p w14:paraId="251F602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Weight of Sin</w:t>
      </w:r>
    </w:p>
    <w:p w14:paraId="3FB7887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vividly describes the burden of sin, saying, "For my iniquities have overwhelmed me; they are a burden too heavy to bear" (Psalm 38:4). This imagery reminds us that sin can weigh us down, affecting our spiritual and emotional well-being. By confessing our sins and seeking God's forgiveness, we can lighten this load and experience true freedom.</w:t>
      </w:r>
    </w:p>
    <w:p w14:paraId="7EFAF2B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the weight of sin lead to personal growth and transformation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confronting and confessing your sins honestly before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consequences of sin motivate you to seek forgiveness and change? </w:t>
      </w:r>
    </w:p>
    <w:p w14:paraId="71870F9B"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73BE3C"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256E6AFA" w14:textId="77777777" w:rsidR="006C543A" w:rsidRDefault="006C543A" w:rsidP="00DC3BBA">
      <w:pPr>
        <w:spacing w:line="247" w:lineRule="auto"/>
        <w:rPr>
          <w:rFonts w:eastAsia="Times New Roman"/>
          <w:b/>
          <w:bCs/>
          <w:kern w:val="0"/>
          <w:sz w:val="21"/>
          <w:szCs w:val="21"/>
        </w:rPr>
      </w:pPr>
    </w:p>
    <w:p w14:paraId="7C3EBDEE" w14:textId="535600E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Honest Prayer</w:t>
      </w:r>
    </w:p>
    <w:p w14:paraId="0E0957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38, the psalmist pours out his heart to God, demonstrating the power of honest prayer. "I am feeble and utterly crushed; I groan in anguish of heart" (Psalm 38:8). This teaches us that we can bring our deepest struggles and emotions to God, trusting that He hears and understands us completely.</w:t>
      </w:r>
    </w:p>
    <w:p w14:paraId="175FAC8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honest prayer in times of distress strengthen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vulnerability in prayer is crucial for personal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38 about the impact of confessing struggles in your prayers? </w:t>
      </w:r>
    </w:p>
    <w:p w14:paraId="4C6BA63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Suffering</w:t>
      </w:r>
    </w:p>
    <w:p w14:paraId="58D3812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does not shy away from describing his suffering, acknowledging that pain is a part of life. "My wounds are foul and festering because of my sinful folly" (Psalm 38:5). This reminds us that while suffering is real, it can also be a catalyst for drawing closer to God and seeking His healing and comfort.</w:t>
      </w:r>
    </w:p>
    <w:p w14:paraId="450E05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personal suffering in Psalm 38 help you support others in their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vulnerability, as seen in Psalm 38, is important in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hope amidst suffering, inspired by Psalm 38? </w:t>
      </w:r>
    </w:p>
    <w:p w14:paraId="6EC27749"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8CF1FD"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244A358" w14:textId="77777777" w:rsidR="006C543A" w:rsidRDefault="006C543A" w:rsidP="00DC3BBA">
      <w:pPr>
        <w:spacing w:line="247" w:lineRule="auto"/>
        <w:rPr>
          <w:rFonts w:eastAsia="Times New Roman"/>
          <w:b/>
          <w:bCs/>
          <w:kern w:val="0"/>
          <w:sz w:val="21"/>
          <w:szCs w:val="21"/>
        </w:rPr>
      </w:pPr>
    </w:p>
    <w:p w14:paraId="45FC1E74" w14:textId="102C65A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74291D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Repentance is a central theme in Psalm 38. The psalmist declares, "I confess my iniquity; I am troubled by my sin" (Psalm 38:18). This highlights the importance of turning away from sin and seeking God's forgiveness. Repentance is not just a one-time event but a continual process that leads to spiritual renewal.</w:t>
      </w:r>
    </w:p>
    <w:p w14:paraId="6BA58198" w14:textId="77777777" w:rsidR="006C543A" w:rsidRDefault="00DC3BBA" w:rsidP="00DC3BBA">
      <w:pPr>
        <w:spacing w:line="247" w:lineRule="auto"/>
      </w:pPr>
      <w:r w:rsidRPr="00F6333B">
        <w:rPr>
          <w:rFonts w:eastAsia="Times New Roman"/>
          <w:kern w:val="0"/>
          <w:sz w:val="21"/>
          <w:szCs w:val="21"/>
        </w:rPr>
        <w:t>1. How can acknowledging personal sin in Psalm 38 guide your daily practice of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healing and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make repentance a regular part of your spiritual routine?</w:t>
      </w:r>
    </w:p>
    <w:p w14:paraId="785ACA09" w14:textId="5A4A3379"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4E05A23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the midst of his distress, the psalmist waits patiently for God's intervention. "I wait for You, O LORD; You will answer, O Lord my God" (Psalm 38:15). This teaches us to trust in God's perfect timing, even when we don't see immediate results. Patience and faith go hand in hand as we rely on God's wisdom and plan.</w:t>
      </w:r>
    </w:p>
    <w:p w14:paraId="492D2E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difficult situations like those in Psalm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timing through the struggles described in Psalm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timing provide comfort during times of distress as seen in Psalm 38? </w:t>
      </w:r>
    </w:p>
    <w:p w14:paraId="3A263CF2"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13891F"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09343A70" w14:textId="77777777" w:rsidR="006C543A" w:rsidRDefault="006C543A" w:rsidP="00DC3BBA">
      <w:pPr>
        <w:spacing w:line="247" w:lineRule="auto"/>
        <w:rPr>
          <w:rFonts w:eastAsia="Times New Roman"/>
          <w:b/>
          <w:bCs/>
          <w:kern w:val="0"/>
          <w:sz w:val="21"/>
          <w:szCs w:val="21"/>
        </w:rPr>
      </w:pPr>
    </w:p>
    <w:p w14:paraId="65586E77" w14:textId="44804DC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Value of Community Support</w:t>
      </w:r>
    </w:p>
    <w:p w14:paraId="0C92AC6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laments the absence of friends and family during his time of need, saying, "My friends and companions avoid me because of my wounds" (Psalm 38:11). This underscores the importance of surrounding ourselves with a supportive community. As believers, we are called to bear one another's burdens and offer encouragement and love.</w:t>
      </w:r>
    </w:p>
    <w:p w14:paraId="71ED288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community support help you cope with feelings of isolation and distress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help from others is important when facing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community ties during times of personal hardship? </w:t>
      </w:r>
    </w:p>
    <w:p w14:paraId="3238FB4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Unfailing Love</w:t>
      </w:r>
    </w:p>
    <w:p w14:paraId="4F0D38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his struggles, the psalmist remains confident in God's unfailing love. "Do not forsake me, O LORD; be not far from me, O my God" (Psalm 38:21). This assurance reminds us that God's love is constant and unwavering, providing us with hope and strength in every circumstance.</w:t>
      </w:r>
    </w:p>
    <w:p w14:paraId="494CA26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unfailing love during times of personal struggle or guilt?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love when feeling abandoned?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love is crucial in overcoming feelings of despair? </w:t>
      </w:r>
    </w:p>
    <w:p w14:paraId="64C54A43"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51D001"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1762CC7E" w14:textId="77777777" w:rsidR="006C543A" w:rsidRDefault="006C543A" w:rsidP="00DC3BBA">
      <w:pPr>
        <w:spacing w:line="247" w:lineRule="auto"/>
        <w:rPr>
          <w:rFonts w:eastAsia="Times New Roman"/>
          <w:b/>
          <w:bCs/>
          <w:kern w:val="0"/>
          <w:sz w:val="21"/>
          <w:szCs w:val="21"/>
        </w:rPr>
      </w:pPr>
    </w:p>
    <w:p w14:paraId="1C000565" w14:textId="32A5A2C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Role of Humility</w:t>
      </w:r>
    </w:p>
    <w:p w14:paraId="47DBA6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Humility is a recurring theme in Psalm 38, as the psalmist acknowledges his weaknesses and seeks God's help. "I am about to fall, and my pain is ever with me" (Psalm 38:17). Embracing humility allows us to recognize our need for God's grace and to approach Him with a sincere heart.</w:t>
      </w:r>
    </w:p>
    <w:p w14:paraId="50894FB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embracing humility in times of distress, as seen in Psalm 38, transform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seeking forgiveness and healing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when facing challenges similar to those in Psalm 38? </w:t>
      </w:r>
    </w:p>
    <w:p w14:paraId="3EC3FFD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Deliverance</w:t>
      </w:r>
    </w:p>
    <w:p w14:paraId="003AA5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plea for deliverance, reflecting the psalmist's trust in God's power to save. "Come quickly to help me, O Lord my Savior" (Psalm 38:22). This promise of deliverance encourages us to hold onto our faith, knowing that God is our ultimate source of salvation and hope.</w:t>
      </w:r>
    </w:p>
    <w:p w14:paraId="64E0D4BE"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God's promise of deliverance during personal struggles or guilt?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deliverance when feeling overwhelmed by life's burdens?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your weaknesses is important in experiencing God's deliverance?</w:t>
      </w:r>
      <w:r w:rsidRPr="001B37DC">
        <w:br w:type="page"/>
      </w:r>
    </w:p>
    <w:p w14:paraId="204E6BD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39 Teaching Points and Bible Study Questions</w:t>
      </w:r>
    </w:p>
    <w:p w14:paraId="7B8C1821" w14:textId="444BBE9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Silence</w:t>
      </w:r>
    </w:p>
    <w:p w14:paraId="4886A1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39:1 says, "I said, 'I will watch my ways so that I will not sin with my tongue; I will guard my mouth with a muzzle as long as the wicked are present.'" This verse reminds us of the power of silence and the importance of controlling our speech. In a world filled with noise, sometimes the most profound action is to listen and reflect before speaking. By doing so, we can avoid unnecessary conflict and maintain our integrity.</w:t>
      </w:r>
    </w:p>
    <w:p w14:paraId="6FFFB9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practicing silence help you manage emotions in challenging situations, as seen in Psalm 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silence is portrayed as powerful in Psalm 39,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39 about using silence to reflect on life's brevity and purpose? </w:t>
      </w:r>
    </w:p>
    <w:p w14:paraId="4086BA3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Life's Fleeting Nature</w:t>
      </w:r>
    </w:p>
    <w:p w14:paraId="0BA3CA2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4, the psalmist prays, "Show me, O LORD, my end and the measure of my days; let me know how fleeting my life is." This is a humbling reminder that our time on earth is limited. Recognizing the brevity of life encourages us to focus on what truly matters—our relationship with God and the impact we have on others.</w:t>
      </w:r>
    </w:p>
    <w:p w14:paraId="258EBD5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life's fleeting nature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with the time you have, given life's brevity?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the temporary nature of life encourage you to focus on eternal values? </w:t>
      </w:r>
    </w:p>
    <w:p w14:paraId="02D498AA"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4683A2"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055B6B4A" w14:textId="77777777" w:rsidR="006C543A" w:rsidRDefault="006C543A" w:rsidP="00DC3BBA">
      <w:pPr>
        <w:spacing w:line="247" w:lineRule="auto"/>
        <w:rPr>
          <w:rFonts w:eastAsia="Times New Roman"/>
          <w:b/>
          <w:bCs/>
          <w:kern w:val="0"/>
          <w:sz w:val="21"/>
          <w:szCs w:val="21"/>
        </w:rPr>
      </w:pPr>
    </w:p>
    <w:p w14:paraId="70019807" w14:textId="3E34A99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Vanity of Earthly Pursuits</w:t>
      </w:r>
    </w:p>
    <w:p w14:paraId="083228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6 states, "Surely every man goes about like a phantom; surely he bustles in vain; he heaps up riches not knowing who will gather them." This highlights the futility of chasing after material wealth and status. True fulfillment comes from seeking God's kingdom and His righteousness, not from accumulating earthly treasures.</w:t>
      </w:r>
    </w:p>
    <w:p w14:paraId="0759B50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eternal values over temporary earthly pursuits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earthly achievements, and how do they align with spiritual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life's brevity influence your decisions about pursuing material success? </w:t>
      </w:r>
    </w:p>
    <w:p w14:paraId="1783146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the Lord</w:t>
      </w:r>
    </w:p>
    <w:p w14:paraId="1AB290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in verse 7, "And now, O Lord, for what do I wait? My hope is in You." This is a powerful reminder that our ultimate hope and security are found in God alone. When we place our trust in Him, we can face life's uncertainties with confidence and peace.</w:t>
      </w:r>
    </w:p>
    <w:p w14:paraId="4F4F29B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hope in the Lord during times of personal struggle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placing your trust in God rather than worldly solutions?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eternal hope in the Lord change your perspective on daily challenges? </w:t>
      </w:r>
    </w:p>
    <w:p w14:paraId="038F33F1"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44DD75"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4AEFE062" w14:textId="77777777" w:rsidR="006C543A" w:rsidRDefault="006C543A" w:rsidP="00DC3BBA">
      <w:pPr>
        <w:spacing w:line="247" w:lineRule="auto"/>
        <w:rPr>
          <w:rFonts w:eastAsia="Times New Roman"/>
          <w:b/>
          <w:bCs/>
          <w:kern w:val="0"/>
          <w:sz w:val="21"/>
          <w:szCs w:val="21"/>
        </w:rPr>
      </w:pPr>
    </w:p>
    <w:p w14:paraId="2B00E78A" w14:textId="2BF0AB7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5CBF75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8 says, "Deliver me from all my transgressions; do not make me the reproach of fools." This emphasizes the need for repentance and seeking God's forgiveness. Acknowledging our sins and turning away from them is essential for spiritual growth and maintaining a close relationship with God.</w:t>
      </w:r>
    </w:p>
    <w:p w14:paraId="27A17B08" w14:textId="77777777" w:rsidR="006C543A" w:rsidRDefault="00DC3BBA" w:rsidP="00DC3BBA">
      <w:pPr>
        <w:spacing w:line="247" w:lineRule="auto"/>
      </w:pPr>
      <w:r w:rsidRPr="00F6333B">
        <w:rPr>
          <w:rFonts w:eastAsia="Times New Roman"/>
          <w:kern w:val="0"/>
          <w:sz w:val="21"/>
          <w:szCs w:val="21"/>
        </w:rPr>
        <w:t>1. How can acknowledging life's brevity in Psalm 39 inspire you to prioritize repentance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maintaining a sincere relationship with God, as seen in Psalm 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repentance leads to meaningful change, reflecting on Psalm 39's themes?</w:t>
      </w:r>
    </w:p>
    <w:p w14:paraId="386F218D" w14:textId="3902486E"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Suffering</w:t>
      </w:r>
    </w:p>
    <w:p w14:paraId="1A66F9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10, the psalmist acknowledges, "Remove Your scourge from me; I am perishing by the force of Your hand." This verse reminds us that suffering is a part of life, but it also serves a purpose. It can refine our character, draw us closer to God, and increase our reliance on His strength.</w:t>
      </w:r>
    </w:p>
    <w:p w14:paraId="7B80CC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life's brevity help you cope with personal suffering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purpose through your experiences of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human frailty influence your response to others' suffering? </w:t>
      </w:r>
    </w:p>
    <w:p w14:paraId="1A465DE1"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AA5D68"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2E501B8D" w14:textId="77777777" w:rsidR="006C543A" w:rsidRDefault="006C543A" w:rsidP="00DC3BBA">
      <w:pPr>
        <w:spacing w:line="247" w:lineRule="auto"/>
        <w:rPr>
          <w:rFonts w:eastAsia="Times New Roman"/>
          <w:b/>
          <w:bCs/>
          <w:kern w:val="0"/>
          <w:sz w:val="21"/>
          <w:szCs w:val="21"/>
        </w:rPr>
      </w:pPr>
    </w:p>
    <w:p w14:paraId="17416741" w14:textId="3DCE4C4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Temporary Nature of Human Life</w:t>
      </w:r>
    </w:p>
    <w:p w14:paraId="4322D80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11 states, "You discipline a man with punishment for iniquity, consuming like a moth what he holds dear; surely every man is but a vapor." This reinforces the idea that our earthly existence is temporary. It encourages us to live with an eternal perspective, focusing on what will last beyond this life.</w:t>
      </w:r>
    </w:p>
    <w:p w14:paraId="2AC6F7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life's brevity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with the time you have, and why?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life's temporary nature encourage you to focus on eternal values? </w:t>
      </w:r>
    </w:p>
    <w:p w14:paraId="2DFEFFD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Divine Guidance</w:t>
      </w:r>
    </w:p>
    <w:p w14:paraId="2AA995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plea in verse 12, "Hear my prayer, O LORD, and give ear to my cry for help; be not deaf to my weeping," highlights our need for God's guidance and intervention. In times of distress, we can confidently approach God, knowing that He hears our prayers and is ready to provide the wisdom and support we need.</w:t>
      </w:r>
    </w:p>
    <w:p w14:paraId="46C9D08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guidance when feeling overwhelmed by life's brevity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life's fleeting nature is crucial for seeking divine direction?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daily decisions with God's guidance? </w:t>
      </w:r>
    </w:p>
    <w:p w14:paraId="2697A3D5"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959DB0"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27DEDD61" w14:textId="77777777" w:rsidR="006C543A" w:rsidRDefault="006C543A" w:rsidP="00DC3BBA">
      <w:pPr>
        <w:spacing w:line="247" w:lineRule="auto"/>
        <w:rPr>
          <w:rFonts w:eastAsia="Times New Roman"/>
          <w:b/>
          <w:bCs/>
          <w:kern w:val="0"/>
          <w:sz w:val="21"/>
          <w:szCs w:val="21"/>
        </w:rPr>
      </w:pPr>
    </w:p>
    <w:p w14:paraId="47527D5A" w14:textId="58CF683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Value of Humility</w:t>
      </w:r>
    </w:p>
    <w:p w14:paraId="429FAE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13 concludes with, "Turn Your gaze away from me, that I may again be cheered, before I depart and am no more." This reflects a humble acknowledgment of our dependence on God. Recognizing our limitations and seeking His favor is key to living a life that honors Him.</w:t>
      </w:r>
    </w:p>
    <w:p w14:paraId="02E8DA7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practicing humility in daily life help you manage feelings of frustration or impatience?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acknowledging life's brevity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humility when facing personal challenges or setbacks? </w:t>
      </w:r>
    </w:p>
    <w:p w14:paraId="3A111DC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3DB152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39, the overarching theme is the importance of living with an eternal perspective. By focusing on God's eternal promises and aligning our lives with His will, we can navigate the challenges of this world with hope and purpose. As we keep our eyes on the eternal, we find true meaning and fulfillment in our journey of faith.</w:t>
      </w:r>
    </w:p>
    <w:p w14:paraId="56ACB5F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39 encourage us to live intentionally, with our hearts set on the things that truly matter. May they inspire you to draw closer to God and live a life that reflects His love and truth.</w:t>
      </w:r>
    </w:p>
    <w:p w14:paraId="3ACCB8D7"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adopting an eternal perspective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eternal values rather than temporary concerns?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life's brevity help you live with greater purpose and intentionality?</w:t>
      </w:r>
      <w:r w:rsidRPr="001B37DC">
        <w:br w:type="page"/>
      </w:r>
    </w:p>
    <w:p w14:paraId="5ADBE53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40 Teaching Points and Bible Study Questions</w:t>
      </w:r>
    </w:p>
    <w:p w14:paraId="40F5A2BC" w14:textId="2BDF975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Patience in Waiting on the Lord</w:t>
      </w:r>
    </w:p>
    <w:p w14:paraId="2A70D6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40 begins with a powerful reminder of the virtue of patience: "I waited patiently for the LORD; He inclined to me and heard my cry" (Psalm 40:1). In our fast-paced world, waiting can feel like a burden, but this verse encourages us to trust in God's perfect timing. When we wait on the Lord, we are not idle; we are actively trusting in His plan, knowing that He hears us and will respond in His time.</w:t>
      </w:r>
    </w:p>
    <w:p w14:paraId="45EC208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patience while waiting for God's timing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yourself during periods of waiting on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God's plan help you remain patient in uncertain situations? </w:t>
      </w:r>
    </w:p>
    <w:p w14:paraId="0EA9AB0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Deliverance from Despair</w:t>
      </w:r>
    </w:p>
    <w:p w14:paraId="1E12CAF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speaks of being lifted from a "miry pit" and set upon a rock (Psalm 40:2). This vivid imagery reminds us that no matter how deep our troubles, God is able to deliver us. When we feel stuck or overwhelmed, we can find hope in the knowledge that God is our rescuer, ready to pull us out of despair and set us on solid ground.</w:t>
      </w:r>
    </w:p>
    <w:p w14:paraId="5200372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concept of waiting patiently for deliverance in your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celebrate small victories in overcoming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gratitude is important in the process of moving from despair to hope? </w:t>
      </w:r>
    </w:p>
    <w:p w14:paraId="5F38D8DD"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A2CDD1"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596B2B6A" w14:textId="77777777" w:rsidR="006C543A" w:rsidRDefault="006C543A" w:rsidP="00DC3BBA">
      <w:pPr>
        <w:spacing w:line="247" w:lineRule="auto"/>
        <w:rPr>
          <w:rFonts w:eastAsia="Times New Roman"/>
          <w:b/>
          <w:bCs/>
          <w:kern w:val="0"/>
          <w:sz w:val="21"/>
          <w:szCs w:val="21"/>
        </w:rPr>
      </w:pPr>
    </w:p>
    <w:p w14:paraId="6D507E19" w14:textId="70BE8E6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 New Song of Praise</w:t>
      </w:r>
    </w:p>
    <w:p w14:paraId="440288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put a new song in my mouth, a hymn of praise to our God" (Psalm 40:3). When God works in our lives, it transforms our hearts and our outlook. This new song is not just about music; it's about a renewed spirit and a fresh perspective. Let your life be a melody of gratitude and praise, reflecting the joy of God's salvation.</w:t>
      </w:r>
    </w:p>
    <w:p w14:paraId="3035ED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a "new song of praise" into your daily routine to express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praise can transform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praise remains genuine and heartfelt, not just routine? </w:t>
      </w:r>
    </w:p>
    <w:p w14:paraId="1FF40DB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Testimony</w:t>
      </w:r>
    </w:p>
    <w:p w14:paraId="70BEB65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"Many will see and fear, and put their trust in the LORD" (Psalm 40:3). Our personal stories of God's faithfulness can inspire others to seek Him. Sharing how God has worked in your life can be a powerful testimony that draws others to faith. Never underestimate the impact of your story on those around you.</w:t>
      </w:r>
    </w:p>
    <w:p w14:paraId="5F65FC6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sharing your personal testimony inspire others to trust in God's faithfulness like in Psalm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emphasizes public testimony in Psalm 40,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testimony reflects God's work in your life, as seen in Psalm 40? </w:t>
      </w:r>
    </w:p>
    <w:p w14:paraId="21563702"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0E4C15"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5AC582CE" w14:textId="77777777" w:rsidR="006C543A" w:rsidRDefault="006C543A" w:rsidP="00DC3BBA">
      <w:pPr>
        <w:spacing w:line="247" w:lineRule="auto"/>
        <w:rPr>
          <w:rFonts w:eastAsia="Times New Roman"/>
          <w:b/>
          <w:bCs/>
          <w:kern w:val="0"/>
          <w:sz w:val="21"/>
          <w:szCs w:val="21"/>
        </w:rPr>
      </w:pPr>
    </w:p>
    <w:p w14:paraId="6691ACC0" w14:textId="7489852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Over Sacrifice</w:t>
      </w:r>
    </w:p>
    <w:p w14:paraId="7D9D22B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"Blessed is the man who makes the LORD his trust, who does not turn to the proud, nor to those who lapse into falsehood" (Psalm 40:4). This verse highlights the importance of placing our trust in God rather than in human efforts or empty rituals. True blessing comes from a heart that relies on God above all else.</w:t>
      </w:r>
    </w:p>
    <w:p w14:paraId="2B7320FB" w14:textId="77777777" w:rsidR="006C543A" w:rsidRDefault="00DC3BBA" w:rsidP="00DC3BBA">
      <w:pPr>
        <w:spacing w:line="247" w:lineRule="auto"/>
      </w:pPr>
      <w:r w:rsidRPr="00F6333B">
        <w:rPr>
          <w:rFonts w:eastAsia="Times New Roman"/>
          <w:kern w:val="0"/>
          <w:sz w:val="21"/>
          <w:szCs w:val="21"/>
        </w:rPr>
        <w:t>1. How can you prioritize trust in God over performing religious rituals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might be more challenging than offering sacrifices?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demonstrate trust in God during difficult situations?</w:t>
      </w:r>
    </w:p>
    <w:p w14:paraId="6857FD1E" w14:textId="55FECFB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Wondrous Works</w:t>
      </w:r>
    </w:p>
    <w:p w14:paraId="129660B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"Many, O LORD my God, are the wonders You have done, and the plans You have for us" (Psalm 40:5). Reflecting on God's past deeds can strengthen our faith for the future. Take time to remember and recount the ways God has worked in your life, and let it fuel your trust in His ongoing plans for you.</w:t>
      </w:r>
    </w:p>
    <w:p w14:paraId="2E07EBE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share God's wondrous works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past works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actively participate in God's wondrous works around you? </w:t>
      </w:r>
    </w:p>
    <w:p w14:paraId="73F4AB29"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F0386B"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38949572" w14:textId="77777777" w:rsidR="006C543A" w:rsidRDefault="006C543A" w:rsidP="00DC3BBA">
      <w:pPr>
        <w:spacing w:line="247" w:lineRule="auto"/>
        <w:rPr>
          <w:rFonts w:eastAsia="Times New Roman"/>
          <w:b/>
          <w:bCs/>
          <w:kern w:val="0"/>
          <w:sz w:val="21"/>
          <w:szCs w:val="21"/>
        </w:rPr>
      </w:pPr>
    </w:p>
    <w:p w14:paraId="00F2881E" w14:textId="19B10EE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Obedience Over Sacrifice</w:t>
      </w:r>
    </w:p>
    <w:p w14:paraId="735C900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"Sacrifice and offering You did not desire, but my ears You have opened" (Psalm 40:6). God values our obedience more than ritualistic offerings. He desires a heart that listens and responds to His voice. Strive to live a life that prioritizes obedience to God's Word over mere religious observance.</w:t>
      </w:r>
    </w:p>
    <w:p w14:paraId="410E78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obedience to God in your daily decisions over making sacrifices?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obedience more than sacrifices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God's will? </w:t>
      </w:r>
    </w:p>
    <w:p w14:paraId="632D98E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Proclaiming God's Righteousness</w:t>
      </w:r>
    </w:p>
    <w:p w14:paraId="674EAF9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 proclaim righteousness in the great assembly; behold, I do not seal my lips, as You know, O LORD" (Psalm 40:9). We are called to boldly declare God's righteousness and truth. Whether in public or private, let your words and actions reflect the righteousness of God, encouraging others to seek Him.</w:t>
      </w:r>
    </w:p>
    <w:p w14:paraId="50B2915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proclaiming God's righteousness into your daily conversations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proclaiming God's righteousness is important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God's righteousness with those around you? </w:t>
      </w:r>
    </w:p>
    <w:p w14:paraId="2F204A8A" w14:textId="77777777" w:rsidR="006C543A"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92133A" w14:textId="77777777" w:rsidR="006C543A" w:rsidRDefault="006C543A">
      <w:pPr>
        <w:spacing w:after="0" w:line="240" w:lineRule="auto"/>
        <w:rPr>
          <w:rFonts w:eastAsia="Times New Roman"/>
          <w:b/>
          <w:bCs/>
          <w:kern w:val="0"/>
          <w:sz w:val="21"/>
          <w:szCs w:val="21"/>
        </w:rPr>
      </w:pPr>
      <w:r>
        <w:rPr>
          <w:rFonts w:eastAsia="Times New Roman"/>
          <w:b/>
          <w:bCs/>
          <w:kern w:val="0"/>
          <w:sz w:val="21"/>
          <w:szCs w:val="21"/>
        </w:rPr>
        <w:br w:type="page"/>
      </w:r>
    </w:p>
    <w:p w14:paraId="20C60053" w14:textId="77777777" w:rsidR="006C543A" w:rsidRDefault="006C543A" w:rsidP="00DC3BBA">
      <w:pPr>
        <w:spacing w:line="247" w:lineRule="auto"/>
        <w:rPr>
          <w:rFonts w:eastAsia="Times New Roman"/>
          <w:b/>
          <w:bCs/>
          <w:kern w:val="0"/>
          <w:sz w:val="21"/>
          <w:szCs w:val="21"/>
        </w:rPr>
      </w:pPr>
    </w:p>
    <w:p w14:paraId="6D7D8E04" w14:textId="73F889A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Unfailing Love and Truth</w:t>
      </w:r>
    </w:p>
    <w:p w14:paraId="04BE152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"Do not withhold Your mercy from me, O LORD; may Your loving devotion and truth always protect me" (Psalm 40:11). God's love and truth are our constant companions, providing protection and guidance. In times of uncertainty, lean on His unfailing love and let His truth be your anchor.</w:t>
      </w:r>
    </w:p>
    <w:p w14:paraId="0B3D7F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God's unfailing love and truth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in God's truth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unfailing love each day? </w:t>
      </w:r>
    </w:p>
    <w:p w14:paraId="5153725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Seeking God's Help in Trials</w:t>
      </w:r>
    </w:p>
    <w:p w14:paraId="0956EBF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"Be pleased, O LORD, to deliver me; hurry, O LORD, to help me" (Psalm 40:13). In moments of trial, we can confidently call upon God for help. He is our ever-present help in trouble, ready to deliver and support us. Remember, you are never alone; God is always near, ready to assist you in your time of need.</w:t>
      </w:r>
    </w:p>
    <w:p w14:paraId="66A84E6E"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help during challenging times, as demonstrated in Psalm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is emphasized in trials, according to Psalm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wait patiently for God's intervention, inspired by Psalm 40?</w:t>
      </w:r>
      <w:r w:rsidRPr="001B37DC">
        <w:br w:type="page"/>
      </w:r>
    </w:p>
    <w:p w14:paraId="61D5C606"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41 Teaching Points and Bible Study Questions</w:t>
      </w:r>
    </w:p>
    <w:p w14:paraId="611ABBE1" w14:textId="6707213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Blessing of Compassion</w:t>
      </w:r>
    </w:p>
    <w:p w14:paraId="59A68F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41:1 begins with a powerful reminder: "Blessed is he who cares for the poor; the LORD will deliver him in the day of trouble." This verse highlights the importance of compassion and generosity. When we extend a helping hand to those in need, we not only reflect God's love but also invite His blessings into our lives. It's a divine principle that giving leads to receiving, and caring for others aligns us with God's heart.</w:t>
      </w:r>
    </w:p>
    <w:p w14:paraId="65DE659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show compassion to those in need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leads to blessings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compassionate heart daily? </w:t>
      </w:r>
    </w:p>
    <w:p w14:paraId="1FEB7F3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Divine Protection in Times of Trouble</w:t>
      </w:r>
    </w:p>
    <w:p w14:paraId="287C07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2, we are assured, "The LORD will protect and preserve him; he will be blessed in the land and not be surrendered to the will of his foes." This promise of protection is a comforting reminder that God is our ultimate shield. When we walk in His ways, He stands as our defender against adversities, ensuring that we are not overcome by the challenges we face.</w:t>
      </w:r>
    </w:p>
    <w:p w14:paraId="392715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protection when facing personal challenges or adversities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divine protection can change your response to life's troubles?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during difficult times? </w:t>
      </w:r>
    </w:p>
    <w:p w14:paraId="743C4778"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D4F8C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F2AB69E" w14:textId="77777777" w:rsidR="00551940" w:rsidRDefault="00551940" w:rsidP="00DC3BBA">
      <w:pPr>
        <w:spacing w:line="247" w:lineRule="auto"/>
        <w:rPr>
          <w:rFonts w:eastAsia="Times New Roman"/>
          <w:b/>
          <w:bCs/>
          <w:kern w:val="0"/>
          <w:sz w:val="21"/>
          <w:szCs w:val="21"/>
        </w:rPr>
      </w:pPr>
    </w:p>
    <w:p w14:paraId="2B69F34F" w14:textId="6759129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Healing and Restoration</w:t>
      </w:r>
    </w:p>
    <w:p w14:paraId="1AA7F5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41:3 offers hope for those who are unwell: "The LORD will sustain him on his bed of illness and restore him from his bed of sickness." This verse reassures us that God is not only concerned with our spiritual well-being but also our physical health. He is the Great Physician, capable of bringing healing and restoration to our bodies and souls.</w:t>
      </w:r>
    </w:p>
    <w:p w14:paraId="38857E2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healing and restoration in your current struggles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support others in their journey towards healing and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restoration is essential during times of illness or hardship? </w:t>
      </w:r>
    </w:p>
    <w:p w14:paraId="7446091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Integrity</w:t>
      </w:r>
    </w:p>
    <w:p w14:paraId="3DD6BC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4 highlights the importance of integrity: "I said, 'O LORD, be gracious to me; heal me, for I have sinned against You.'" Acknowledging our shortcomings and seeking God's grace is crucial. Integrity involves being honest with ourselves and God, leading to spiritual growth and a deeper relationship with Him.</w:t>
      </w:r>
    </w:p>
    <w:p w14:paraId="71F80CE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maintaining integrity in difficult times impact your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gaining trust and respect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uphold integrity in challenging situations? </w:t>
      </w:r>
    </w:p>
    <w:p w14:paraId="7145A48F"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EA23AD"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567D078" w14:textId="77777777" w:rsidR="00551940" w:rsidRDefault="00551940" w:rsidP="00DC3BBA">
      <w:pPr>
        <w:spacing w:line="247" w:lineRule="auto"/>
        <w:rPr>
          <w:rFonts w:eastAsia="Times New Roman"/>
          <w:b/>
          <w:bCs/>
          <w:kern w:val="0"/>
          <w:sz w:val="21"/>
          <w:szCs w:val="21"/>
        </w:rPr>
      </w:pPr>
    </w:p>
    <w:p w14:paraId="54146BEF" w14:textId="4267710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Reality of Betrayal</w:t>
      </w:r>
    </w:p>
    <w:p w14:paraId="2E7DA4A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41:9 poignantly states, "Even my close friend, whom I trusted, the one who shared my bread, has lifted up his heel against me." This verse acknowledges the pain of betrayal, a reality many of us face. Yet, it also points us to Jesus, who experienced betrayal but overcame it with love and forgiveness, setting an example for us to follow.</w:t>
      </w:r>
    </w:p>
    <w:p w14:paraId="299665C1" w14:textId="77777777" w:rsidR="00551940" w:rsidRDefault="00DC3BBA" w:rsidP="00DC3BBA">
      <w:pPr>
        <w:spacing w:line="247" w:lineRule="auto"/>
      </w:pPr>
      <w:r w:rsidRPr="00F6333B">
        <w:rPr>
          <w:rFonts w:eastAsia="Times New Roman"/>
          <w:kern w:val="0"/>
          <w:sz w:val="21"/>
          <w:szCs w:val="21"/>
        </w:rPr>
        <w:t>1. How can you find strength in God when facing betrayal from close friends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betrayal often comes from those we trust most, and how can we prepare?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forgive someone who has betrayed you?</w:t>
      </w:r>
    </w:p>
    <w:p w14:paraId="1FE30DFE" w14:textId="28358E0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Vindication</w:t>
      </w:r>
    </w:p>
    <w:p w14:paraId="649C84E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10, we find hope in God's justice: "But You, O LORD, be gracious to me and raise me up, that I may repay them." This is a reminder that God sees our struggles and will vindicate us in His perfect timing. We can trust Him to right the wrongs and bring justice to our situations.</w:t>
      </w:r>
    </w:p>
    <w:p w14:paraId="63A3F5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vindication when facing false accusations or betrayal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personal experiences of being wronged?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vindication offer peace compared to seeking personal revenge? </w:t>
      </w:r>
    </w:p>
    <w:p w14:paraId="36DDA4D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BD3745"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506FF0B" w14:textId="77777777" w:rsidR="00551940" w:rsidRDefault="00551940" w:rsidP="00DC3BBA">
      <w:pPr>
        <w:spacing w:line="247" w:lineRule="auto"/>
        <w:rPr>
          <w:rFonts w:eastAsia="Times New Roman"/>
          <w:b/>
          <w:bCs/>
          <w:kern w:val="0"/>
          <w:sz w:val="21"/>
          <w:szCs w:val="21"/>
        </w:rPr>
      </w:pPr>
    </w:p>
    <w:p w14:paraId="240755B5" w14:textId="64FE260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Favor</w:t>
      </w:r>
    </w:p>
    <w:p w14:paraId="486FD17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41:11 provides comfort: "By this I know that You delight in me, for my enemy does not triumph over me." Knowing that God delights in us is a profound assurance. His favor is a shield that protects us from being overcome by our adversaries, reinforcing our confidence in His love and support.</w:t>
      </w:r>
    </w:p>
    <w:p w14:paraId="04C31A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trust in God's favor during times of illness or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favor through acts of kindness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favor impact your response to betrayal or false accusations? </w:t>
      </w:r>
    </w:p>
    <w:p w14:paraId="4BE2EF8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Faithfulness</w:t>
      </w:r>
    </w:p>
    <w:p w14:paraId="5C0D07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12 emphasizes the importance of faithfulness: "In my integrity You uphold me and set me in Your presence forever." Living a life of integrity and faithfulness to God ensures that we remain in His presence. This is not just a temporary state but an eternal promise, highlighting the value of steadfastness in our walk with Him.</w:t>
      </w:r>
    </w:p>
    <w:p w14:paraId="7AF249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faithfulness to others when facing personal challenges, as seen in Psalm 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faithfulness is crucial during times of betrayal or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to God and others in difficult situations? </w:t>
      </w:r>
    </w:p>
    <w:p w14:paraId="7068E75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7657E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46EB9BB" w14:textId="77777777" w:rsidR="00551940" w:rsidRDefault="00551940" w:rsidP="00DC3BBA">
      <w:pPr>
        <w:spacing w:line="247" w:lineRule="auto"/>
        <w:rPr>
          <w:rFonts w:eastAsia="Times New Roman"/>
          <w:b/>
          <w:bCs/>
          <w:kern w:val="0"/>
          <w:sz w:val="21"/>
          <w:szCs w:val="21"/>
        </w:rPr>
      </w:pPr>
    </w:p>
    <w:p w14:paraId="3C051123" w14:textId="1816F98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Eternal Fellowship</w:t>
      </w:r>
    </w:p>
    <w:p w14:paraId="296F4E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41 concludes with a doxology in verse 13: "Blessed be the LORD, the God of Israel, from everlasting to everlasting. Amen and Amen." This verse reminds us of the joy and privilege of eternal fellowship with God. Our relationship with Him is not confined to this life but extends into eternity, offering us hope and joy beyond measure.</w:t>
      </w:r>
    </w:p>
    <w:p w14:paraId="2E199B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joy in your relationships, reflecting the eternal fellowship described in Psalm 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eternal fellowship brings joy, and how can this perspective impact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the joy of fellowship with God and others? </w:t>
      </w:r>
    </w:p>
    <w:p w14:paraId="2765FAA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Source of Salvation</w:t>
      </w:r>
    </w:p>
    <w:p w14:paraId="0E4EDE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41, we see glimpses of the ultimate source of salvation—Jesus Christ. His life, death, and resurrection fulfill the promises of deliverance, healing, and eternal life. As we meditate on this psalm, we are reminded of the profound truth that our salvation is secure in Him, offering us peace and assurance in every aspect of our lives.</w:t>
      </w:r>
    </w:p>
    <w:p w14:paraId="02C9D06F"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 as the ultimate source of salvation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salvation can bring peace during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more on God's salvation in difficult times?</w:t>
      </w:r>
      <w:r w:rsidRPr="001B37DC">
        <w:br w:type="page"/>
      </w:r>
    </w:p>
    <w:p w14:paraId="134DF29E"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42 Teaching Points and Bible Study Questions</w:t>
      </w:r>
    </w:p>
    <w:p w14:paraId="30614509" w14:textId="66D81C0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Longing for God’s Presence</w:t>
      </w:r>
    </w:p>
    <w:p w14:paraId="1EA2262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42 opens with a vivid image of a deer panting for streams of water, illustrating a deep yearning for God: "As the deer pants for streams of water, so my soul longs after You, O God" (Psalm 42:1). This teaches us the importance of desiring a close relationship with our Creator. Just as water is essential for life, so is God's presence essential for our spiritual well-being. Cultivate this longing by setting aside time each day for prayer and reflection on His Word.</w:t>
      </w:r>
    </w:p>
    <w:p w14:paraId="4D9DEB9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deeper longing for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feeling distant from God can increase your desire for His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when you feel spiritually dry or distant from God? </w:t>
      </w:r>
    </w:p>
    <w:p w14:paraId="3E633E9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 Amidst Despair</w:t>
      </w:r>
    </w:p>
    <w:p w14:paraId="00651F0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a profound sense of despair but counters it with hope: "Why are you downcast, O my soul? Why the unease within me? Put your hope in God, for I will yet praise Him, my Savior and my God" (Psalm 42:5). This reminds us that even in our darkest moments, we can find hope in God. When life feels overwhelming, remember that God is our refuge and strength, always ready to lift us up.</w:t>
      </w:r>
    </w:p>
    <w:p w14:paraId="4264A9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hope in God when feeling overwhelmed by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presence during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recalling past experiences with God helps restore hope in difficult times? </w:t>
      </w:r>
    </w:p>
    <w:p w14:paraId="433B29BB"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CA892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D88BE8F" w14:textId="77777777" w:rsidR="00551940" w:rsidRDefault="00551940" w:rsidP="00DC3BBA">
      <w:pPr>
        <w:spacing w:line="247" w:lineRule="auto"/>
        <w:rPr>
          <w:rFonts w:eastAsia="Times New Roman"/>
          <w:b/>
          <w:bCs/>
          <w:kern w:val="0"/>
          <w:sz w:val="21"/>
          <w:szCs w:val="21"/>
        </w:rPr>
      </w:pPr>
    </w:p>
    <w:p w14:paraId="2AD9085A" w14:textId="15FBF23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Remembering Past Joys</w:t>
      </w:r>
    </w:p>
    <w:p w14:paraId="63223F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Reflecting on past experiences of joy and worship can be a source of encouragement: "These things come to mind as I pour out my soul: how I walked with the multitude, leading the procession to the house of God with shouts of joy and praise" (Psalm 42:4). Recalling times when you felt close to God can renew your spirit and remind you of His faithfulness. Keep a journal of blessings and answered prayers to revisit during challenging times.</w:t>
      </w:r>
    </w:p>
    <w:p w14:paraId="33EE1D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recalling past spiritual joys help you during times of spiritual drought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and celebrate past moments of joy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remembering past joys is important for maintaining hope in difficult times? </w:t>
      </w:r>
    </w:p>
    <w:p w14:paraId="50F395E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Love is Constant</w:t>
      </w:r>
    </w:p>
    <w:p w14:paraId="2BCADF1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feelings of abandonment, the psalmist acknowledges God's steadfast love: "By day the LORD decrees His loving devotion, and at night His song is with me—a prayer to the God of my life" (Psalm 42:8). This teaches us that God's love is unwavering, regardless of our circumstances. Trust in His constant care and let His love be your anchor through life's storms.</w:t>
      </w:r>
    </w:p>
    <w:p w14:paraId="20DE42B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remind yourself of God's constant love during times of spiritual dryness or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in God's love when feeling distant from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God's love more deeply in daily life? </w:t>
      </w:r>
    </w:p>
    <w:p w14:paraId="5B7FF769"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46FC8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7F06EA3" w14:textId="77777777" w:rsidR="00551940" w:rsidRDefault="00551940" w:rsidP="00DC3BBA">
      <w:pPr>
        <w:spacing w:line="247" w:lineRule="auto"/>
        <w:rPr>
          <w:rFonts w:eastAsia="Times New Roman"/>
          <w:b/>
          <w:bCs/>
          <w:kern w:val="0"/>
          <w:sz w:val="21"/>
          <w:szCs w:val="21"/>
        </w:rPr>
      </w:pPr>
    </w:p>
    <w:p w14:paraId="09B21E88" w14:textId="7152FE3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Honest Communication with God</w:t>
      </w:r>
    </w:p>
    <w:p w14:paraId="1149F5C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is candid about his struggles, showing us the importance of honest communication with God: "I say to God my Rock, 'Why have You forgotten me? Why must I walk in sorrow because of the enemy’s oppression?'" (Psalm 42:9). God desires a genuine relationship with us, where we can express our true feelings and seek His guidance. Don't hesitate to bring your concerns and questions to Him in prayer.</w:t>
      </w:r>
    </w:p>
    <w:p w14:paraId="125C4367" w14:textId="77777777" w:rsidR="00551940" w:rsidRDefault="00DC3BBA" w:rsidP="00DC3BBA">
      <w:pPr>
        <w:spacing w:line="247" w:lineRule="auto"/>
      </w:pPr>
      <w:r w:rsidRPr="00F6333B">
        <w:rPr>
          <w:rFonts w:eastAsia="Times New Roman"/>
          <w:kern w:val="0"/>
          <w:sz w:val="21"/>
          <w:szCs w:val="21"/>
        </w:rPr>
        <w:t>1. How can you express your deepest emotions to God as the psalmist does in Psalm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honest communication with God is important during times of spiritual drought?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Psalm 42 about voicing your struggles and hopes to God?</w:t>
      </w:r>
    </w:p>
    <w:p w14:paraId="550D41C1" w14:textId="639CD31F"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Praise</w:t>
      </w:r>
    </w:p>
    <w:p w14:paraId="78A0643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Even in distress, the psalmist resolves to praise God: "Put your hope in God, for I will yet praise Him, my Savior and my God" (Psalm 42:11). Praise has the power to shift our focus from our problems to God's greatness. Make praise a regular part of your life, whether through song, prayer, or simply acknowledging His goodness throughout your day.</w:t>
      </w:r>
    </w:p>
    <w:p w14:paraId="3C31DA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uplift your spirit like the psalmist?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during difficult times can transform your perspective and emotional state?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praise when feeling overwhelmed or discouraged? </w:t>
      </w:r>
    </w:p>
    <w:p w14:paraId="2541648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CCD13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5FB5D2D" w14:textId="77777777" w:rsidR="00551940" w:rsidRDefault="00551940" w:rsidP="00DC3BBA">
      <w:pPr>
        <w:spacing w:line="247" w:lineRule="auto"/>
        <w:rPr>
          <w:rFonts w:eastAsia="Times New Roman"/>
          <w:b/>
          <w:bCs/>
          <w:kern w:val="0"/>
          <w:sz w:val="21"/>
          <w:szCs w:val="21"/>
        </w:rPr>
      </w:pPr>
    </w:p>
    <w:p w14:paraId="5F896AAB" w14:textId="1C82837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Spiritual Thirst is Real</w:t>
      </w:r>
    </w:p>
    <w:p w14:paraId="35CDFD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thirst for God highlights a universal truth: "My soul thirsts for God, the living God. When shall I come and appear in God’s presence?" (Psalm 42:2). We all have a spiritual thirst that only God can quench. Seek to satisfy this thirst by immersing yourself in Scripture and seeking His presence in every aspect of your life.</w:t>
      </w:r>
    </w:p>
    <w:p w14:paraId="3A89FB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address spiritual thirst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seeking God during times of spiritual dryness?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spiritual thirst often lead to a deeper relationship with God? </w:t>
      </w:r>
    </w:p>
    <w:p w14:paraId="5A71828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Community in Worship</w:t>
      </w:r>
    </w:p>
    <w:p w14:paraId="4FA88C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recalls the joy of worshiping with others: "How I walked with the multitude, leading the procession to the house of God" (Psalm 42:4). This underscores the importance of community in our spiritual journey. Surround yourself with fellow believers who can encourage and support you in your faith walk. Attend church regularly and participate in small groups or Bible studies.</w:t>
      </w:r>
    </w:p>
    <w:p w14:paraId="101256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encourage others in your community to seek God together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role does communal worship play in strengthening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shared worship experiences impact our sense of belonging in a faith community? </w:t>
      </w:r>
    </w:p>
    <w:p w14:paraId="5511A5B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768AE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67C7F6F" w14:textId="77777777" w:rsidR="00551940" w:rsidRDefault="00551940" w:rsidP="00DC3BBA">
      <w:pPr>
        <w:spacing w:line="247" w:lineRule="auto"/>
        <w:rPr>
          <w:rFonts w:eastAsia="Times New Roman"/>
          <w:b/>
          <w:bCs/>
          <w:kern w:val="0"/>
          <w:sz w:val="21"/>
          <w:szCs w:val="21"/>
        </w:rPr>
      </w:pPr>
    </w:p>
    <w:p w14:paraId="2A7AE299" w14:textId="6BBB962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Our Rock</w:t>
      </w:r>
    </w:p>
    <w:p w14:paraId="4753C6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the psalmist refers to God as his Rock: "I say to God my Rock" (Psalm 42:9). This metaphor reminds us of God's unchanging nature and reliability. When everything else seems uncertain, God remains a solid foundation. Build your life on His promises and find security in His unshakeable presence.</w:t>
      </w:r>
    </w:p>
    <w:p w14:paraId="73FF4B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rock during times of emotional turmoil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psalmist refers to God as a rock in moments of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 as your rock daily? </w:t>
      </w:r>
    </w:p>
    <w:p w14:paraId="240C6F7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Journey of Faith</w:t>
      </w:r>
    </w:p>
    <w:p w14:paraId="0C1DCAE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42 is a journey from despair to hope, illustrating the dynamic nature of faith. It teaches us that faith is not a static state but a journey with ups and downs. Embrace this journey, knowing that God walks with you every step of the way. Keep your eyes fixed on Him, and let your faith grow stronger through every trial and triumph.</w:t>
      </w:r>
    </w:p>
    <w:p w14:paraId="6DFCE39D"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hope in God during times of spiritual drought or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deepen your faith when feeling distant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remembering past experiences with God is important for your faith journey?</w:t>
      </w:r>
      <w:r w:rsidRPr="001B37DC">
        <w:br w:type="page"/>
      </w:r>
    </w:p>
    <w:p w14:paraId="19B501FD"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43 Teaching Points and Bible Study Questions</w:t>
      </w:r>
    </w:p>
    <w:p w14:paraId="5019F571" w14:textId="4131856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God's Justice</w:t>
      </w:r>
    </w:p>
    <w:p w14:paraId="0EE9C22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 world that often feels unjust, Psalm 43 reminds us to seek God's justice above all. The psalmist cries out, "Vindicate me, O God, and plead my case against an ungodly nation" (Psalm 43:1). This teaches us to trust in God's righteous judgment rather than relying solely on human systems. When faced with unfair situations, remember that God is the ultimate judge who sees all and will bring justice in His perfect timing.</w:t>
      </w:r>
    </w:p>
    <w:p w14:paraId="38CAEE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God's justice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God's justice is important in resolving personal conflicts? </w:t>
      </w:r>
    </w:p>
    <w:p w14:paraId="5C38CA2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Strength</w:t>
      </w:r>
    </w:p>
    <w:p w14:paraId="09B008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Life can be overwhelming, but Psalm 43 encourages us to lean on God's strength. The psalmist declares, "For You are the God of my refuge" (Psalm 43:2). This is a powerful reminder that God is our safe haven, a fortress in times of trouble. When you feel weak or vulnerable, turn to God, who is mighty and able to sustain you through any challenge.</w:t>
      </w:r>
    </w:p>
    <w:p w14:paraId="413636D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strength during times of personal injustice or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strength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strength can change your perspective on difficult situations? </w:t>
      </w:r>
    </w:p>
    <w:p w14:paraId="0C043C7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FFBF0D"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FED7E37" w14:textId="77777777" w:rsidR="00551940" w:rsidRDefault="00551940" w:rsidP="00DC3BBA">
      <w:pPr>
        <w:spacing w:line="247" w:lineRule="auto"/>
        <w:rPr>
          <w:rFonts w:eastAsia="Times New Roman"/>
          <w:b/>
          <w:bCs/>
          <w:kern w:val="0"/>
          <w:sz w:val="21"/>
          <w:szCs w:val="21"/>
        </w:rPr>
      </w:pPr>
    </w:p>
    <w:p w14:paraId="57E261B8" w14:textId="38513F1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Pursue God's Light and Truth</w:t>
      </w:r>
    </w:p>
    <w:p w14:paraId="22CBAF9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plea, "Send forth Your light and Your truth; let them guide me" (Psalm 43:3), highlights the importance of seeking divine guidance. In a world filled with confusion and deception, God's light and truth are the beacons that lead us on the right path. Make it a daily habit to pray for His guidance and immerse yourself in Scripture to illuminate your way.</w:t>
      </w:r>
    </w:p>
    <w:p w14:paraId="7B1C86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light and truth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pursuing God's truth is essential for overcoming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let God's light guide your relationships? </w:t>
      </w:r>
    </w:p>
    <w:p w14:paraId="104EA7A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Long for God's Presence</w:t>
      </w:r>
    </w:p>
    <w:p w14:paraId="3482040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43 expresses a deep longing for God's presence: "Let them bring me to Your holy mountain, to the place where You dwell" (Psalm 43:3). This yearning reminds us of the joy and peace found in communion with God. Prioritize time in prayer and worship, drawing near to Him, and experiencing the fullness of His presence in your life.</w:t>
      </w:r>
    </w:p>
    <w:p w14:paraId="7AE1B5B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deeper longing for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seek God's presence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longing for God's presence is essential for spiritual growth and peace? </w:t>
      </w:r>
    </w:p>
    <w:p w14:paraId="7B50836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05B6E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1861166" w14:textId="77777777" w:rsidR="00551940" w:rsidRDefault="00551940" w:rsidP="00DC3BBA">
      <w:pPr>
        <w:spacing w:line="247" w:lineRule="auto"/>
        <w:rPr>
          <w:rFonts w:eastAsia="Times New Roman"/>
          <w:b/>
          <w:bCs/>
          <w:kern w:val="0"/>
          <w:sz w:val="21"/>
          <w:szCs w:val="21"/>
        </w:rPr>
      </w:pPr>
    </w:p>
    <w:p w14:paraId="400535A0" w14:textId="0C46570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Worship with Joy</w:t>
      </w:r>
    </w:p>
    <w:p w14:paraId="22E716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anticipation of worship is contagious: "Then I will go to the altar of God, to God, my greatest joy" (Psalm 43:4). Worship is not just a duty but a source of immense joy. Approach worship with a heart full of gratitude and enthusiasm, knowing that it is a privilege to praise the Creator of the universe.</w:t>
      </w:r>
    </w:p>
    <w:p w14:paraId="67EB8D19" w14:textId="77777777" w:rsidR="00551940" w:rsidRDefault="00DC3BBA" w:rsidP="00DC3BBA">
      <w:pPr>
        <w:spacing w:line="247" w:lineRule="auto"/>
      </w:pPr>
      <w:r w:rsidRPr="00F6333B">
        <w:rPr>
          <w:rFonts w:eastAsia="Times New Roman"/>
          <w:kern w:val="0"/>
          <w:sz w:val="21"/>
          <w:szCs w:val="21"/>
        </w:rPr>
        <w:t>1. How can you incorporate joy into your worship during challenging times, as seen in Psalm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worship is filled with genuine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joy is essential in worship, according to the themes in Psalm 43?</w:t>
      </w:r>
    </w:p>
    <w:p w14:paraId="49147767" w14:textId="299583B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Hope in God</w:t>
      </w:r>
    </w:p>
    <w:p w14:paraId="313580E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moments of despair, Psalm 43 offers a powerful reminder to hope in God: "Why are you downcast, O my soul? Why the unease within me? Put your hope in God" (Psalm 43:5). This teaches us to shift our focus from our circumstances to the steadfast hope we have in God. No matter how bleak things may seem, remember that God is faithful and His promises are true.</w:t>
      </w:r>
    </w:p>
    <w:p w14:paraId="6C9E4F7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embrace hope in God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faithfulness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hope in God is crucial for emotional and spiritual well-being? </w:t>
      </w:r>
    </w:p>
    <w:p w14:paraId="1E163FC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54A44F"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5582F9C" w14:textId="77777777" w:rsidR="00551940" w:rsidRDefault="00551940" w:rsidP="00DC3BBA">
      <w:pPr>
        <w:spacing w:line="247" w:lineRule="auto"/>
        <w:rPr>
          <w:rFonts w:eastAsia="Times New Roman"/>
          <w:b/>
          <w:bCs/>
          <w:kern w:val="0"/>
          <w:sz w:val="21"/>
          <w:szCs w:val="21"/>
        </w:rPr>
      </w:pPr>
    </w:p>
    <w:p w14:paraId="105B819E" w14:textId="4530346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Speak to Your Soul</w:t>
      </w:r>
    </w:p>
    <w:p w14:paraId="218847C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models the practice of speaking truth to oneself: "For I will yet praise Him, my Savior and my God" (Psalm 43:5). When doubts and fears arise, counter them with the truth of God's Word. Remind yourself of His faithfulness and declare His promises over your life, reinforcing your faith and trust in Him.</w:t>
      </w:r>
    </w:p>
    <w:p w14:paraId="0435FAF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remind your soul to hope in God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speak truth to your soul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address your soul when feeling downcast? </w:t>
      </w:r>
    </w:p>
    <w:p w14:paraId="25EA1B5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 as Savior</w:t>
      </w:r>
    </w:p>
    <w:p w14:paraId="2126CB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43 emphasizes the recognition of God as our Savior: "For I will yet praise Him, my Savior and my God" (Psalm 43:5). This acknowledgment is crucial for understanding our need for salvation through Jesus Christ. Embrace the gift of salvation and live in the freedom and assurance it brings, knowing that your eternal destiny is secure in Him.</w:t>
      </w:r>
    </w:p>
    <w:p w14:paraId="6862FF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guidance when feeling overwhelmed or unjustly treated?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 as your Savior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God as Savior can bring hope and peace in times of distress? </w:t>
      </w:r>
    </w:p>
    <w:p w14:paraId="165106B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4AA6E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F5324B0" w14:textId="77777777" w:rsidR="00551940" w:rsidRDefault="00551940" w:rsidP="00DC3BBA">
      <w:pPr>
        <w:spacing w:line="247" w:lineRule="auto"/>
        <w:rPr>
          <w:rFonts w:eastAsia="Times New Roman"/>
          <w:b/>
          <w:bCs/>
          <w:kern w:val="0"/>
          <w:sz w:val="21"/>
          <w:szCs w:val="21"/>
        </w:rPr>
      </w:pPr>
    </w:p>
    <w:p w14:paraId="38E83D08" w14:textId="5DF0F0C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Cultivate a Heart of Praise</w:t>
      </w:r>
    </w:p>
    <w:p w14:paraId="407A278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resolve to praise God despite his circumstances is inspiring: "For I will yet praise Him" (Psalm 43:5). Cultivating a heart of praise transforms our perspective and aligns us with God's purposes. Make praise a regular part of your life, celebrating God's goodness and faithfulness in every situation.</w:t>
      </w:r>
    </w:p>
    <w:p w14:paraId="294A8A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heart of praise when facing personal challenges or injustices like in Psalm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is emphasized as a response to feeling downcast in Psalm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shift your focus to praise during difficult times? </w:t>
      </w:r>
    </w:p>
    <w:p w14:paraId="2BB52B9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Anchor Your Identity in God</w:t>
      </w:r>
    </w:p>
    <w:p w14:paraId="6056F9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43 teaches us to anchor our identity in God: "my Savior and my God" (Psalm 43:5). In a world that often defines us by our achievements or failures, remember that your true identity is found in your relationship with God. Embrace your identity as His beloved child, and let that truth shape every aspect of your life.</w:t>
      </w:r>
    </w:p>
    <w:p w14:paraId="03BA3087"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anchoring your identity in God influence your response to life's challenges in Psalm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guidance is crucial for maintaining a strong identity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identity remains anchored in God daily?</w:t>
      </w:r>
      <w:r w:rsidRPr="001B37DC">
        <w:br w:type="page"/>
      </w:r>
    </w:p>
    <w:p w14:paraId="18E4529C"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44 Teaching Points and Bible Study Questions</w:t>
      </w:r>
    </w:p>
    <w:p w14:paraId="0A41DA8E" w14:textId="33B37EE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 God's Past Faithfulness</w:t>
      </w:r>
    </w:p>
    <w:p w14:paraId="1B6A2FB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44 begins with a powerful reminder of God's past deeds: "We have heard with our ears, O God; our fathers have told us the work You did in their days, in the days of old" (Psalm 44:1). This verse encourages us to reflect on the stories of faith and deliverance that have been passed down through generations. By remembering how God has acted in history, we can find assurance and hope in His unchanging nature. Let these stories fuel your faith and remind you that the same God who worked wonders in the past is still active today.</w:t>
      </w:r>
    </w:p>
    <w:p w14:paraId="53B42B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recalling God's past faithfulness strengthen your trust in challenging times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stories of God's past works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and celebrate God's past faithfulness daily? </w:t>
      </w:r>
    </w:p>
    <w:p w14:paraId="4207389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2A1394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acknowledges that it was not by their own strength that they conquered the land, but by God's hand: "For it was not by their sword that they took the land; their arm did not bring them victory. It was by Your right hand,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arm, and the light of Your face, for You delighted in them" (Psalm 44:3). This lesson teaches us to rely on God's sovereignty rather than our own abilities. Trust that He is in control and that His plans are perfect, even when circumstances seem uncertain.</w:t>
      </w:r>
    </w:p>
    <w:p w14:paraId="4C21FAA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trust in God's sovereignty during times of personal defeat or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sovereignty when facing situations beyond your control?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sovereignty help you find peace amidst uncertainty and challenges? </w:t>
      </w:r>
    </w:p>
    <w:p w14:paraId="4CF3C14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D6116D"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17CF8EA" w14:textId="77777777" w:rsidR="00551940" w:rsidRDefault="00551940" w:rsidP="00DC3BBA">
      <w:pPr>
        <w:spacing w:line="247" w:lineRule="auto"/>
        <w:rPr>
          <w:rFonts w:eastAsia="Times New Roman"/>
          <w:b/>
          <w:bCs/>
          <w:kern w:val="0"/>
          <w:sz w:val="21"/>
          <w:szCs w:val="21"/>
        </w:rPr>
      </w:pPr>
    </w:p>
    <w:p w14:paraId="4E9A928B" w14:textId="5867643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God as Your King</w:t>
      </w:r>
    </w:p>
    <w:p w14:paraId="1AF4B4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4, the psalmist declares, "You are my King, O God; who ordains victories for Jacob" (Psalm 44:4). Recognizing God as our King means submitting to His authority and seeking His guidance in all aspects of life. When we acknowledge His lordship, we align ourselves with His will and open our lives to His blessings and direction.</w:t>
      </w:r>
    </w:p>
    <w:p w14:paraId="38B274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acknowledge God as your King in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 as King impacts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authority in your life? </w:t>
      </w:r>
    </w:p>
    <w:p w14:paraId="311A066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Help in Times of Trouble</w:t>
      </w:r>
    </w:p>
    <w:p w14:paraId="4E74CA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cries out for deliverance, saying, "But now You have rejected and humbled us; You no longer go forth with our armies" (Psalm 44:9). This plea reminds us that it's okay to bring our struggles and disappointments before God. He is a compassionate Father who listens to our cries and is ready to provide comfort and assistance. Don't hesitate to seek His help when you face challenges.</w:t>
      </w:r>
    </w:p>
    <w:p w14:paraId="717B219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help when facing personal challenges or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instances of God's help during current troubles?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faith when God's help seems delayed? </w:t>
      </w:r>
    </w:p>
    <w:p w14:paraId="17BA1EE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9A0DF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4C08F07" w14:textId="77777777" w:rsidR="00551940" w:rsidRDefault="00551940" w:rsidP="00DC3BBA">
      <w:pPr>
        <w:spacing w:line="247" w:lineRule="auto"/>
        <w:rPr>
          <w:rFonts w:eastAsia="Times New Roman"/>
          <w:b/>
          <w:bCs/>
          <w:kern w:val="0"/>
          <w:sz w:val="21"/>
          <w:szCs w:val="21"/>
        </w:rPr>
      </w:pPr>
    </w:p>
    <w:p w14:paraId="1BC564C5" w14:textId="1316978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Humility and Repentance</w:t>
      </w:r>
    </w:p>
    <w:p w14:paraId="7EB7A03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acknowledging their defeat, the psalmist also recognizes their need for humility: "You have made us a reproach to our neighbors, a scorn and derision to those around us" (Psalm 44:13). This teaches us the importance of humility and repentance. When we fall short, it's crucial to turn back to God, confess our sins, and seek His forgiveness. He is faithful to restore us when we come to Him with a contrite heart.</w:t>
      </w:r>
    </w:p>
    <w:p w14:paraId="3645F7F4" w14:textId="77777777" w:rsidR="00551940" w:rsidRDefault="00DC3BBA" w:rsidP="00DC3BBA">
      <w:pPr>
        <w:spacing w:line="247" w:lineRule="auto"/>
      </w:pPr>
      <w:r w:rsidRPr="00F6333B">
        <w:rPr>
          <w:rFonts w:eastAsia="Times New Roman"/>
          <w:kern w:val="0"/>
          <w:sz w:val="21"/>
          <w:szCs w:val="21"/>
        </w:rPr>
        <w:t>1. How can embracing humility in your daily life lead to genuine repentance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fostering a humble and repentant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humility and seek repentance in challenging situations?</w:t>
      </w:r>
    </w:p>
    <w:p w14:paraId="0FB24DAC" w14:textId="6DC4E9B0"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 Despite Adversity</w:t>
      </w:r>
    </w:p>
    <w:p w14:paraId="465A887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unwavering faith even in the face of adversity: "All this has come upon us, though we have not forgotten You or betrayed Your covenant" (Psalm 44:17). This lesson encourages us to remain steadfast in our faith, even when circumstances are challenging. Trust that God is with you, and let your faith be a beacon of hope and strength.</w:t>
      </w:r>
    </w:p>
    <w:p w14:paraId="1A3213E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faith when facing challenges similar to those described in Psalm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psalmist continues to trust God despite feeling abandoned?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stand firm in faith during personal adversity? </w:t>
      </w:r>
    </w:p>
    <w:p w14:paraId="5E103D4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C83C5A"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2ACF07B" w14:textId="77777777" w:rsidR="00551940" w:rsidRDefault="00551940" w:rsidP="00DC3BBA">
      <w:pPr>
        <w:spacing w:line="247" w:lineRule="auto"/>
        <w:rPr>
          <w:rFonts w:eastAsia="Times New Roman"/>
          <w:b/>
          <w:bCs/>
          <w:kern w:val="0"/>
          <w:sz w:val="21"/>
          <w:szCs w:val="21"/>
        </w:rPr>
      </w:pPr>
    </w:p>
    <w:p w14:paraId="0E3324A5" w14:textId="6ABFFF2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Recognize the Reality of Spiritual Warfare</w:t>
      </w:r>
    </w:p>
    <w:p w14:paraId="5B11949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44 highlights the reality of spiritual battles: "You have given us up as sheep to be devoured; You have scattered us among the nations" (Psalm 44:11). This reminds us that we are engaged in a spiritual war, and we must be vigilant and prepared. Equip yourself with the armor of God and stand firm against the schemes of the enemy, knowing that victory is assured through Christ.</w:t>
      </w:r>
    </w:p>
    <w:p w14:paraId="4C7E96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44 help you recognize and respond to spiritual battles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victories is important in facing current spiritual warfare?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from Psalm 44 to strengthen your faith during spiritual struggles? </w:t>
      </w:r>
    </w:p>
    <w:p w14:paraId="2F5E0CE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Cling to God's Unfailing Love</w:t>
      </w:r>
    </w:p>
    <w:p w14:paraId="46218E9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 trials, the psalmist holds onto God's love: "Rise up; be our help! Redeem us for the sake of Your loving devotion" (Psalm 44:26). This lesson teaches us to cling to God's unfailing love, which is the foundation of our hope and salvation. His love never wavers, and it is the anchor that keeps us steady in the storms of life.</w:t>
      </w:r>
    </w:p>
    <w:p w14:paraId="106862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remind yourself of God's unfailing love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clinging to God's love is essential when facing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God's unfailing love daily? </w:t>
      </w:r>
    </w:p>
    <w:p w14:paraId="5520109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2B2E00"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6F475F1" w14:textId="77777777" w:rsidR="00551940" w:rsidRDefault="00551940" w:rsidP="00DC3BBA">
      <w:pPr>
        <w:spacing w:line="247" w:lineRule="auto"/>
        <w:rPr>
          <w:rFonts w:eastAsia="Times New Roman"/>
          <w:b/>
          <w:bCs/>
          <w:kern w:val="0"/>
          <w:sz w:val="21"/>
          <w:szCs w:val="21"/>
        </w:rPr>
      </w:pPr>
    </w:p>
    <w:p w14:paraId="0F98411E" w14:textId="63906EB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Be Honest with God About Your Feelings</w:t>
      </w:r>
    </w:p>
    <w:p w14:paraId="5F06C33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is candid about his feelings of abandonment: "Awake, O Lord! Why do You sleep? Rouse Yourself! Do not reject us forever" (Psalm 44:23). This honesty is a reminder that we can be open with God about our emotions. He understands our struggles and invites us to share our hearts with Him. In doing so, we find comfort and reassurance in His presence.</w:t>
      </w:r>
    </w:p>
    <w:p w14:paraId="217CBC8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express your true feelings to God when you feel abandoned or unheard?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be honest with God about your struggles and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faith when your prayers seem unanswered or ignored? </w:t>
      </w:r>
    </w:p>
    <w:p w14:paraId="49583CF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Ultimate Redemption</w:t>
      </w:r>
    </w:p>
    <w:p w14:paraId="592787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plea for redemption: "Redeem us for the sake of Your loving devotion" (Psalm 44:26). This final lesson points us to the ultimate hope we have in God's redemption through Jesus Christ. No matter what we face, we can rest assured that our salvation is secure in Him. Let this hope inspire you to live boldly and share the good news of Christ's love with others.</w:t>
      </w:r>
    </w:p>
    <w:p w14:paraId="5C8AF24B"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hope in God's redemption during times of personal struggle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from past experiences of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recalling God's past acts of redemption strengthen your trust in His future promises?</w:t>
      </w:r>
      <w:r w:rsidRPr="001B37DC">
        <w:br w:type="page"/>
      </w:r>
    </w:p>
    <w:p w14:paraId="597E1A0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45 Teaching Points and Bible Study Questions</w:t>
      </w:r>
    </w:p>
    <w:p w14:paraId="55B9AF99" w14:textId="5B5D640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Majesty of the King</w:t>
      </w:r>
    </w:p>
    <w:p w14:paraId="4F9262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45 begins with a celebration of the king's majesty, a reflection of the ultimate King, Jesus Christ. "You are the most handsome of men; grace has anointed your lips, since God has blessed you forever" (Psalm 45:2). This verse reminds us of the beauty and grace found in Christ, encouraging us to reflect His character in our daily lives. Let His majesty </w:t>
      </w:r>
      <w:proofErr w:type="gramStart"/>
      <w:r w:rsidRPr="00F6333B">
        <w:rPr>
          <w:rFonts w:eastAsia="Times New Roman"/>
          <w:kern w:val="0"/>
          <w:sz w:val="21"/>
          <w:szCs w:val="21"/>
        </w:rPr>
        <w:t>inspire</w:t>
      </w:r>
      <w:proofErr w:type="gramEnd"/>
      <w:r w:rsidRPr="00F6333B">
        <w:rPr>
          <w:rFonts w:eastAsia="Times New Roman"/>
          <w:kern w:val="0"/>
          <w:sz w:val="21"/>
          <w:szCs w:val="21"/>
        </w:rPr>
        <w:t xml:space="preserve"> you to live with purpose and dignity.</w:t>
      </w:r>
    </w:p>
    <w:p w14:paraId="3DE2C48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the King's majesty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the King's majesty impacts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King's majesty to inspire leadership in your community? </w:t>
      </w:r>
    </w:p>
    <w:p w14:paraId="3F9B318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Righteousness</w:t>
      </w:r>
    </w:p>
    <w:p w14:paraId="3FC8263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the king's love for righteousness and hatred for wickedness. "You love righteousness and hate wickedness; therefore God, your God, has anointed you with the oil of joy above your companions" (Psalm 45:7). This teaches us the importance of aligning our lives with God's standards, seeking to live righteously in a world that often promotes the opposite.</w:t>
      </w:r>
    </w:p>
    <w:p w14:paraId="7C6EF6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righteousness in daily decisions to positively influence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portrayed as powerful in transforming personal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righteousness in challenging situations? </w:t>
      </w:r>
    </w:p>
    <w:p w14:paraId="2FE5652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AEFFF8"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FACDFFF" w14:textId="77777777" w:rsidR="00551940" w:rsidRDefault="00551940" w:rsidP="00DC3BBA">
      <w:pPr>
        <w:spacing w:line="247" w:lineRule="auto"/>
        <w:rPr>
          <w:rFonts w:eastAsia="Times New Roman"/>
          <w:b/>
          <w:bCs/>
          <w:kern w:val="0"/>
          <w:sz w:val="21"/>
          <w:szCs w:val="21"/>
        </w:rPr>
      </w:pPr>
    </w:p>
    <w:p w14:paraId="47FFFD9B" w14:textId="629EC30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Anointing</w:t>
      </w:r>
    </w:p>
    <w:p w14:paraId="42B0EE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Anointing with the oil of joy signifies God's favor and blessing. As believers, we are called to experience this joy through our relationship with Christ. Let this joy be your strength and motivation, as it is a testament to the transformative power of God's presence in your life.</w:t>
      </w:r>
    </w:p>
    <w:p w14:paraId="18A7C69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experience the joy of anointing in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anointing brings joy, and how can you cultivate this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celebrate the anointing in others around you? </w:t>
      </w:r>
    </w:p>
    <w:p w14:paraId="777ACFC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Holiness</w:t>
      </w:r>
    </w:p>
    <w:p w14:paraId="3D82946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describes the king's garments as fragrant and beautiful, symbolizing holiness. "All your garments are fragrant with myrrh and aloes and cassia; from palaces of ivory the harps make you glad" (Psalm 45:8). Holiness is not just about moral purity but also about living a life that is pleasing to God, filled with the fragrance of Christ.</w:t>
      </w:r>
    </w:p>
    <w:p w14:paraId="5583545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the beauty of holiness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is described as beautiful in Psalm 45,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life that embodies the beauty of holiness? </w:t>
      </w:r>
    </w:p>
    <w:p w14:paraId="5577B24E"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12062E"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8F0CE0C" w14:textId="77777777" w:rsidR="00551940" w:rsidRDefault="00551940" w:rsidP="00DC3BBA">
      <w:pPr>
        <w:spacing w:line="247" w:lineRule="auto"/>
        <w:rPr>
          <w:rFonts w:eastAsia="Times New Roman"/>
          <w:b/>
          <w:bCs/>
          <w:kern w:val="0"/>
          <w:sz w:val="21"/>
          <w:szCs w:val="21"/>
        </w:rPr>
      </w:pPr>
    </w:p>
    <w:p w14:paraId="2A472DD4" w14:textId="2E83FF9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Bride's Glorious Position</w:t>
      </w:r>
    </w:p>
    <w:p w14:paraId="07B5D58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bride, representing the church, is called to forget her past and embrace her new identity. "Listen, O daughter, consider and incline your ear: Forget your people and your father’s house" (Psalm 45:10). This is a call to leave behind our old ways and fully embrace our identity in Christ, living as His beloved.</w:t>
      </w:r>
    </w:p>
    <w:p w14:paraId="3981E1C7" w14:textId="77777777" w:rsidR="00551940" w:rsidRDefault="00DC3BBA" w:rsidP="00DC3BBA">
      <w:pPr>
        <w:spacing w:line="247" w:lineRule="auto"/>
      </w:pPr>
      <w:r w:rsidRPr="00F6333B">
        <w:rPr>
          <w:rFonts w:eastAsia="Times New Roman"/>
          <w:kern w:val="0"/>
          <w:sz w:val="21"/>
          <w:szCs w:val="21"/>
        </w:rPr>
        <w:t>1. How can you embrace your identity as part of the Bride of Christ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the </w:t>
      </w:r>
      <w:proofErr w:type="gramStart"/>
      <w:r w:rsidRPr="00F6333B">
        <w:rPr>
          <w:rFonts w:eastAsia="Times New Roman"/>
          <w:kern w:val="0"/>
          <w:sz w:val="21"/>
          <w:szCs w:val="21"/>
        </w:rPr>
        <w:t>Bride's</w:t>
      </w:r>
      <w:proofErr w:type="gramEnd"/>
      <w:r w:rsidRPr="00F6333B">
        <w:rPr>
          <w:rFonts w:eastAsia="Times New Roman"/>
          <w:kern w:val="0"/>
          <w:sz w:val="21"/>
          <w:szCs w:val="21"/>
        </w:rPr>
        <w:t xml:space="preserve"> position is described as glorious, and how does this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the </w:t>
      </w:r>
      <w:proofErr w:type="gramStart"/>
      <w:r w:rsidRPr="00F6333B">
        <w:rPr>
          <w:rFonts w:eastAsia="Times New Roman"/>
          <w:kern w:val="0"/>
          <w:sz w:val="21"/>
          <w:szCs w:val="21"/>
        </w:rPr>
        <w:t>Bride's</w:t>
      </w:r>
      <w:proofErr w:type="gramEnd"/>
      <w:r w:rsidRPr="00F6333B">
        <w:rPr>
          <w:rFonts w:eastAsia="Times New Roman"/>
          <w:kern w:val="0"/>
          <w:sz w:val="21"/>
          <w:szCs w:val="21"/>
        </w:rPr>
        <w:t xml:space="preserve"> honor and beauty in your relationships and community?</w:t>
      </w:r>
    </w:p>
    <w:p w14:paraId="251C64E7" w14:textId="51EAD889"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King's Desire for His Bride</w:t>
      </w:r>
    </w:p>
    <w:p w14:paraId="4D57AE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king's desire for his bride reflects Christ's love for the church. "The king desires your beauty; bow to him, for he is your lord" (Psalm 45:11). This verse reminds us of the intimate relationship we are invited into with Christ, where He cherishes and values us beyond measure.</w:t>
      </w:r>
    </w:p>
    <w:p w14:paraId="37BB76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deeper desire for spiritual intimacy in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King's desire for His bride is significant in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desires with those of the King in your daily life? </w:t>
      </w:r>
    </w:p>
    <w:p w14:paraId="35CFAA7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E06E4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031D952" w14:textId="77777777" w:rsidR="00551940" w:rsidRDefault="00551940" w:rsidP="00DC3BBA">
      <w:pPr>
        <w:spacing w:line="247" w:lineRule="auto"/>
        <w:rPr>
          <w:rFonts w:eastAsia="Times New Roman"/>
          <w:b/>
          <w:bCs/>
          <w:kern w:val="0"/>
          <w:sz w:val="21"/>
          <w:szCs w:val="21"/>
        </w:rPr>
      </w:pPr>
    </w:p>
    <w:p w14:paraId="2DBD8B9A" w14:textId="4DF3773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Honor of the Bride</w:t>
      </w:r>
    </w:p>
    <w:p w14:paraId="5BA165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bride is honored among the nations, symbolizing the church's role in the world. "All glorious is the princess in her chamber; her gown is embroidered with gold" (Psalm 45:13). As believers, we are called to live in a way that brings honor to God, reflecting His glory to those around us.</w:t>
      </w:r>
    </w:p>
    <w:p w14:paraId="59CEB89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honor your commitments in relationships, similar to the bride's honor in Psalm 45?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bride's honor is emphasized, and how can this apply to modern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sense of honor and respect in your personal relationships? </w:t>
      </w:r>
    </w:p>
    <w:p w14:paraId="6A8C4DB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Joyful Procession</w:t>
      </w:r>
    </w:p>
    <w:p w14:paraId="238F90E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describes a joyful procession, symbolizing the celebration of the union between Christ and His church. "In colorful garments she is led to the king; her virgin companions follow her—brought to you" (Psalm 45:14). This is a reminder of the joy and celebration that comes from being united with Christ, both now and in eternity.</w:t>
      </w:r>
    </w:p>
    <w:p w14:paraId="55B597D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 into your daily routines, inspired by the joyful procession in Psalm 45?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your own spiritual journey that mirrors the procession's celebration?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participating in communal worship enhance your personal sense of joy and purpose? </w:t>
      </w:r>
    </w:p>
    <w:p w14:paraId="131A178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F1857E"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58DD3BF" w14:textId="77777777" w:rsidR="00551940" w:rsidRDefault="00551940" w:rsidP="00DC3BBA">
      <w:pPr>
        <w:spacing w:line="247" w:lineRule="auto"/>
        <w:rPr>
          <w:rFonts w:eastAsia="Times New Roman"/>
          <w:b/>
          <w:bCs/>
          <w:kern w:val="0"/>
          <w:sz w:val="21"/>
          <w:szCs w:val="21"/>
        </w:rPr>
      </w:pPr>
    </w:p>
    <w:p w14:paraId="328F3BB2" w14:textId="559AFAA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Legacy of the King</w:t>
      </w:r>
    </w:p>
    <w:p w14:paraId="3BF1E9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king's legacy is one of eternal impact. "I will perpetuate your memory through all generations;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the nations will praise you forever and ever" (Psalm 45:17). Our lives, too, can have a lasting impact when we live for Christ, leaving a legacy of faith for future generations.</w:t>
      </w:r>
    </w:p>
    <w:p w14:paraId="4A9DFBF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contribute to building a lasting legacy in your community like the king in Psalm 45?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king's legacy to apply in your personal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king's legacy in Psalm 45 inspire you to pursue righteousness in your daily life? </w:t>
      </w:r>
    </w:p>
    <w:p w14:paraId="29D8317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Reign of Christ</w:t>
      </w:r>
    </w:p>
    <w:p w14:paraId="65ED4F1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45 points to the eternal reign of Christ, the King of Kings. This is a powerful reminder that no matter the challenges we face, Christ's kingdom is unshakeable and everlasting. Let this truth anchor your soul and inspire you to live with hope and confidence in His eternal promises.</w:t>
      </w:r>
    </w:p>
    <w:p w14:paraId="5BFFB7B6"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Christ's eternal reign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Christ's eternal reign impacts your perspective on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Christ's eternal kingdom in your personal and community life?</w:t>
      </w:r>
      <w:r w:rsidRPr="001B37DC">
        <w:br w:type="page"/>
      </w:r>
    </w:p>
    <w:p w14:paraId="7C37AE36"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46 Teaching Points and Bible Study Questions</w:t>
      </w:r>
    </w:p>
    <w:p w14:paraId="7F23396F" w14:textId="1D01176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Our Refuge and Strength</w:t>
      </w:r>
    </w:p>
    <w:p w14:paraId="055F66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we often seek comfort and security. Psalm 46:1 reminds us, "God is our refuge and strength, an ever-present help in times of trouble." This verse assures us that no matter the storm, God is our safe haven. When life feels overwhelming, remember that you have a divine fortress ready to protect and empower you.</w:t>
      </w:r>
    </w:p>
    <w:p w14:paraId="37E10E7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refuge in times of personal crisis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strength can change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during stressful moments? </w:t>
      </w:r>
    </w:p>
    <w:p w14:paraId="4FF3E34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Not, Even When the Earth Shakes</w:t>
      </w:r>
    </w:p>
    <w:p w14:paraId="5A643AD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world can be a scary place, with natural disasters and personal crises shaking our foundations. Yet, Psalm 46:2-3 encourages us, "Therefore we will not fear, though the earth is transformed and the mountains are toppled into the depths of the seas." This is a call to trust in God's sovereignty, knowing that He holds the universe in His hands.</w:t>
      </w:r>
    </w:p>
    <w:p w14:paraId="5233497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in God when facing life's uncertainties and fears?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helps reduce fear during life's "earthquakes"?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times of crisis? </w:t>
      </w:r>
    </w:p>
    <w:p w14:paraId="4952DD5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53AE8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5AFBBB0" w14:textId="77777777" w:rsidR="00551940" w:rsidRDefault="00551940" w:rsidP="00DC3BBA">
      <w:pPr>
        <w:spacing w:line="247" w:lineRule="auto"/>
        <w:rPr>
          <w:rFonts w:eastAsia="Times New Roman"/>
          <w:b/>
          <w:bCs/>
          <w:kern w:val="0"/>
          <w:sz w:val="21"/>
          <w:szCs w:val="21"/>
        </w:rPr>
      </w:pPr>
    </w:p>
    <w:p w14:paraId="14953205" w14:textId="4D5A8BB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River of Joy</w:t>
      </w:r>
    </w:p>
    <w:p w14:paraId="3AACA59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Amidst chaos, there is a river that brings joy and peace. Psalm 46:4 tells us, "There is a river whose streams delight the city of God, the holy place where the </w:t>
      </w:r>
      <w:proofErr w:type="gramStart"/>
      <w:r w:rsidRPr="00F6333B">
        <w:rPr>
          <w:rFonts w:eastAsia="Times New Roman"/>
          <w:kern w:val="0"/>
          <w:sz w:val="21"/>
          <w:szCs w:val="21"/>
        </w:rPr>
        <w:t>Most High</w:t>
      </w:r>
      <w:proofErr w:type="gramEnd"/>
      <w:r w:rsidRPr="00F6333B">
        <w:rPr>
          <w:rFonts w:eastAsia="Times New Roman"/>
          <w:kern w:val="0"/>
          <w:sz w:val="21"/>
          <w:szCs w:val="21"/>
        </w:rPr>
        <w:t xml:space="preserve"> dwells." This river symbolizes the Holy Spirit, bringing life and joy to our souls. Tap into this divine source of peace and let it flow through your life.</w:t>
      </w:r>
    </w:p>
    <w:p w14:paraId="0C5A29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experience God's river of joy in your daily challenges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presence of God's river brings peace amidst chaos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connected to God's river of joy during stressful times? </w:t>
      </w:r>
    </w:p>
    <w:p w14:paraId="79F9559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Within Us</w:t>
      </w:r>
    </w:p>
    <w:p w14:paraId="6D56AC9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46:5 declares, "God is within her; she will not be moved. God will help her when morning dawns." This verse reassures us that God dwells within us, providing stability and support. With His presence, we can face each day with confidence, knowing that we are never alone.</w:t>
      </w:r>
    </w:p>
    <w:p w14:paraId="312747F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rely on God's presence within you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feel God's presence more deeply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presence within us can change our perspective on personal struggles? </w:t>
      </w:r>
    </w:p>
    <w:p w14:paraId="1E490CC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7589E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857C8FC" w14:textId="77777777" w:rsidR="00551940" w:rsidRDefault="00551940" w:rsidP="00DC3BBA">
      <w:pPr>
        <w:spacing w:line="247" w:lineRule="auto"/>
        <w:rPr>
          <w:rFonts w:eastAsia="Times New Roman"/>
          <w:b/>
          <w:bCs/>
          <w:kern w:val="0"/>
          <w:sz w:val="21"/>
          <w:szCs w:val="21"/>
        </w:rPr>
      </w:pPr>
    </w:p>
    <w:p w14:paraId="4B008A00" w14:textId="6A382E5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Nations May Rage, But God is in Control</w:t>
      </w:r>
    </w:p>
    <w:p w14:paraId="6EBAEF7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 world filled with political turmoil and conflict, it's easy to feel anxious. Yet, Psalm 46:6 reminds us, "</w:t>
      </w:r>
      <w:proofErr w:type="gramStart"/>
      <w:r w:rsidRPr="00F6333B">
        <w:rPr>
          <w:rFonts w:eastAsia="Times New Roman"/>
          <w:kern w:val="0"/>
          <w:sz w:val="21"/>
          <w:szCs w:val="21"/>
        </w:rPr>
        <w:t>Nations</w:t>
      </w:r>
      <w:proofErr w:type="gramEnd"/>
      <w:r w:rsidRPr="00F6333B">
        <w:rPr>
          <w:rFonts w:eastAsia="Times New Roman"/>
          <w:kern w:val="0"/>
          <w:sz w:val="21"/>
          <w:szCs w:val="21"/>
        </w:rPr>
        <w:t xml:space="preserve"> rage, kingdoms crumble; the earth melts when He lifts His voice." God's power surpasses all earthly authority, and His plans will prevail. Trust in His ultimate control over the affairs of the world.</w:t>
      </w:r>
    </w:p>
    <w:p w14:paraId="41347E92" w14:textId="77777777" w:rsidR="00551940" w:rsidRDefault="00DC3BBA" w:rsidP="00DC3BBA">
      <w:pPr>
        <w:spacing w:line="247" w:lineRule="auto"/>
      </w:pPr>
      <w:r w:rsidRPr="00F6333B">
        <w:rPr>
          <w:rFonts w:eastAsia="Times New Roman"/>
          <w:kern w:val="0"/>
          <w:sz w:val="21"/>
          <w:szCs w:val="21"/>
        </w:rPr>
        <w:t>1. How can you find peace in God's control when nations are in turmoil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sovereignty helps in dealing with global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remember God's control during national or global crises?</w:t>
      </w:r>
    </w:p>
    <w:p w14:paraId="5798C3CC" w14:textId="294E703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of Hosts is With Us</w:t>
      </w:r>
    </w:p>
    <w:p w14:paraId="1A9C4D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46:7 proclaims, "The LORD of Hosts is with us; the God of Jacob is our fortress." This is a powerful reminder that the same God who led Israel is with us today. He is our protector and defender, ready to fight our battles and provide shelter in times of need.</w:t>
      </w:r>
    </w:p>
    <w:p w14:paraId="794B04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experience God's presence in times of personal crisis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presence can change your perspective on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that the Lord of Hosts is with you? </w:t>
      </w:r>
    </w:p>
    <w:p w14:paraId="128B5616"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A3D41F"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708E479" w14:textId="77777777" w:rsidR="00551940" w:rsidRDefault="00551940" w:rsidP="00DC3BBA">
      <w:pPr>
        <w:spacing w:line="247" w:lineRule="auto"/>
        <w:rPr>
          <w:rFonts w:eastAsia="Times New Roman"/>
          <w:b/>
          <w:bCs/>
          <w:kern w:val="0"/>
          <w:sz w:val="21"/>
          <w:szCs w:val="21"/>
        </w:rPr>
      </w:pPr>
    </w:p>
    <w:p w14:paraId="4DEE2FB0" w14:textId="2A0D9B3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Witness the Works of the Lord</w:t>
      </w:r>
    </w:p>
    <w:p w14:paraId="45A84E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Take a moment to observe the wonders of God's creation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mighty works. Psalm 46:8 invites us, "Come, see the works of the LORD, who brings devastation upon the earth." Reflecting on His power and majesty can strengthen our faith and remind us of His ability to transform any situation.</w:t>
      </w:r>
    </w:p>
    <w:p w14:paraId="64CFBD6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witness and share the works of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by observing God's works in the world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works strengthen your faith during challenging times? </w:t>
      </w:r>
    </w:p>
    <w:p w14:paraId="10A105F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Still and Know</w:t>
      </w:r>
    </w:p>
    <w:p w14:paraId="0C6D77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the hustle and bustle of life, it's crucial to pause and reflect. Psalm 46:10 instructs us, "Be still and know that I am God; I will be exalted among the nations, I will be exalted over the earth." This is an invitation to quiet our hearts, acknowledge His sovereignty, and find peace in His presence.</w:t>
      </w:r>
    </w:p>
    <w:p w14:paraId="5E8FE18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1. How can you practice being still in your daily life to better </w:t>
      </w:r>
      <w:proofErr w:type="spellStart"/>
      <w:r w:rsidRPr="00F6333B">
        <w:rPr>
          <w:rFonts w:eastAsia="Times New Roman"/>
          <w:kern w:val="0"/>
          <w:sz w:val="21"/>
          <w:szCs w:val="21"/>
        </w:rPr>
        <w:t>know</w:t>
      </w:r>
      <w:proofErr w:type="spellEnd"/>
      <w:r w:rsidRPr="00F6333B">
        <w:rPr>
          <w:rFonts w:eastAsia="Times New Roman"/>
          <w:kern w:val="0"/>
          <w:sz w:val="21"/>
          <w:szCs w:val="21"/>
        </w:rPr>
        <w:t xml:space="preserve">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taking time to be still and reflect on God's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being still is essential for deepening your relationship with God? </w:t>
      </w:r>
    </w:p>
    <w:p w14:paraId="2347FC6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7193F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93875DB" w14:textId="77777777" w:rsidR="00551940" w:rsidRDefault="00551940" w:rsidP="00DC3BBA">
      <w:pPr>
        <w:spacing w:line="247" w:lineRule="auto"/>
        <w:rPr>
          <w:rFonts w:eastAsia="Times New Roman"/>
          <w:b/>
          <w:bCs/>
          <w:kern w:val="0"/>
          <w:sz w:val="21"/>
          <w:szCs w:val="21"/>
        </w:rPr>
      </w:pPr>
    </w:p>
    <w:p w14:paraId="50CC675D" w14:textId="6645A78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Will Be Exalted</w:t>
      </w:r>
    </w:p>
    <w:p w14:paraId="4CA63A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glory will ultimately be recognized by all. Psalm 46:10 assures us, "I will be exalted among the nations, I will be exalted over the earth." This promise gives us hope and encourages us to live in a way that honors Him, knowing that His name will be lifted high.</w:t>
      </w:r>
    </w:p>
    <w:p w14:paraId="202965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exalt God in your daily life amidst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exalting God can bring peace during personal or global turmoil?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is exalted in your community? </w:t>
      </w:r>
    </w:p>
    <w:p w14:paraId="6F1BE98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God of Jacob is Our Fortress</w:t>
      </w:r>
    </w:p>
    <w:p w14:paraId="1CDAF3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46:11 reiterates, "The LORD of Hosts is with us; the God of Jacob is our fortress." This closing verse reinforces the theme of divine protection and presence. As we navigate life's challenges, we can rest in the assurance that God is our unshakeable fortress, always ready to shelter and guide us.</w:t>
      </w:r>
    </w:p>
    <w:p w14:paraId="16B6A1BC"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refuge in God during times of personal crisis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imagery of a fortress is used to describe God's protection?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that God is your fortress daily?</w:t>
      </w:r>
      <w:r w:rsidRPr="001B37DC">
        <w:br w:type="page"/>
      </w:r>
    </w:p>
    <w:p w14:paraId="77675B32"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47 Teaching Points and Bible Study Questions</w:t>
      </w:r>
    </w:p>
    <w:p w14:paraId="53228C51" w14:textId="260E128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Celebrate God's Sovereignty</w:t>
      </w:r>
    </w:p>
    <w:p w14:paraId="6F6DE2B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47 opens with a call to "Clap your hands, all you peoples; shout unto God with a voice of triumph" (Psalm 47:1). This verse reminds us to celebrate God's sovereignty with joy and enthusiasm. Recognizing that God is in control of all things can bring peace and confidence into our daily lives. When we acknowledge His supreme authority, we can face challenges with a triumphant spirit, knowing that He is guiding our steps.</w:t>
      </w:r>
    </w:p>
    <w:p w14:paraId="659F071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celebrate God's sovereignty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rule brings peace and joy to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sovereignty during challenging times? </w:t>
      </w:r>
    </w:p>
    <w:p w14:paraId="20DF757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Joy of Worship</w:t>
      </w:r>
    </w:p>
    <w:p w14:paraId="37AB137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encourages us to worship with joy, stating, "For the LORD Most High is awesome, the great King over all the earth" (Psalm 47:2). Worship is not just a duty but a delight. When we approach God with a heart full of joy, we align ourselves with His purpose and experience the fullness of His presence. Let your worship be a daily expression of gratitude and reverence.</w:t>
      </w:r>
    </w:p>
    <w:p w14:paraId="39170BB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joyful worship into your daily routine to enhance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joy in worship strengthens your connection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heart of joy during worship services? </w:t>
      </w:r>
    </w:p>
    <w:p w14:paraId="2EF202AF"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C159A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14F48EB" w14:textId="77777777" w:rsidR="00551940" w:rsidRDefault="00551940" w:rsidP="00DC3BBA">
      <w:pPr>
        <w:spacing w:line="247" w:lineRule="auto"/>
        <w:rPr>
          <w:rFonts w:eastAsia="Times New Roman"/>
          <w:b/>
          <w:bCs/>
          <w:kern w:val="0"/>
          <w:sz w:val="21"/>
          <w:szCs w:val="21"/>
        </w:rPr>
      </w:pPr>
    </w:p>
    <w:p w14:paraId="4428F72B" w14:textId="0299CCB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Recognize God's Universal Reign</w:t>
      </w:r>
    </w:p>
    <w:p w14:paraId="729F13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47:3 declares, "He subdues nations beneath us, and peoples under our feet." This verse highlights God's universal reign over all nations and peoples. Understanding that God is the ultimate ruler of the world can inspire us to trust in His plan, even when global events seem chaotic. His reign assures us that justice and righteousness will ultimately prevail.</w:t>
      </w:r>
    </w:p>
    <w:p w14:paraId="5BB618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acknowledge God's reign in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universal reign can impact your perspective on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celebrate God's sovereignty in your community? </w:t>
      </w:r>
    </w:p>
    <w:p w14:paraId="73CEE2D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Security in God's Choice</w:t>
      </w:r>
    </w:p>
    <w:p w14:paraId="62E22E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reminds us, "He chooses our inheritance for us, the pride of Jacob, whom He loves" (Psalm 47:4). This verse speaks to the security we find in God's choices for our lives. Trusting in His divine wisdom allows us to rest in the knowledge that He has a perfect plan for each of us. Embrace the inheritance He has chosen, knowing it is crafted with love and purpose.</w:t>
      </w:r>
    </w:p>
    <w:p w14:paraId="1A1F96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security in knowing God has chosen you for His purpose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choice provides a sense of stability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the security found in God's choice? </w:t>
      </w:r>
    </w:p>
    <w:p w14:paraId="46AF2753"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665BFD"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F78142D" w14:textId="77777777" w:rsidR="00551940" w:rsidRDefault="00551940" w:rsidP="00DC3BBA">
      <w:pPr>
        <w:spacing w:line="247" w:lineRule="auto"/>
        <w:rPr>
          <w:rFonts w:eastAsia="Times New Roman"/>
          <w:b/>
          <w:bCs/>
          <w:kern w:val="0"/>
          <w:sz w:val="21"/>
          <w:szCs w:val="21"/>
        </w:rPr>
      </w:pPr>
    </w:p>
    <w:p w14:paraId="48DAEC4D" w14:textId="7AE3C7E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Proclaim God's Ascension</w:t>
      </w:r>
    </w:p>
    <w:p w14:paraId="11A826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 has ascended amid shouts of joy, the LORD with the sound of trumpets" (Psalm 47:5). This imagery of God ascending reminds us of His exalted position. As believers, we are called to proclaim His greatness and share the good news of His reign. Let your life be a testament to His ascension, reflecting His glory in all you do.</w:t>
      </w:r>
    </w:p>
    <w:p w14:paraId="70EB7B85" w14:textId="77777777" w:rsidR="00551940" w:rsidRDefault="00DC3BBA" w:rsidP="00DC3BBA">
      <w:pPr>
        <w:spacing w:line="247" w:lineRule="auto"/>
      </w:pPr>
      <w:r w:rsidRPr="00F6333B">
        <w:rPr>
          <w:rFonts w:eastAsia="Times New Roman"/>
          <w:kern w:val="0"/>
          <w:sz w:val="21"/>
          <w:szCs w:val="21"/>
        </w:rPr>
        <w:t>1. How can you incorporate celebrating God's ascension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proclaiming God's ascension is important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help others recognize the significance of God's ascension in their lives?</w:t>
      </w:r>
    </w:p>
    <w:p w14:paraId="1C5CF8E9" w14:textId="034B0AD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Sing Praises with Understanding</w:t>
      </w:r>
    </w:p>
    <w:p w14:paraId="35C5CDC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urges us to "Sing praises to God, sing praises; sing praises to our King, sing praises" (Psalm 47:6). Singing praises with understanding means engaging both heart and mind in worship. As you sing, meditate on the truths of God's character and His works. This deepens your connection with Him and enriches your spiritual journey.</w:t>
      </w:r>
    </w:p>
    <w:p w14:paraId="0074EC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understanding into your daily worship and praise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enhances the experience of singing praises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of the songs you sing in worship? </w:t>
      </w:r>
    </w:p>
    <w:p w14:paraId="212F1F38"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C014DA"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49F4CDA" w14:textId="77777777" w:rsidR="00551940" w:rsidRDefault="00551940" w:rsidP="00DC3BBA">
      <w:pPr>
        <w:spacing w:line="247" w:lineRule="auto"/>
        <w:rPr>
          <w:rFonts w:eastAsia="Times New Roman"/>
          <w:b/>
          <w:bCs/>
          <w:kern w:val="0"/>
          <w:sz w:val="21"/>
          <w:szCs w:val="21"/>
        </w:rPr>
      </w:pPr>
    </w:p>
    <w:p w14:paraId="209123AA" w14:textId="3FECA5B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God's Kingship</w:t>
      </w:r>
    </w:p>
    <w:p w14:paraId="7B1202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"For God is King of all the earth; sing profound praises" (Psalm 47:7). Acknowledging God's kingship over the earth encourages us to live with a kingdom mindset. This perspective shifts our focus from earthly concerns to eternal values. Let His kingship </w:t>
      </w:r>
      <w:proofErr w:type="gramStart"/>
      <w:r w:rsidRPr="00F6333B">
        <w:rPr>
          <w:rFonts w:eastAsia="Times New Roman"/>
          <w:kern w:val="0"/>
          <w:sz w:val="21"/>
          <w:szCs w:val="21"/>
        </w:rPr>
        <w:t>guide</w:t>
      </w:r>
      <w:proofErr w:type="gramEnd"/>
      <w:r w:rsidRPr="00F6333B">
        <w:rPr>
          <w:rFonts w:eastAsia="Times New Roman"/>
          <w:kern w:val="0"/>
          <w:sz w:val="21"/>
          <w:szCs w:val="21"/>
        </w:rPr>
        <w:t xml:space="preserve"> your decisions and actions, aligning them with His will.</w:t>
      </w:r>
    </w:p>
    <w:p w14:paraId="7CEE5B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acknowledge God's kingship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authority can impact your relationships and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sovereignty during challenging times? </w:t>
      </w:r>
    </w:p>
    <w:p w14:paraId="5F2A266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Unite Under God's Rule</w:t>
      </w:r>
    </w:p>
    <w:p w14:paraId="6F10002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47:8 states, "God reigns over the nations; God is seated on His holy throne." This verse calls us to unity under God's rule. Despite our differences, we are all part of His creation, and His throne is a symbol of peace and justice. Strive for unity in your community, reflecting the harmony found in God's kingdom.</w:t>
      </w:r>
    </w:p>
    <w:p w14:paraId="53E3B87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promote unity under God's rule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strengthen relationships among diverse groups?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unifying leadership? </w:t>
      </w:r>
    </w:p>
    <w:p w14:paraId="1FDFA16D"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BA6930"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350FA1A" w14:textId="77777777" w:rsidR="00551940" w:rsidRDefault="00551940" w:rsidP="00DC3BBA">
      <w:pPr>
        <w:spacing w:line="247" w:lineRule="auto"/>
        <w:rPr>
          <w:rFonts w:eastAsia="Times New Roman"/>
          <w:b/>
          <w:bCs/>
          <w:kern w:val="0"/>
          <w:sz w:val="21"/>
          <w:szCs w:val="21"/>
        </w:rPr>
      </w:pPr>
    </w:p>
    <w:p w14:paraId="62292385" w14:textId="7E6211C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Witness the Gathering of Nations</w:t>
      </w:r>
    </w:p>
    <w:p w14:paraId="5F44812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nobles of the </w:t>
      </w:r>
      <w:proofErr w:type="spellStart"/>
      <w:r w:rsidRPr="00F6333B">
        <w:rPr>
          <w:rFonts w:eastAsia="Times New Roman"/>
          <w:kern w:val="0"/>
          <w:sz w:val="21"/>
          <w:szCs w:val="21"/>
        </w:rPr>
        <w:t>nations</w:t>
      </w:r>
      <w:proofErr w:type="spellEnd"/>
      <w:r w:rsidRPr="00F6333B">
        <w:rPr>
          <w:rFonts w:eastAsia="Times New Roman"/>
          <w:kern w:val="0"/>
          <w:sz w:val="21"/>
          <w:szCs w:val="21"/>
        </w:rPr>
        <w:t xml:space="preserve"> assemble as the people of the God of Abraham" (Psalm 47:9). This verse envisions a future where all nations gather in worship. As believers, we are part of this divine assembly, called to witness and participate in God's redemptive plan. Share the hope of this gathering with others, inviting them to join in the worship of the one true God.</w:t>
      </w:r>
    </w:p>
    <w:p w14:paraId="621C8F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participate in uniting diverse communities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gathering nations to praise God is significant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peace and unity among different cultural groups? </w:t>
      </w:r>
    </w:p>
    <w:p w14:paraId="7CC2165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Exalted Position</w:t>
      </w:r>
    </w:p>
    <w:p w14:paraId="3CDF6C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"For the shields of the earth belong to God; He is highly exalted" (Psalm 47:9). Trusting in God's exalted position means relying on His protection and provision. He holds the "shields of the earth," ensuring our safety and security. Let this assurance embolden you to live boldly for His glory, knowing that He is your ultimate defender.</w:t>
      </w:r>
    </w:p>
    <w:p w14:paraId="625FED64"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trust in God's exalted position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impact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supreme authority in difficult times?</w:t>
      </w:r>
      <w:r w:rsidRPr="001B37DC">
        <w:br w:type="page"/>
      </w:r>
    </w:p>
    <w:p w14:paraId="1522FB62"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48 Teaching Points and Bible Study Questions</w:t>
      </w:r>
    </w:p>
    <w:p w14:paraId="7A12A136" w14:textId="2497863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Greatness of God’s City</w:t>
      </w:r>
    </w:p>
    <w:p w14:paraId="37BF80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48 opens with a celebration of the greatness of God’s city, Jerusalem. It’s a reminder that God’s presence makes a place truly magnificent. "Great is the LORD, and greatly to be praised in the city of our God, His holy mountain" (Psalm 48:1). This teaches us to value the places where God’s presence is felt, whether it’s a church, a community, or even a quiet corner in your home where you meet with Him.</w:t>
      </w:r>
    </w:p>
    <w:p w14:paraId="48BD90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the greatness of God's city in your daily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city is described as a source of joy for the whole earth?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contribute to the peace and security of your own community? </w:t>
      </w:r>
    </w:p>
    <w:p w14:paraId="2B5CFEF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as Our Fortress</w:t>
      </w:r>
    </w:p>
    <w:p w14:paraId="29AD8D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describes God as a fortress, a place of safety and strength. "God is in her citadels; He has shown Himself to be a fortress" (Psalm 48:3). This is a powerful reminder that no matter what challenges we face, God is our ultimate refuge. When life gets overwhelming, remember that you have a divine stronghold to lean on.</w:t>
      </w:r>
    </w:p>
    <w:p w14:paraId="021CAC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fortress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viewing God as a fortress provides comfort and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 as your fortress? </w:t>
      </w:r>
    </w:p>
    <w:p w14:paraId="08DA4C6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29C7AF"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3997183" w14:textId="77777777" w:rsidR="00551940" w:rsidRDefault="00551940" w:rsidP="00DC3BBA">
      <w:pPr>
        <w:spacing w:line="247" w:lineRule="auto"/>
        <w:rPr>
          <w:rFonts w:eastAsia="Times New Roman"/>
          <w:b/>
          <w:bCs/>
          <w:kern w:val="0"/>
          <w:sz w:val="21"/>
          <w:szCs w:val="21"/>
        </w:rPr>
      </w:pPr>
    </w:p>
    <w:p w14:paraId="21172B67" w14:textId="79DE636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Awe of God’s Power</w:t>
      </w:r>
    </w:p>
    <w:p w14:paraId="10E8C7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speaks of kings being astounded and fleeing in terror at the sight of God’s power. "They saw and were astounded; they fled in terror" (Psalm 48:5). This illustrates the awe-inspiring power of God, which can turn the mightiest of earthly powers to dust. It’s a call to trust in God’s might rather than human strength.</w:t>
      </w:r>
    </w:p>
    <w:p w14:paraId="4D3AED2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God's power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change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power during difficult times? </w:t>
      </w:r>
    </w:p>
    <w:p w14:paraId="68A958C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Unfailing Love</w:t>
      </w:r>
    </w:p>
    <w:p w14:paraId="43BF68B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the midst of describing God’s power, the psalmist also highlights His unfailing love. "Within Your temple, O God, we contemplate Your loving devotion" (Psalm 48:9). This balance of power and love is central to understanding God’s character. His love is steadfast and unwavering, providing comfort and assurance in every situation.</w:t>
      </w:r>
    </w:p>
    <w:p w14:paraId="212104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experience God's unfailing love in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unfailing love is essential for overcoming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unfailing love to others? </w:t>
      </w:r>
    </w:p>
    <w:p w14:paraId="17A1C12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AB0813"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4D126DC" w14:textId="77777777" w:rsidR="00551940" w:rsidRDefault="00551940" w:rsidP="00DC3BBA">
      <w:pPr>
        <w:spacing w:line="247" w:lineRule="auto"/>
        <w:rPr>
          <w:rFonts w:eastAsia="Times New Roman"/>
          <w:b/>
          <w:bCs/>
          <w:kern w:val="0"/>
          <w:sz w:val="21"/>
          <w:szCs w:val="21"/>
        </w:rPr>
      </w:pPr>
    </w:p>
    <w:p w14:paraId="0AB98247" w14:textId="0161825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God’s People</w:t>
      </w:r>
    </w:p>
    <w:p w14:paraId="09C78F7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emphasizes the joy that comes from being part of God’s people. "Mount Zion rejoices, the villages of Judah are glad because of Your judgments" (Psalm 48:11). This joy is rooted in the knowledge that God’s judgments are just and righteous. It’s a reminder to find joy in God’s justice and His plans for us.</w:t>
      </w:r>
    </w:p>
    <w:p w14:paraId="2A7D99B0" w14:textId="77777777" w:rsidR="00551940" w:rsidRDefault="00DC3BBA" w:rsidP="00DC3BBA">
      <w:pPr>
        <w:spacing w:line="247" w:lineRule="auto"/>
      </w:pPr>
      <w:r w:rsidRPr="00F6333B">
        <w:rPr>
          <w:rFonts w:eastAsia="Times New Roman"/>
          <w:kern w:val="0"/>
          <w:sz w:val="21"/>
          <w:szCs w:val="21"/>
        </w:rPr>
        <w:t>1. How can you experience and share the joy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brings joy to His people, and how can you embrace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joyful community that reflects God's greatness?</w:t>
      </w:r>
    </w:p>
    <w:p w14:paraId="3EA69FAD" w14:textId="1DED0FA3"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Eternal Guidance</w:t>
      </w:r>
    </w:p>
    <w:p w14:paraId="1948751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that God will guide us forever. "For this God is our God forever and ever; He will be our guide even to the end" (Psalm 48:14). This is a comforting promise that God’s guidance is not temporary but eternal. Trust in His direction, knowing that He sees the bigger picture and leads us with wisdom.</w:t>
      </w:r>
    </w:p>
    <w:p w14:paraId="0BC07A2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eternal guidance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eternal guidance is crucial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eternal guidance more fully? </w:t>
      </w:r>
    </w:p>
    <w:p w14:paraId="0487471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2966B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78750E4" w14:textId="77777777" w:rsidR="00551940" w:rsidRDefault="00551940" w:rsidP="00DC3BBA">
      <w:pPr>
        <w:spacing w:line="247" w:lineRule="auto"/>
        <w:rPr>
          <w:rFonts w:eastAsia="Times New Roman"/>
          <w:b/>
          <w:bCs/>
          <w:kern w:val="0"/>
          <w:sz w:val="21"/>
          <w:szCs w:val="21"/>
        </w:rPr>
      </w:pPr>
    </w:p>
    <w:p w14:paraId="721BD820" w14:textId="5F56946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Beauty of God’s Creation</w:t>
      </w:r>
    </w:p>
    <w:p w14:paraId="313F44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paints a picture of the beauty of God’s creation, particularly in Jerusalem. "Beautiful in loftiness, the joy of all the earth" (Psalm 48:2). This beauty is a reflection of God’s creativity and majesty. Take time to appreciate the beauty around you as a testament to God’s handiwork.</w:t>
      </w:r>
    </w:p>
    <w:p w14:paraId="632B2CF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appreciate God's creation in your daily surroundings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the beauty of creation enhances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protect and preserve the beauty of God's creation in your community? </w:t>
      </w:r>
    </w:p>
    <w:p w14:paraId="0A69AD8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Security of God’s Presence</w:t>
      </w:r>
    </w:p>
    <w:p w14:paraId="133379D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reassures us of the security found in God’s presence. "As we have heard, so have we seen in the city of the LORD of Hosts, in the city of our God: God will establish her forever" (Psalm 48:8). This security is not just for a moment but is eternal. Rest in the knowledge that God’s presence provides lasting security.</w:t>
      </w:r>
    </w:p>
    <w:p w14:paraId="38D657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experience God's presence as a source of security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described as a fortress in Psalm 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protective presence during challenging times? </w:t>
      </w:r>
    </w:p>
    <w:p w14:paraId="0032CE9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79B1ED"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E8CD68E" w14:textId="77777777" w:rsidR="00551940" w:rsidRDefault="00551940" w:rsidP="00DC3BBA">
      <w:pPr>
        <w:spacing w:line="247" w:lineRule="auto"/>
        <w:rPr>
          <w:rFonts w:eastAsia="Times New Roman"/>
          <w:b/>
          <w:bCs/>
          <w:kern w:val="0"/>
          <w:sz w:val="21"/>
          <w:szCs w:val="21"/>
        </w:rPr>
      </w:pPr>
    </w:p>
    <w:p w14:paraId="11DBD915" w14:textId="58ABB6B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Testimony of God’s Works</w:t>
      </w:r>
    </w:p>
    <w:p w14:paraId="3A23AB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encourages us to walk around Zion and count her towers, considering her ramparts and citadels. "Walk around Zion, encircle her, count her towers" (Psalm 48:12). This is an invitation to reflect on God’s works and testify to His faithfulness. Share the stories of God’s goodness in your life as a testament to His enduring faithfulness.</w:t>
      </w:r>
    </w:p>
    <w:p w14:paraId="0581F7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share the testimony of God's works in your daily life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on God's works strengthens your faith and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remember and celebrate God's works in your community? </w:t>
      </w:r>
    </w:p>
    <w:p w14:paraId="66005C7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Praise</w:t>
      </w:r>
    </w:p>
    <w:p w14:paraId="36E803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48 is a call to praise God for His greatness, love, and protection. It’s a reminder that our response to God’s character and deeds should be one of worship and gratitude. Let your life be a continuous song of praise, echoing the psalmist’s declaration of God’s greatness and love.</w:t>
      </w:r>
    </w:p>
    <w:p w14:paraId="7DE83B4C"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based on Psalm 48's depiction of God's greatness?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praise is emphasized in Psalm 48, and how can you practice it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Psalm 48 about praising God during challenging times in your life?</w:t>
      </w:r>
      <w:r w:rsidRPr="001B37DC">
        <w:br w:type="page"/>
      </w:r>
    </w:p>
    <w:p w14:paraId="5137DDE6"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49 Teaching Points and Bible Study Questions</w:t>
      </w:r>
    </w:p>
    <w:p w14:paraId="6748B42B" w14:textId="0C0FE42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Futility of Wealth</w:t>
      </w:r>
    </w:p>
    <w:p w14:paraId="6B34B9D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49 reminds us that wealth is not the ultimate measure of success or security. "Do not be overawed when others grow rich, when the splendor of their houses increases" (Psalm 49:16). This verse encourages us to focus on eternal treasures rather than earthly riches. True wealth is found in a relationship with God, not in material possessions.</w:t>
      </w:r>
    </w:p>
    <w:p w14:paraId="60CBA1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spiritual wealth over material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equate success with financial prosperity?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find contentment beyond material possessions? </w:t>
      </w:r>
    </w:p>
    <w:p w14:paraId="7F01ED6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Inevitability of Death</w:t>
      </w:r>
    </w:p>
    <w:p w14:paraId="07FD44F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points out that no amount of wealth can prevent the inevitable: "For the redemption of his soul is costly, and never can payment suffice" (Psalm 49:8). Death is the great equalizer, reminding us to live with eternity in mind. Our hope should be in the resurrection through Christ, not in the fleeting comforts of this world.</w:t>
      </w:r>
    </w:p>
    <w:p w14:paraId="1A4B623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the inevitability of death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leave behind as a legacy, knowing life is temporary?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mortality encourage you to seek deeper meaning in your relationships and actions? </w:t>
      </w:r>
    </w:p>
    <w:p w14:paraId="7CE5819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E3920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6EB1D82" w14:textId="77777777" w:rsidR="00551940" w:rsidRDefault="00551940" w:rsidP="00DC3BBA">
      <w:pPr>
        <w:spacing w:line="247" w:lineRule="auto"/>
        <w:rPr>
          <w:rFonts w:eastAsia="Times New Roman"/>
          <w:b/>
          <w:bCs/>
          <w:kern w:val="0"/>
          <w:sz w:val="21"/>
          <w:szCs w:val="21"/>
        </w:rPr>
      </w:pPr>
    </w:p>
    <w:p w14:paraId="5903B172" w14:textId="0A652FE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Limitations of Human Wisdom</w:t>
      </w:r>
    </w:p>
    <w:p w14:paraId="7DBB379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Human wisdom and understanding have their limits. "Man, despite his wealth, cannot endure; he is like the beasts that perish" (Psalm 49:12). This verse highlights the importance of seeking divine wisdom through Scripture, which offers guidance and truth that surpass human understanding.</w:t>
      </w:r>
    </w:p>
    <w:p w14:paraId="125123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the limitations of human wisdom influence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wealth for security instead of seeking divine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spiritual understanding over worldly knowledge in your life? </w:t>
      </w:r>
    </w:p>
    <w:p w14:paraId="4DC433B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Deceptiveness of Appearances</w:t>
      </w:r>
    </w:p>
    <w:p w14:paraId="7AFFC4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Appearances can be deceiving, as the psalmist notes: "Though he blesses himself in his own soul, and men praise you when you prosper" (Psalm 49:18). True value is not in how others perceive us but in how God sees us. Our worth is found in being made in His image and living according to His purpose.</w:t>
      </w:r>
    </w:p>
    <w:p w14:paraId="411A7DE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discern true value beyond wealth and status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prioritize appearances over inner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focus on eternal values rather than temporary appearances? </w:t>
      </w:r>
    </w:p>
    <w:p w14:paraId="4DECA49B"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AA0D1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C2CD3FE" w14:textId="77777777" w:rsidR="00551940" w:rsidRDefault="00551940" w:rsidP="00DC3BBA">
      <w:pPr>
        <w:spacing w:line="247" w:lineRule="auto"/>
        <w:rPr>
          <w:rFonts w:eastAsia="Times New Roman"/>
          <w:b/>
          <w:bCs/>
          <w:kern w:val="0"/>
          <w:sz w:val="21"/>
          <w:szCs w:val="21"/>
        </w:rPr>
      </w:pPr>
    </w:p>
    <w:p w14:paraId="305C450F" w14:textId="5AC4D50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Hope of Redemption</w:t>
      </w:r>
    </w:p>
    <w:p w14:paraId="5ED210E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49 offers a profound message of hope: "But God will redeem my soul from the realm of </w:t>
      </w:r>
      <w:proofErr w:type="spellStart"/>
      <w:r w:rsidRPr="00F6333B">
        <w:rPr>
          <w:rFonts w:eastAsia="Times New Roman"/>
          <w:kern w:val="0"/>
          <w:sz w:val="21"/>
          <w:szCs w:val="21"/>
        </w:rPr>
        <w:t>Sheol</w:t>
      </w:r>
      <w:proofErr w:type="spellEnd"/>
      <w:r w:rsidRPr="00F6333B">
        <w:rPr>
          <w:rFonts w:eastAsia="Times New Roman"/>
          <w:kern w:val="0"/>
          <w:sz w:val="21"/>
          <w:szCs w:val="21"/>
        </w:rPr>
        <w:t>, for He will surely take me to Himself" (Psalm 49:15). This assurance of redemption through God’s grace is a cornerstone of our faith, reminding us that our ultimate salvation is secure in Him.</w:t>
      </w:r>
    </w:p>
    <w:p w14:paraId="76B74F52" w14:textId="77777777" w:rsidR="00551940" w:rsidRDefault="00DC3BBA" w:rsidP="00DC3BBA">
      <w:pPr>
        <w:spacing w:line="247" w:lineRule="auto"/>
      </w:pPr>
      <w:r w:rsidRPr="00F6333B">
        <w:rPr>
          <w:rFonts w:eastAsia="Times New Roman"/>
          <w:kern w:val="0"/>
          <w:sz w:val="21"/>
          <w:szCs w:val="21"/>
        </w:rPr>
        <w:t>1. How can Psalm 49 inspire you to find hope in God's redemption amidst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psalmist emphasizes the futility of wealth in relation to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spiritual redemption over material possessions?</w:t>
      </w:r>
    </w:p>
    <w:p w14:paraId="6A082A0A" w14:textId="4987B85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Wisdom</w:t>
      </w:r>
    </w:p>
    <w:p w14:paraId="5641AA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invites us to listen and learn: "Hear this, all you peoples; listen, all inhabitants of the world" (Psalm 49:1). This call to wisdom is a reminder to be attentive to God’s Word and to apply its truths in our daily lives, leading to a life of purpose and fulfillment.</w:t>
      </w:r>
    </w:p>
    <w:p w14:paraId="302F69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wisdom of Psalm 49 to prioritize spiritual over material wealth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Psalm 49 emphasizes the temporary nature of riches, and how does this influence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wisdom and understanding as encouraged in Psalm 49? </w:t>
      </w:r>
    </w:p>
    <w:p w14:paraId="2EA1033B"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AA8511"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A46BED0" w14:textId="77777777" w:rsidR="00551940" w:rsidRDefault="00551940" w:rsidP="00DC3BBA">
      <w:pPr>
        <w:spacing w:line="247" w:lineRule="auto"/>
        <w:rPr>
          <w:rFonts w:eastAsia="Times New Roman"/>
          <w:b/>
          <w:bCs/>
          <w:kern w:val="0"/>
          <w:sz w:val="21"/>
          <w:szCs w:val="21"/>
        </w:rPr>
      </w:pPr>
    </w:p>
    <w:p w14:paraId="25DCDA3B" w14:textId="65BFCDC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Transience of Earthly Glory</w:t>
      </w:r>
    </w:p>
    <w:p w14:paraId="24ACD5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Earthly glory is temporary, as the psalmist observes: "Their forms will decay in the grave, far from their princely mansions" (Psalm 49:14). This serves as a reminder to invest in what is eternal, focusing on building a legacy of faith and love that endures beyond this life.</w:t>
      </w:r>
    </w:p>
    <w:p w14:paraId="15787E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the transience of earthly glory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eternal values over temporary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fleeting nature of wealth change your perspective on success and fulfillment? </w:t>
      </w:r>
    </w:p>
    <w:p w14:paraId="4A9B7F8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Trusting God</w:t>
      </w:r>
    </w:p>
    <w:p w14:paraId="4A7725A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Trust in God is emphasized throughout the psalm: "Why should I fear in times of trouble, when wicked usurpers surround me?" (Psalm 49:5). Trusting in God provides peace and confidence, even amidst life’s challenges, knowing that He is sovereign and in control.</w:t>
      </w:r>
    </w:p>
    <w:p w14:paraId="57EC04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trusting God change your perspective on wealth and material possessions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provides more security than relying on personal achievements or status?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trust in God during uncertain times? </w:t>
      </w:r>
    </w:p>
    <w:p w14:paraId="0CD22C53"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66C74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4C7851A" w14:textId="77777777" w:rsidR="00551940" w:rsidRDefault="00551940" w:rsidP="00DC3BBA">
      <w:pPr>
        <w:spacing w:line="247" w:lineRule="auto"/>
        <w:rPr>
          <w:rFonts w:eastAsia="Times New Roman"/>
          <w:b/>
          <w:bCs/>
          <w:kern w:val="0"/>
          <w:sz w:val="21"/>
          <w:szCs w:val="21"/>
        </w:rPr>
      </w:pPr>
    </w:p>
    <w:p w14:paraId="14665F7F" w14:textId="4DF756B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Reality of Divine Justice</w:t>
      </w:r>
    </w:p>
    <w:p w14:paraId="366A3C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assures us of God’s justice: "Like sheep they are destined for </w:t>
      </w:r>
      <w:proofErr w:type="spellStart"/>
      <w:r w:rsidRPr="00F6333B">
        <w:rPr>
          <w:rFonts w:eastAsia="Times New Roman"/>
          <w:kern w:val="0"/>
          <w:sz w:val="21"/>
          <w:szCs w:val="21"/>
        </w:rPr>
        <w:t>Sheol</w:t>
      </w:r>
      <w:proofErr w:type="spellEnd"/>
      <w:r w:rsidRPr="00F6333B">
        <w:rPr>
          <w:rFonts w:eastAsia="Times New Roman"/>
          <w:kern w:val="0"/>
          <w:sz w:val="21"/>
          <w:szCs w:val="21"/>
        </w:rPr>
        <w:t>; death will be their shepherd" (Psalm 49:14). This underscores the reality that God will ultimately judge the world with righteousness, and we are called to live justly and righteously in response.</w:t>
      </w:r>
    </w:p>
    <w:p w14:paraId="24AEC1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understanding divine justice in Psalm 49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Psalm 49 emphasizes the futility of wealth in the face of divine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principles of divine justice highlighted in Psalm 49? </w:t>
      </w:r>
    </w:p>
    <w:p w14:paraId="5F491BA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12B6E80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49 encourages us to maintain an eternal perspective: "For when he dies, he will carry nothing away; his abundance will not follow him down" (Psalm 49:17). By focusing on eternal values and living for God’s glory, we find true fulfillment and purpose that transcends the temporary nature of this world.</w:t>
      </w:r>
    </w:p>
    <w:p w14:paraId="0DEF3E64"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adopting an eternal perspective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wealth and status are insufficient for eternal security according to Psalm 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focus more on eternal values rather than temporary gains?</w:t>
      </w:r>
      <w:r w:rsidRPr="001B37DC">
        <w:br w:type="page"/>
      </w:r>
    </w:p>
    <w:p w14:paraId="2E393581"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50 Teaching Points and Bible Study Questions</w:t>
      </w:r>
    </w:p>
    <w:p w14:paraId="63C67206" w14:textId="1549F44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Owns Everything</w:t>
      </w:r>
    </w:p>
    <w:p w14:paraId="4F113A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50:10-11 reminds us, "For every beast of the forest is Mine—the cattle on a thousand hills. I know every bird in the mountains, and the creatures of the field are Mine." This is a powerful reminder that everything we see and possess ultimately belongs to God. Recognizing His ownership can transform our perspective on material possessions and encourage us to be better stewards of what we have been entrusted with.</w:t>
      </w:r>
    </w:p>
    <w:p w14:paraId="62ECF7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God's ownership of everything change your approach to personal possessions and resources?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ownership influences your attitude towards giving and generosity?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trust in God's provision and ownership in daily life? </w:t>
      </w:r>
    </w:p>
    <w:p w14:paraId="37EBC06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True Worship Comes from the Heart</w:t>
      </w:r>
    </w:p>
    <w:p w14:paraId="6A41011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In Psalm 50:14, we are called to "sacrifice a thank offering to God, and fulfill your vows to the </w:t>
      </w:r>
      <w:proofErr w:type="gramStart"/>
      <w:r w:rsidRPr="00F6333B">
        <w:rPr>
          <w:rFonts w:eastAsia="Times New Roman"/>
          <w:kern w:val="0"/>
          <w:sz w:val="21"/>
          <w:szCs w:val="21"/>
        </w:rPr>
        <w:t>Most High</w:t>
      </w:r>
      <w:proofErr w:type="gramEnd"/>
      <w:r w:rsidRPr="00F6333B">
        <w:rPr>
          <w:rFonts w:eastAsia="Times New Roman"/>
          <w:kern w:val="0"/>
          <w:sz w:val="21"/>
          <w:szCs w:val="21"/>
        </w:rPr>
        <w:t>." This verse highlights that God desires genuine worship that comes from a grateful heart, not just ritualistic offerings. Our daily lives should reflect a heart of gratitude and commitment to God, which is the essence of true worship.</w:t>
      </w:r>
    </w:p>
    <w:p w14:paraId="5AD3A8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worship is heartfelt and not just a ritualistic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sincerity over sacrifices in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heart with true worship? </w:t>
      </w:r>
    </w:p>
    <w:p w14:paraId="33998815"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FE554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EE6359C" w14:textId="77777777" w:rsidR="00551940" w:rsidRDefault="00551940" w:rsidP="00DC3BBA">
      <w:pPr>
        <w:spacing w:line="247" w:lineRule="auto"/>
        <w:rPr>
          <w:rFonts w:eastAsia="Times New Roman"/>
          <w:b/>
          <w:bCs/>
          <w:kern w:val="0"/>
          <w:sz w:val="21"/>
          <w:szCs w:val="21"/>
        </w:rPr>
      </w:pPr>
    </w:p>
    <w:p w14:paraId="04FD759E" w14:textId="4C1AE59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Desires Our Obedience</w:t>
      </w:r>
    </w:p>
    <w:p w14:paraId="0A95D3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50:16-17 warns against hypocrisy, saying, "But to the wicked, God says: 'What right have you to recite My statutes and to bear My covenant on your lips? You hate My instruction and cast My words behind you.'" This teaches us that God values obedience over empty words. Our actions should align with His teachings, demonstrating our love and respect for His commandments.</w:t>
      </w:r>
    </w:p>
    <w:p w14:paraId="30EAB85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obedience to God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obedience over ritual sacrifices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desires? </w:t>
      </w:r>
    </w:p>
    <w:p w14:paraId="37AF824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Just and Fair</w:t>
      </w:r>
    </w:p>
    <w:p w14:paraId="6326BED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emphasizes God's justice in verse 6: "And the heavens proclaim His righteousness, for God Himself is Judge." This assures us that God is a fair and righteous judge who sees all and will bring justice in His perfect timing. Trusting in His justice can bring peace and assurance, even when the world seems unfair.</w:t>
      </w:r>
    </w:p>
    <w:p w14:paraId="6074AD3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fairness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important in your personal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fairness in your community? </w:t>
      </w:r>
    </w:p>
    <w:p w14:paraId="3805E1F3"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CD3B7A"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F95795B" w14:textId="77777777" w:rsidR="00551940" w:rsidRDefault="00551940" w:rsidP="00DC3BBA">
      <w:pPr>
        <w:spacing w:line="247" w:lineRule="auto"/>
        <w:rPr>
          <w:rFonts w:eastAsia="Times New Roman"/>
          <w:b/>
          <w:bCs/>
          <w:kern w:val="0"/>
          <w:sz w:val="21"/>
          <w:szCs w:val="21"/>
        </w:rPr>
      </w:pPr>
    </w:p>
    <w:p w14:paraId="77256EF7" w14:textId="2E6FBC3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Calls Us to Repentance</w:t>
      </w:r>
    </w:p>
    <w:p w14:paraId="721EFA1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50:22 offers a stern warning: "Now consider this, you who forget God, lest I tear you to pieces, with no one to rescue you." This is a call to repentance, urging us to turn back to God and seek His forgiveness. Repentance is a vital step in maintaining a close relationship with our Creator and experiencing His grace.</w:t>
      </w:r>
    </w:p>
    <w:p w14:paraId="071249C7" w14:textId="77777777" w:rsidR="00551940" w:rsidRDefault="00DC3BBA" w:rsidP="00DC3BBA">
      <w:pPr>
        <w:spacing w:line="247" w:lineRule="auto"/>
      </w:pPr>
      <w:r w:rsidRPr="00F6333B">
        <w:rPr>
          <w:rFonts w:eastAsia="Times New Roman"/>
          <w:kern w:val="0"/>
          <w:sz w:val="21"/>
          <w:szCs w:val="21"/>
        </w:rPr>
        <w:t>1. How can you incorporate daily repentance into your routine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repentance over ritual sacrifices in Psalm 50?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genuinely turn away from actions that separate you from God?</w:t>
      </w:r>
    </w:p>
    <w:p w14:paraId="4F8CF041" w14:textId="684DADD2"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Listens to Our Prayers</w:t>
      </w:r>
    </w:p>
    <w:p w14:paraId="6CE9BF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15, God invites us to "call upon Me in the day of trouble; I will deliver you, and you will honor Me." This is a comforting promise that God hears our prayers and is ready to help us in times of need. Knowing that we can turn to Him in any situation is a source of strength and hope.</w:t>
      </w:r>
    </w:p>
    <w:p w14:paraId="5E61ECA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prayers align with God's desires as depicted in Psalm 50?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sincere prayer over ritualistic offerings in Psalm 50?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listening heart in your prayer life, inspired by Psalm 50? </w:t>
      </w:r>
    </w:p>
    <w:p w14:paraId="4E0DF41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1BE18F"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7F00DA3" w14:textId="77777777" w:rsidR="00551940" w:rsidRDefault="00551940" w:rsidP="00DC3BBA">
      <w:pPr>
        <w:spacing w:line="247" w:lineRule="auto"/>
        <w:rPr>
          <w:rFonts w:eastAsia="Times New Roman"/>
          <w:b/>
          <w:bCs/>
          <w:kern w:val="0"/>
          <w:sz w:val="21"/>
          <w:szCs w:val="21"/>
        </w:rPr>
      </w:pPr>
    </w:p>
    <w:p w14:paraId="6DC088B9" w14:textId="1DA9034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Gratitude is Key to a Joyful Life</w:t>
      </w:r>
    </w:p>
    <w:p w14:paraId="0E4A1B0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50:23 states, "He who sacrifices a thank offering honors Me, and to him who rights his way, I will show the salvation of God." Gratitude is not just a response to blessings but a lifestyle that honors God and opens the door to His salvation. Cultivating a thankful heart can lead to a more joyful and fulfilling life.</w:t>
      </w:r>
    </w:p>
    <w:p w14:paraId="4BFC35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expressing gratitude to God daily transform your perspective on life's challenges and joys?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emphasized as a key element in a joyful life according to Psalm 50?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gratitude in your daily routine? </w:t>
      </w:r>
    </w:p>
    <w:p w14:paraId="25AEE45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Seeks a Relationship with Us</w:t>
      </w:r>
    </w:p>
    <w:p w14:paraId="417B1D3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entire psalm underscores God's desire for a genuine relationship with His people. He is not interested in mere rituals but in a heartfelt connection. By seeking Him daily through prayer and Scripture, we can deepen our relationship with Him and experience His presence in our lives.</w:t>
      </w:r>
    </w:p>
    <w:p w14:paraId="2B1BF27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building a genuine relationship with God over mere ritualistic practices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a sincere heart more than sacrifices, and how can this shape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personal connection with God this week? </w:t>
      </w:r>
    </w:p>
    <w:p w14:paraId="1EBFDF9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EEEBC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9AF3CE2" w14:textId="77777777" w:rsidR="00551940" w:rsidRDefault="00551940" w:rsidP="00DC3BBA">
      <w:pPr>
        <w:spacing w:line="247" w:lineRule="auto"/>
        <w:rPr>
          <w:rFonts w:eastAsia="Times New Roman"/>
          <w:b/>
          <w:bCs/>
          <w:kern w:val="0"/>
          <w:sz w:val="21"/>
          <w:szCs w:val="21"/>
        </w:rPr>
      </w:pPr>
    </w:p>
    <w:p w14:paraId="6A3176E6" w14:textId="3FD7ED1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Sovereign Over All</w:t>
      </w:r>
    </w:p>
    <w:p w14:paraId="06AB543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50:1 declares, "The Mighty One, God the LORD, speaks and summons the earth from the rising to the setting of the sun." This verse affirms God's sovereignty over the entire universe. Recognizing His control over all things can bring us peace and confidence, knowing that He holds our lives in His hands.</w:t>
      </w:r>
    </w:p>
    <w:p w14:paraId="75C967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God's sovereignty in Psalm 50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authority helps in dealing with life's uncertainties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submit to God's sovereignty in your personal and professional life? </w:t>
      </w:r>
    </w:p>
    <w:p w14:paraId="4AA26C7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Our Lives Should Reflect God's Glory</w:t>
      </w:r>
    </w:p>
    <w:p w14:paraId="5428E4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50 encourages us to live in a way that reflects God's glory. As we align our lives with His will and demonstrate His love to others, we become living testimonies of His grace and truth. Let your life be a beacon that points others to the ultimate source of salvation, Jesus Christ.</w:t>
      </w:r>
    </w:p>
    <w:p w14:paraId="3FC4B55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your daily actions better reflect God's glory to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a life that reflects God's glory is important for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life consistently honors God's glory?</w:t>
      </w:r>
      <w:r w:rsidRPr="001B37DC">
        <w:br w:type="page"/>
      </w:r>
    </w:p>
    <w:p w14:paraId="786D5491"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51 Teaching Points and Bible Study Questions</w:t>
      </w:r>
    </w:p>
    <w:p w14:paraId="155244F3" w14:textId="32BF866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Your Need for Mercy</w:t>
      </w:r>
    </w:p>
    <w:p w14:paraId="102BE4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51 begins with a heartfelt plea: "Have mercy on me, O God, according to Your loving devotion; according to Your great compassion, blot out my transgressions" (Psalm 51:1). Recognizing our need for God's mercy is the first step toward spiritual renewal. Just as David sought God's compassion, we too must humbly admit our shortcomings and seek His grace. This acknowledgment opens the door to transformation and healing.</w:t>
      </w:r>
    </w:p>
    <w:p w14:paraId="7EFA89A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your need for mercy change your approach to personal relationships and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admitting your need for mercy is essential for personal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of your need for God's mercy? </w:t>
      </w:r>
    </w:p>
    <w:p w14:paraId="6C809E6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Confession Leads to Cleansing</w:t>
      </w:r>
    </w:p>
    <w:p w14:paraId="1D4A50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confession in Psalm 51:2, "Wash me clean of my iniquity and cleanse me from my sin," highlights the power of confession. When we openly admit our sins, we invite God to cleanse us from within. Confession is not just about admitting wrongs; it's about allowing God to purify our hearts and restore us to righteousness. This cleansing process is essential for a renewed relationship with God.</w:t>
      </w:r>
    </w:p>
    <w:p w14:paraId="46F972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confessing your faults lead to personal growth and spiritual cleansing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your mistakes is essential for experiencing true forgiveness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confessions are sincere and lead to genuine transformation? </w:t>
      </w:r>
    </w:p>
    <w:p w14:paraId="6F7EB87C"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268073"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67E6A0C" w14:textId="77777777" w:rsidR="00551940" w:rsidRDefault="00551940" w:rsidP="00DC3BBA">
      <w:pPr>
        <w:spacing w:line="247" w:lineRule="auto"/>
        <w:rPr>
          <w:rFonts w:eastAsia="Times New Roman"/>
          <w:b/>
          <w:bCs/>
          <w:kern w:val="0"/>
          <w:sz w:val="21"/>
          <w:szCs w:val="21"/>
        </w:rPr>
      </w:pPr>
    </w:p>
    <w:p w14:paraId="6AB1127D" w14:textId="0E1A6AC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Sin is Ultimately Against God</w:t>
      </w:r>
    </w:p>
    <w:p w14:paraId="261F35B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In verse 4, David declares, "Against You,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only, have I sinned and done what is evil in Your sight." This profound realization reminds us that all sin is ultimately an offense against God. Understanding this helps us grasp the gravity of our actions and the need for divine forgiveness. It shifts our focus from merely human consequences to the spiritual implications of our choices.</w:t>
      </w:r>
    </w:p>
    <w:p w14:paraId="165D052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sin as against God change your approach to seeking forgiveness and reconciliation?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 against God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minimizing sin against Him? </w:t>
      </w:r>
    </w:p>
    <w:p w14:paraId="099A6D5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Salvation</w:t>
      </w:r>
    </w:p>
    <w:p w14:paraId="0460D4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longs for the joy of salvation, praying, "Restore to me the joy of Your salvation, and sustain me with a willing spirit" (Psalm 51:12). Salvation brings joy that transcends circumstances. When we experience God's forgiveness, our hearts are filled with a joy that fuels our faith and inspires us to live for Him. This joy is a powerful motivator for sharing the gospel with others.</w:t>
      </w:r>
    </w:p>
    <w:p w14:paraId="11CBF4A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experiencing the joy of salvation transform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restore the joy of salvation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the joy of salvation matter in overcoming personal struggles and challenges? </w:t>
      </w:r>
    </w:p>
    <w:p w14:paraId="3C4C63B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BF01CA"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C43D56E" w14:textId="77777777" w:rsidR="00551940" w:rsidRDefault="00551940" w:rsidP="00DC3BBA">
      <w:pPr>
        <w:spacing w:line="247" w:lineRule="auto"/>
        <w:rPr>
          <w:rFonts w:eastAsia="Times New Roman"/>
          <w:b/>
          <w:bCs/>
          <w:kern w:val="0"/>
          <w:sz w:val="21"/>
          <w:szCs w:val="21"/>
        </w:rPr>
      </w:pPr>
    </w:p>
    <w:p w14:paraId="58754B30" w14:textId="46B4AC5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 Broken and Contrite Heart</w:t>
      </w:r>
    </w:p>
    <w:p w14:paraId="26D243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51:17 states, "The sacrifices of God are a broken spirit; a broken and contrite heart, O God,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will not despise." God values a heart that is humble and repentant over any ritualistic offering. A contrite heart acknowledges its need for God and is open to His transformative work. This humility is the foundation for genuine spiritual growth and intimacy with the Creator.</w:t>
      </w:r>
    </w:p>
    <w:p w14:paraId="5C825306" w14:textId="77777777" w:rsidR="00551940" w:rsidRDefault="00DC3BBA" w:rsidP="00DC3BBA">
      <w:pPr>
        <w:spacing w:line="247" w:lineRule="auto"/>
      </w:pPr>
      <w:r w:rsidRPr="00F6333B">
        <w:rPr>
          <w:rFonts w:eastAsia="Times New Roman"/>
          <w:kern w:val="0"/>
          <w:sz w:val="21"/>
          <w:szCs w:val="21"/>
        </w:rPr>
        <w:t>1. How can you cultivate a broken and contrite heart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contrite heart is essential for genuine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maintain a humble spirit before God and others?</w:t>
      </w:r>
    </w:p>
    <w:p w14:paraId="5418B706" w14:textId="15F11369"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Truth in the Inner Being</w:t>
      </w:r>
    </w:p>
    <w:p w14:paraId="5332359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acknowledges God's desire for truth in the innermost parts, saying, "Surely You desire truth in the inmost being; You teach me wisdom in the inmost place" (Psalm 51:6). Authenticity and integrity are crucial in our walk with God. When we embrace truth internally, we align ourselves with God's wisdom and live lives that reflect His character. This inner truth is the bedrock of a faithful life.</w:t>
      </w:r>
    </w:p>
    <w:p w14:paraId="484009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truth in your inner being in daily life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inner truth is essential for personal growth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inner truth? </w:t>
      </w:r>
    </w:p>
    <w:p w14:paraId="408B17F6"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CE9DC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BA5A65C" w14:textId="77777777" w:rsidR="00551940" w:rsidRDefault="00551940" w:rsidP="00DC3BBA">
      <w:pPr>
        <w:spacing w:line="247" w:lineRule="auto"/>
        <w:rPr>
          <w:rFonts w:eastAsia="Times New Roman"/>
          <w:b/>
          <w:bCs/>
          <w:kern w:val="0"/>
          <w:sz w:val="21"/>
          <w:szCs w:val="21"/>
        </w:rPr>
      </w:pPr>
    </w:p>
    <w:p w14:paraId="5BC4CCAC" w14:textId="65885EB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a Renewed Spirit</w:t>
      </w:r>
    </w:p>
    <w:p w14:paraId="27ECBC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10, David prays, "Create in me a clean heart, O God, and renew a right spirit within me." A renewed spirit is essential for living a life that honors God. When we ask God to renew our spirits, we invite Him to transform our thoughts, attitudes, and actions. This renewal empowers us to live out our faith with passion and purpose, impacting the world around us.</w:t>
      </w:r>
    </w:p>
    <w:p w14:paraId="3FF8EE3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 renewed spirit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invite a renewed spirit into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 renewed spirit is essential for personal growth and transformation? </w:t>
      </w:r>
    </w:p>
    <w:p w14:paraId="4BD7735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Teaching Transgressors God's Ways</w:t>
      </w:r>
    </w:p>
    <w:p w14:paraId="2371D0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desire to teach others is evident in verse 13: "Then I will teach transgressors Your ways, and sinners will return to You." Our experiences of God's grace and forgiveness equip us to guide others toward Him. Sharing our testimonies and the lessons we've learned can lead others to repentance and a relationship with God. This evangelistic spirit is a natural outflow of a heart transformed by grace.</w:t>
      </w:r>
    </w:p>
    <w:p w14:paraId="605CED5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effectively teach others about God's forgiveness through your own experiences of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demonstrate God's ways to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personal transformation is crucial before teaching others about God's paths? </w:t>
      </w:r>
    </w:p>
    <w:p w14:paraId="61F5501F"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190EC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989242E" w14:textId="77777777" w:rsidR="00551940" w:rsidRDefault="00551940" w:rsidP="00DC3BBA">
      <w:pPr>
        <w:spacing w:line="247" w:lineRule="auto"/>
        <w:rPr>
          <w:rFonts w:eastAsia="Times New Roman"/>
          <w:b/>
          <w:bCs/>
          <w:kern w:val="0"/>
          <w:sz w:val="21"/>
          <w:szCs w:val="21"/>
        </w:rPr>
      </w:pPr>
    </w:p>
    <w:p w14:paraId="680A791F" w14:textId="1057F61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as a Response to Forgiveness</w:t>
      </w:r>
    </w:p>
    <w:p w14:paraId="74D59B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response to God's forgiveness is praise: "O Lord, open my lips, and my mouth will declare Your praise" (Psalm 51:15). Praise is a natural response to the realization of God's mercy and grace. When we experience His forgiveness, our hearts overflow with gratitude, leading us to worship Him with sincerity and joy. This praise not only honors God but also strengthens our faith.</w:t>
      </w:r>
    </w:p>
    <w:p w14:paraId="41CA367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as a response to God's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is an important response after experiencing His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and praise after receiving forgiveness? </w:t>
      </w:r>
    </w:p>
    <w:p w14:paraId="05978B4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Delight in Righteousness</w:t>
      </w:r>
    </w:p>
    <w:p w14:paraId="21C80BA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51 reminds us that God delights in righteousness. David prays for God's favor on Zion, saying, "Then You will delight in righteous sacrifices, in whole burnt offerings; then bulls will be offered on Your altar" (Psalm 51:19). Our pursuit of righteousness pleases God and reflects His holiness. As we strive to live according to His will, we become vessels of His love and truth in the world.</w:t>
      </w:r>
    </w:p>
    <w:p w14:paraId="1273B0C1"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heart that delights in righteousness as God does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righteousness over sacrifices, and how can this shape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desires with God's delight in righteousness?</w:t>
      </w:r>
      <w:r w:rsidRPr="001B37DC">
        <w:br w:type="page"/>
      </w:r>
    </w:p>
    <w:p w14:paraId="7B50A098"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52 Teaching Points and Bible Study Questions</w:t>
      </w:r>
    </w:p>
    <w:p w14:paraId="5F2DE82B" w14:textId="3D3DBF4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Folly of Boasting in Evil</w:t>
      </w:r>
    </w:p>
    <w:p w14:paraId="7F30AA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52 opens with a stark reminder of the futility of boasting in evil. The psalmist asks, "Why do you boast of evil, O mighty man? The loving devotion of God endures all day long" (Psalm 52:1). This verse highlights the contrast between human arrogance and God's enduring love. It's a call to humility, reminding us that true strength lies not in our own deeds but in the steadfast love of the Lord.</w:t>
      </w:r>
    </w:p>
    <w:p w14:paraId="0910FF7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avoid boasting in your own achievements or successes?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to boast in evil rather than seek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steadfast love over personal accomplishments? </w:t>
      </w:r>
    </w:p>
    <w:p w14:paraId="6C24ACA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the Tongue</w:t>
      </w:r>
    </w:p>
    <w:p w14:paraId="55FF6BC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vividly describes the destructive power of the tongue, likening it to a "razor-sharp" weapon (Psalm 52:2). This imagery serves as a powerful reminder of the impact our words can have. As believers, we are called to use our speech to build up rather than tear down, reflecting the truth and grace of Christ in our conversations.</w:t>
      </w:r>
    </w:p>
    <w:p w14:paraId="42D5F89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use your words to build others up rather than tear them down?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tongue is often compared to a sharp weapon in Scripture?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speech reflects kindness and truth? </w:t>
      </w:r>
    </w:p>
    <w:p w14:paraId="3353A8AE"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2BB8F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15B4053" w14:textId="77777777" w:rsidR="00551940" w:rsidRDefault="00551940" w:rsidP="00DC3BBA">
      <w:pPr>
        <w:spacing w:line="247" w:lineRule="auto"/>
        <w:rPr>
          <w:rFonts w:eastAsia="Times New Roman"/>
          <w:b/>
          <w:bCs/>
          <w:kern w:val="0"/>
          <w:sz w:val="21"/>
          <w:szCs w:val="21"/>
        </w:rPr>
      </w:pPr>
    </w:p>
    <w:p w14:paraId="25ADE5FD" w14:textId="3064429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Consequences of Deceit</w:t>
      </w:r>
    </w:p>
    <w:p w14:paraId="1B5CD2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52 warns against the love of evil and deceit, stating, "You love evil more than good, falsehood more than speaking truth" (Psalm 52:3). This serves as a cautionary tale about the dangers of deceitful living. Embracing truth and integrity aligns us with God's character and leads to a life of peace and righteousness.</w:t>
      </w:r>
    </w:p>
    <w:p w14:paraId="5301B6A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deceit in others help you avoid similar pitfalls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deceit ultimately leads to personal and relational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honesty and integrity in your daily interactions? </w:t>
      </w:r>
    </w:p>
    <w:p w14:paraId="03C905B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Prevails</w:t>
      </w:r>
    </w:p>
    <w:p w14:paraId="51EC867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assures us that God will ultimately bring justice, declaring, "Surely God will bring you down to everlasting ruin" (Psalm 52:5). This is a comforting reminder that, despite the apparent success of the wicked, God's justice will prevail. We can trust in His righteous judgment and find solace in His sovereign control over all things.</w:t>
      </w:r>
    </w:p>
    <w:p w14:paraId="79F0107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justice when facing deceit or wrongdoing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from observing the downfall of the wicked?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justice encourage you to act with integrity in challenging situations? </w:t>
      </w:r>
    </w:p>
    <w:p w14:paraId="6C55750E"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0BE2E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8426BF6" w14:textId="77777777" w:rsidR="00551940" w:rsidRDefault="00551940" w:rsidP="00DC3BBA">
      <w:pPr>
        <w:spacing w:line="247" w:lineRule="auto"/>
        <w:rPr>
          <w:rFonts w:eastAsia="Times New Roman"/>
          <w:b/>
          <w:bCs/>
          <w:kern w:val="0"/>
          <w:sz w:val="21"/>
          <w:szCs w:val="21"/>
        </w:rPr>
      </w:pPr>
    </w:p>
    <w:p w14:paraId="09B3D79C" w14:textId="490CB9D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Righteous Will See and Fear</w:t>
      </w:r>
    </w:p>
    <w:p w14:paraId="5363284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righteous are encouraged to witness God's justice and respond with reverence: "The righteous will see and fear; they will mock the evildoer" (Psalm 52:6). This verse underscores the importance of maintaining a healthy fear of the Lord, recognizing His power and authority. It also encourages us to find strength in the community of believers who uphold God's truth.</w:t>
      </w:r>
    </w:p>
    <w:p w14:paraId="5A9E106C" w14:textId="77777777" w:rsidR="00551940" w:rsidRDefault="00DC3BBA" w:rsidP="00DC3BBA">
      <w:pPr>
        <w:spacing w:line="247" w:lineRule="auto"/>
      </w:pPr>
      <w:r w:rsidRPr="00F6333B">
        <w:rPr>
          <w:rFonts w:eastAsia="Times New Roman"/>
          <w:kern w:val="0"/>
          <w:sz w:val="21"/>
          <w:szCs w:val="21"/>
        </w:rPr>
        <w:t>1. How can witnessing God's justice in Psalm 52 inspire you to live righteously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righteous respond with fear and awe when they see God's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deeper trust in God's justice in your daily life?</w:t>
      </w:r>
    </w:p>
    <w:p w14:paraId="528F91C5" w14:textId="759E7291"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Trusting in Riches</w:t>
      </w:r>
    </w:p>
    <w:p w14:paraId="68D804B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52 highlights the futility of placing trust in wealth, stating, "Here is the man who did not make God his refuge, but trusted in the abundance of his wealth" (Psalm 52:7). This serves as a reminder that true security is found not in material possessions but in a relationship with God. By making Him our refuge, we find lasting peace and contentment.</w:t>
      </w:r>
    </w:p>
    <w:p w14:paraId="4238B0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shift your trust from wealth to God's steadfast love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prioritize riches over spiritual growth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security is rooted in God, not material wealth? </w:t>
      </w:r>
    </w:p>
    <w:p w14:paraId="0D07722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FFA5CD"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E6A6E03" w14:textId="77777777" w:rsidR="00551940" w:rsidRDefault="00551940" w:rsidP="00DC3BBA">
      <w:pPr>
        <w:spacing w:line="247" w:lineRule="auto"/>
        <w:rPr>
          <w:rFonts w:eastAsia="Times New Roman"/>
          <w:b/>
          <w:bCs/>
          <w:kern w:val="0"/>
          <w:sz w:val="21"/>
          <w:szCs w:val="21"/>
        </w:rPr>
      </w:pPr>
    </w:p>
    <w:p w14:paraId="13E277CB" w14:textId="4B887E8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Flourishing in God's Presence</w:t>
      </w:r>
    </w:p>
    <w:p w14:paraId="721A74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contrasts the fate of the wicked with the flourishing of the righteous, proclaiming, "But I am like an olive tree flourishing in the house of God" (Psalm 52:8). This beautiful imagery illustrates the abundant life that comes from dwelling in God's presence. By rooting ourselves in His love and truth, we can thrive and bear fruit for His kingdom.</w:t>
      </w:r>
    </w:p>
    <w:p w14:paraId="7BFDA0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life that flourishes in God's presence despite external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flourishing in God's presence is more fulfilling than worldly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ensure you remain rooted in God's presence? </w:t>
      </w:r>
    </w:p>
    <w:p w14:paraId="4C06E5E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Trusting in God's Unfailing Love</w:t>
      </w:r>
    </w:p>
    <w:p w14:paraId="3FAF6E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unwavering trust in God's love, declaring, "I trust in the loving devotion of God forever and ever" (Psalm 52:8). This verse encourages us to place our confidence in God's unchanging love, which sustains us through every trial. His love is a firm foundation that empowers us to live boldly and faithfully.</w:t>
      </w:r>
    </w:p>
    <w:p w14:paraId="483196B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in God's unfailing love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love is essential for personal growth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of God's unfailing love? </w:t>
      </w:r>
    </w:p>
    <w:p w14:paraId="1E4A3F3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FB8C0F"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0BD67E4" w14:textId="77777777" w:rsidR="00551940" w:rsidRDefault="00551940" w:rsidP="00DC3BBA">
      <w:pPr>
        <w:spacing w:line="247" w:lineRule="auto"/>
        <w:rPr>
          <w:rFonts w:eastAsia="Times New Roman"/>
          <w:b/>
          <w:bCs/>
          <w:kern w:val="0"/>
          <w:sz w:val="21"/>
          <w:szCs w:val="21"/>
        </w:rPr>
      </w:pPr>
    </w:p>
    <w:p w14:paraId="3170468C" w14:textId="2A38D12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Gratitude</w:t>
      </w:r>
    </w:p>
    <w:p w14:paraId="3B4F2E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Gratitude is a recurring theme in Psalm 52, as the psalmist vows, "I will praise You forever for what You have done" (Psalm 52:9). Cultivating a heart of gratitude shifts our focus from our circumstances to God's goodness. By regularly expressing thanks, we align our hearts with His will and experience the joy of His presence.</w:t>
      </w:r>
    </w:p>
    <w:p w14:paraId="67BF21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expressing gratitude transform your response to adversity as seen in Psalm 52?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emphasized despite the presence of evil in Psalm 52?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gratitude in challenging situations like those in Psalm 52? </w:t>
      </w:r>
    </w:p>
    <w:p w14:paraId="2A6AA19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Proclaiming God's Name</w:t>
      </w:r>
    </w:p>
    <w:p w14:paraId="57C6BA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commitment to proclaim God's name, stating, "In Your name I will hope, for Your name is good" (Psalm 52:9). This final lesson encourages us to boldly declare the goodness of God to others. As we share His name and His works, we become vessels of His grace, inviting others to experience the transformative power of His love.</w:t>
      </w:r>
    </w:p>
    <w:p w14:paraId="7DFF284F"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proclaim God's name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proclaiming God's name is important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God's name is honored in your community?</w:t>
      </w:r>
      <w:r w:rsidRPr="001B37DC">
        <w:br w:type="page"/>
      </w:r>
    </w:p>
    <w:p w14:paraId="40BA60B3"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53 Teaching Points and Bible Study Questions</w:t>
      </w:r>
    </w:p>
    <w:p w14:paraId="491C9290" w14:textId="5D477DA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Reality of Foolishness</w:t>
      </w:r>
    </w:p>
    <w:p w14:paraId="682F68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53 opens with a stark declaration: "The fool says in his heart, 'There is no God.'" (Psalm 53:1). This isn't just about intellectual disbelief; it's a heart issue. Recognizing the folly of denying God is the first step toward wisdom. Embrace the truth that acknowledging God is foundational to understanding life and purpose.</w:t>
      </w:r>
    </w:p>
    <w:p w14:paraId="7DC87CD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foolishness in ourselves lead to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the consequences of foolish actions in their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pitfalls of foolishness in daily decisions? </w:t>
      </w:r>
    </w:p>
    <w:p w14:paraId="0F6B3B5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Universality of Sin</w:t>
      </w:r>
    </w:p>
    <w:p w14:paraId="1FD091F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reminds us that "there is no one who does good" (Psalm 53:1). This universal truth humbles us and points to our need for a Savior. It's a call to self-reflection and repentance, acknowledging that we all fall short and need God's grace daily.</w:t>
      </w:r>
    </w:p>
    <w:p w14:paraId="1F7D43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the universality of sin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sin in your own life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universal sin is crucial for personal spiritual growth? </w:t>
      </w:r>
    </w:p>
    <w:p w14:paraId="0560D2B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F1984F"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28CFC93" w14:textId="77777777" w:rsidR="00551940" w:rsidRDefault="00551940" w:rsidP="00DC3BBA">
      <w:pPr>
        <w:spacing w:line="247" w:lineRule="auto"/>
        <w:rPr>
          <w:rFonts w:eastAsia="Times New Roman"/>
          <w:b/>
          <w:bCs/>
          <w:kern w:val="0"/>
          <w:sz w:val="21"/>
          <w:szCs w:val="21"/>
        </w:rPr>
      </w:pPr>
    </w:p>
    <w:p w14:paraId="239035AB" w14:textId="626CC9F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Omniscient Search</w:t>
      </w:r>
    </w:p>
    <w:p w14:paraId="6E6793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 "looks down from heaven upon the sons of men to see if any understand, if any seek God" (Psalm 53:2). This divine searchlight reveals God's desire for relationship. He is actively seeking those who seek Him. Let this inspire you to pursue God with all your heart, knowing He is already reaching out to you.</w:t>
      </w:r>
    </w:p>
    <w:p w14:paraId="169CE4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align your actions knowing God sees and understands all your thoughts and intentions?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might you make in your life if you truly believed God searches every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omniscience can impact your daily decision-making process? </w:t>
      </w:r>
    </w:p>
    <w:p w14:paraId="1BFDA14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Corruption of Humanity</w:t>
      </w:r>
    </w:p>
    <w:p w14:paraId="6C2118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"They have all turned away; they have together become corrupt" (Psalm 53:3). This verse highlights the pervasive nature of sin. Yet, it also sets the stage for the transformative power of redemption. Recognize the corruption, but rejoice in the hope of renewal through Christ.</w:t>
      </w:r>
    </w:p>
    <w:p w14:paraId="4CAB577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humanity's corruption influence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flaws is essential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counteract corruption in your own life and community? </w:t>
      </w:r>
    </w:p>
    <w:p w14:paraId="3817C39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3B4B1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E76D38E" w14:textId="77777777" w:rsidR="00551940" w:rsidRDefault="00551940" w:rsidP="00DC3BBA">
      <w:pPr>
        <w:spacing w:line="247" w:lineRule="auto"/>
        <w:rPr>
          <w:rFonts w:eastAsia="Times New Roman"/>
          <w:b/>
          <w:bCs/>
          <w:kern w:val="0"/>
          <w:sz w:val="21"/>
          <w:szCs w:val="21"/>
        </w:rPr>
      </w:pPr>
    </w:p>
    <w:p w14:paraId="644652F4" w14:textId="10BD050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Absence of Righteousness</w:t>
      </w:r>
    </w:p>
    <w:p w14:paraId="78E950B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"There is no one who does good, not even one" (Psalm 53:3). This echoes the need for divine intervention. Our righteousness is insufficient, but through faith in Jesus, we are clothed in His righteousness. Let this truth encourage you to rely on His strength, not your own.</w:t>
      </w:r>
    </w:p>
    <w:p w14:paraId="2B046172" w14:textId="77777777" w:rsidR="00551940" w:rsidRDefault="00DC3BBA" w:rsidP="00DC3BBA">
      <w:pPr>
        <w:spacing w:line="247" w:lineRule="auto"/>
      </w:pPr>
      <w:r w:rsidRPr="00F6333B">
        <w:rPr>
          <w:rFonts w:eastAsia="Times New Roman"/>
          <w:kern w:val="0"/>
          <w:sz w:val="21"/>
          <w:szCs w:val="21"/>
        </w:rPr>
        <w:t>1. How can you identify and address areas in your life where righteousness is lacking?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the importance of righteousness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righteousness in your community?</w:t>
      </w:r>
    </w:p>
    <w:p w14:paraId="44EE28C5" w14:textId="77777777" w:rsidR="00551940" w:rsidRDefault="00551940" w:rsidP="00DC3BBA">
      <w:pPr>
        <w:spacing w:line="247" w:lineRule="auto"/>
      </w:pPr>
    </w:p>
    <w:p w14:paraId="6524814D" w14:textId="621B1B2B"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Ignorance of Evildoers</w:t>
      </w:r>
    </w:p>
    <w:p w14:paraId="4481565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"Will the evildoers never learn?" (Psalm 53:4). This rhetorical question challenges us to consider the consequences of ignoring God. It's a call to wisdom and understanding, urging us to learn from the mistakes of others and choose the path of righteousness.</w:t>
      </w:r>
    </w:p>
    <w:p w14:paraId="30D9381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address ignorance in your own actions to avoid being an evildoer?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evildoers often fail to seek God, and how can you encourage others to do so?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increase awareness of God's presence in daily life? </w:t>
      </w:r>
    </w:p>
    <w:p w14:paraId="10E372A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1E1283"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85CE6BB" w14:textId="77777777" w:rsidR="00551940" w:rsidRDefault="00551940" w:rsidP="00DC3BBA">
      <w:pPr>
        <w:spacing w:line="247" w:lineRule="auto"/>
        <w:rPr>
          <w:rFonts w:eastAsia="Times New Roman"/>
          <w:b/>
          <w:bCs/>
          <w:kern w:val="0"/>
          <w:sz w:val="21"/>
          <w:szCs w:val="21"/>
        </w:rPr>
      </w:pPr>
    </w:p>
    <w:p w14:paraId="184AB6CF" w14:textId="7FB9076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Oppression of God's People</w:t>
      </w:r>
    </w:p>
    <w:p w14:paraId="0553E9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notes that evildoers "devour my people as they devour bread" (Psalm 53:4). This imagery reminds us of the reality of spiritual warfare. Stand firm in faith, knowing that God is your defender and protector against all forms of oppression.</w:t>
      </w:r>
    </w:p>
    <w:p w14:paraId="7F3F5B6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strength in God when facing oppression from those who deny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His people to experience oppression, and how should we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others facing oppression for their faith? </w:t>
      </w:r>
    </w:p>
    <w:p w14:paraId="3CA2B7B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Presence of Fear</w:t>
      </w:r>
    </w:p>
    <w:p w14:paraId="496EC8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"There they are, overwhelmed with dread, where there was nothing to fear" (Psalm 53:5). This verse speaks to the irrational fear that grips those who reject God. In contrast, those who trust in the Lord can live with confidence and peace, knowing He is in control.</w:t>
      </w:r>
    </w:p>
    <w:p w14:paraId="3A206B4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presence help you overcome fear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 often arises when we forget God's constant presence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when fear begins to creep in? </w:t>
      </w:r>
    </w:p>
    <w:p w14:paraId="408A953D"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7D00F5"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FD01356" w14:textId="77777777" w:rsidR="00551940" w:rsidRDefault="00551940" w:rsidP="00DC3BBA">
      <w:pPr>
        <w:spacing w:line="247" w:lineRule="auto"/>
        <w:rPr>
          <w:rFonts w:eastAsia="Times New Roman"/>
          <w:b/>
          <w:bCs/>
          <w:kern w:val="0"/>
          <w:sz w:val="21"/>
          <w:szCs w:val="21"/>
        </w:rPr>
      </w:pPr>
    </w:p>
    <w:p w14:paraId="08C0111C" w14:textId="429A984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Vindication of the Righteous</w:t>
      </w:r>
    </w:p>
    <w:p w14:paraId="4B5D06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 has scattered the bones of those who besieged you" (Psalm 53:5). This assurance of divine justice encourages us to remain steadfast. Trust that God will vindicate His people in His perfect timing, and let this hope fuel your perseverance.</w:t>
      </w:r>
    </w:p>
    <w:p w14:paraId="4ADDF0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comfort in God's vindication when facing injustice or false accusations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righteous while waiting for God's vindication?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vindication is challenging, and how can you strengthen your faith? </w:t>
      </w:r>
    </w:p>
    <w:p w14:paraId="3F57CE6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Salvation</w:t>
      </w:r>
    </w:p>
    <w:p w14:paraId="269519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"Oh, that the salvation of Israel would come from Zion!" (Psalm 53:6). This longing for deliverance finds its fulfillment in Jesus Christ. Rejoice in the salvation He offers, and let this hope inspire you to share the good news with others, knowing that true joy and restoration come from the Lord.</w:t>
      </w:r>
    </w:p>
    <w:p w14:paraId="40ED3D4A"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our need for salvation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hope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human fallibility enhance your understanding of God's promise of salvation?</w:t>
      </w:r>
      <w:r w:rsidRPr="001B37DC">
        <w:br w:type="page"/>
      </w:r>
    </w:p>
    <w:p w14:paraId="6855185F"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54 Teaching Points and Bible Study Questions</w:t>
      </w:r>
    </w:p>
    <w:p w14:paraId="2394E235" w14:textId="2C82B1A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God as Your Helper</w:t>
      </w:r>
    </w:p>
    <w:p w14:paraId="21B6E21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In times of trouble, remember that God is your ultimate helper. Psalm 54:4 says, "Surely God is my helper; the Lord is the sustainer of my soul." When life throws </w:t>
      </w:r>
      <w:proofErr w:type="gramStart"/>
      <w:r w:rsidRPr="00F6333B">
        <w:rPr>
          <w:rFonts w:eastAsia="Times New Roman"/>
          <w:kern w:val="0"/>
          <w:sz w:val="21"/>
          <w:szCs w:val="21"/>
        </w:rPr>
        <w:t>challenges</w:t>
      </w:r>
      <w:proofErr w:type="gramEnd"/>
      <w:r w:rsidRPr="00F6333B">
        <w:rPr>
          <w:rFonts w:eastAsia="Times New Roman"/>
          <w:kern w:val="0"/>
          <w:sz w:val="21"/>
          <w:szCs w:val="21"/>
        </w:rPr>
        <w:t xml:space="preserve"> your way, lean on the One who sustains you. Just as David sought God’s help against his enemies, you too can find strength and support in Him. Trust that He is always ready to assist you, no matter the circumstance.</w:t>
      </w:r>
    </w:p>
    <w:p w14:paraId="000CA0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help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as a helper strengthens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in difficult times? </w:t>
      </w:r>
    </w:p>
    <w:p w14:paraId="7F78991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Call on God’s Name with Confidence</w:t>
      </w:r>
    </w:p>
    <w:p w14:paraId="5095EC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David begins Psalm 54 by calling on God’s name: "Save me, O God, by Your name, and vindicate me by </w:t>
      </w:r>
      <w:proofErr w:type="spellStart"/>
      <w:r w:rsidRPr="00F6333B">
        <w:rPr>
          <w:rFonts w:eastAsia="Times New Roman"/>
          <w:kern w:val="0"/>
          <w:sz w:val="21"/>
          <w:szCs w:val="21"/>
        </w:rPr>
        <w:t>Your</w:t>
      </w:r>
      <w:proofErr w:type="spellEnd"/>
      <w:r w:rsidRPr="00F6333B">
        <w:rPr>
          <w:rFonts w:eastAsia="Times New Roman"/>
          <w:kern w:val="0"/>
          <w:sz w:val="21"/>
          <w:szCs w:val="21"/>
        </w:rPr>
        <w:t xml:space="preserve"> might" (Psalm 54:1). This teaches us the power of invoking God’s name with confidence. His name is a strong tower, a refuge in times of need. When you pray, do so with the assurance that God hears and responds to those who call upon Him in faith.</w:t>
      </w:r>
    </w:p>
    <w:p w14:paraId="22B066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calling on God's name with confidence change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confidence in God's name is crucial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confidence in God's name daily? </w:t>
      </w:r>
    </w:p>
    <w:p w14:paraId="07FEC093"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D8FCA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A7AFA41" w14:textId="77777777" w:rsidR="00551940" w:rsidRDefault="00551940" w:rsidP="00DC3BBA">
      <w:pPr>
        <w:spacing w:line="247" w:lineRule="auto"/>
        <w:rPr>
          <w:rFonts w:eastAsia="Times New Roman"/>
          <w:b/>
          <w:bCs/>
          <w:kern w:val="0"/>
          <w:sz w:val="21"/>
          <w:szCs w:val="21"/>
        </w:rPr>
      </w:pPr>
    </w:p>
    <w:p w14:paraId="6452202B" w14:textId="0E60968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Justice</w:t>
      </w:r>
    </w:p>
    <w:p w14:paraId="3DA8FD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plea for vindication reminds us to trust in God’s perfect justice. "For strangers rise up against me, and ruthless men seek my life—men with no regard for God" (Psalm 54:3). Even when faced with injustice, remember that God sees all and will act in His perfect timing. Leave room for His justice, knowing that He will right every wrong.</w:t>
      </w:r>
    </w:p>
    <w:p w14:paraId="170A00C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in God's justice when facing unfair treatment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justice rather than seeking personal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justice provide peace during times of conflict or adversity? </w:t>
      </w:r>
    </w:p>
    <w:p w14:paraId="75CBFC7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God for His Faithfulness</w:t>
      </w:r>
    </w:p>
    <w:p w14:paraId="2DA2952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response to God’s deliverance is one of praise: "I will freely sacrifice to You; I will praise Your name, O LORD, for it is good" (Psalm 54:6). Cultivate a heart of gratitude by regularly acknowledging God’s faithfulness in your life. Praise Him not only for what He has done but for who He is—good, loving, and ever-present.</w:t>
      </w:r>
    </w:p>
    <w:p w14:paraId="51413E0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for God's faithfulness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faithfulness strengthens your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God's past faithfulness during challenging times? </w:t>
      </w:r>
    </w:p>
    <w:p w14:paraId="76A12709"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8D67AF" w14:textId="77777777" w:rsidR="00551940" w:rsidRDefault="00551940" w:rsidP="00DC3BBA">
      <w:pPr>
        <w:spacing w:line="247" w:lineRule="auto"/>
        <w:rPr>
          <w:rFonts w:eastAsia="Times New Roman"/>
          <w:b/>
          <w:bCs/>
          <w:kern w:val="0"/>
          <w:sz w:val="21"/>
          <w:szCs w:val="21"/>
        </w:rPr>
      </w:pPr>
      <w:r>
        <w:rPr>
          <w:rFonts w:eastAsia="Times New Roman"/>
          <w:b/>
          <w:bCs/>
          <w:kern w:val="0"/>
          <w:sz w:val="21"/>
          <w:szCs w:val="21"/>
        </w:rPr>
        <w:br w:type="column"/>
      </w:r>
    </w:p>
    <w:p w14:paraId="4EF48CB8" w14:textId="46BE74A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Recognize God’s Sovereignty</w:t>
      </w:r>
    </w:p>
    <w:p w14:paraId="16C75F5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54 reminds us of God’s sovereignty over all situations. "He will repay my enemies for their evil. In Your faithfulness, destroy them" (Psalm 54:5). Trust that God is in control, even when life seems chaotic. His plans are perfect, and His purposes will prevail. Rest in the assurance that nothing happens outside of His divine will.</w:t>
      </w:r>
    </w:p>
    <w:p w14:paraId="0B557B87" w14:textId="77777777" w:rsidR="00551940" w:rsidRDefault="00DC3BBA" w:rsidP="00DC3BBA">
      <w:pPr>
        <w:spacing w:line="247" w:lineRule="auto"/>
      </w:pPr>
      <w:r w:rsidRPr="00F6333B">
        <w:rPr>
          <w:rFonts w:eastAsia="Times New Roman"/>
          <w:kern w:val="0"/>
          <w:sz w:val="21"/>
          <w:szCs w:val="21"/>
        </w:rPr>
        <w:t>1. How can recognizing God's sovereignty in Psalm 54 influence your response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sovereignty in your daily decisions?</w:t>
      </w:r>
    </w:p>
    <w:p w14:paraId="1597BC42" w14:textId="03B329C1"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God’s Deliverance</w:t>
      </w:r>
    </w:p>
    <w:p w14:paraId="791DFC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confidence in God’s deliverance is evident: "For He has delivered me from every trouble, and my eyes have stared down my foes" (Psalm 54:7). Embrace the truth that God is your deliverer. Whether you face physical, emotional, or spiritual battles, He is mighty to save. Let this assurance fill you with peace and courage.</w:t>
      </w:r>
    </w:p>
    <w:p w14:paraId="0E65FFE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deliverance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past deliverances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deliverance strengthen your faith and resilience? </w:t>
      </w:r>
    </w:p>
    <w:p w14:paraId="1F3E15A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D8835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C8BD84D" w14:textId="77777777" w:rsidR="00551940" w:rsidRDefault="00551940" w:rsidP="00DC3BBA">
      <w:pPr>
        <w:spacing w:line="247" w:lineRule="auto"/>
        <w:rPr>
          <w:rFonts w:eastAsia="Times New Roman"/>
          <w:b/>
          <w:bCs/>
          <w:kern w:val="0"/>
          <w:sz w:val="21"/>
          <w:szCs w:val="21"/>
        </w:rPr>
      </w:pPr>
    </w:p>
    <w:p w14:paraId="7A161ACC" w14:textId="6632F91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Stand Firm in Faith</w:t>
      </w:r>
    </w:p>
    <w:p w14:paraId="3D0F0FE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54 encourages us to stand firm in our faith, even when faced with adversity. David’s unwavering trust in God serves as a powerful example. When challenges arise, hold fast to your faith, knowing that God is with you. "The Lord is the sustainer of my soul" (Psalm 54:4) is a reminder that your faith is anchored in the One who never fails.</w:t>
      </w:r>
    </w:p>
    <w:p w14:paraId="05E2CE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stand firm in faith when facing betrayal or opposition, as David did in Psalm 54?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deliverance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 in God's protection matter during times of personal crisis? </w:t>
      </w:r>
    </w:p>
    <w:p w14:paraId="6925DC7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Rely on God’s Strength</w:t>
      </w:r>
    </w:p>
    <w:p w14:paraId="6C88345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David’s reliance on God’s strength is a key lesson from Psalm 54. "Vindicate me by </w:t>
      </w:r>
      <w:proofErr w:type="spellStart"/>
      <w:r w:rsidRPr="00F6333B">
        <w:rPr>
          <w:rFonts w:eastAsia="Times New Roman"/>
          <w:kern w:val="0"/>
          <w:sz w:val="21"/>
          <w:szCs w:val="21"/>
        </w:rPr>
        <w:t>Your</w:t>
      </w:r>
      <w:proofErr w:type="spellEnd"/>
      <w:r w:rsidRPr="00F6333B">
        <w:rPr>
          <w:rFonts w:eastAsia="Times New Roman"/>
          <w:kern w:val="0"/>
          <w:sz w:val="21"/>
          <w:szCs w:val="21"/>
        </w:rPr>
        <w:t xml:space="preserve"> might" (Psalm 54:1) highlights the importance of depending on God’s power rather than our own. In moments of weakness, remember that His strength is made perfect. Lean on Him, and He will empower you to overcome any obstacle.</w:t>
      </w:r>
    </w:p>
    <w:p w14:paraId="404E0A9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strength in challenging situations you face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strength is essential for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strength over your own abilities? </w:t>
      </w:r>
    </w:p>
    <w:p w14:paraId="1448F1DB"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F4F00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642857C" w14:textId="77777777" w:rsidR="00551940" w:rsidRDefault="00551940" w:rsidP="00DC3BBA">
      <w:pPr>
        <w:spacing w:line="247" w:lineRule="auto"/>
        <w:rPr>
          <w:rFonts w:eastAsia="Times New Roman"/>
          <w:b/>
          <w:bCs/>
          <w:kern w:val="0"/>
          <w:sz w:val="21"/>
          <w:szCs w:val="21"/>
        </w:rPr>
      </w:pPr>
    </w:p>
    <w:p w14:paraId="0CF9E44F" w14:textId="19A912C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Cultivate a Heart of Worship</w:t>
      </w:r>
    </w:p>
    <w:p w14:paraId="69B851C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response to God’s intervention is worship: "I will freely sacrifice to You" (Psalm 54:6). Cultivate a heart of worship by regularly offering your life as a living sacrifice. Worship is not just a Sunday activity but a daily posture of the heart. Let your life be a testament to God’s goodness and grace.</w:t>
      </w:r>
    </w:p>
    <w:p w14:paraId="5F276B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gratitude into daily life to cultivate a heart of worship like in Psalm 54?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help in past struggles enhances your worship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God's faithfulness and deepen your worship? </w:t>
      </w:r>
    </w:p>
    <w:p w14:paraId="064E774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Eternal Perspective</w:t>
      </w:r>
    </w:p>
    <w:p w14:paraId="0B4189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54 encourages us to live with an eternal perspective. David’s trust in God’s ultimate deliverance points us to the hope we have in Christ. Remember that this world is not your home; your citizenship is in heaven. Live each day with the assurance that your future is secure in Him, and let this hope guide your actions and decisions.</w:t>
      </w:r>
    </w:p>
    <w:p w14:paraId="6C327C8D"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54 inspire you to prioritize eternal values over temporary challenges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eternal perspective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focusing on God's eternal nature help you respond to life's uncertainties with peace?</w:t>
      </w:r>
      <w:r w:rsidRPr="001B37DC">
        <w:br w:type="page"/>
      </w:r>
    </w:p>
    <w:p w14:paraId="67E1111A"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55 Teaching Points and Bible Study Questions</w:t>
      </w:r>
    </w:p>
    <w:p w14:paraId="4059F13B" w14:textId="41079F1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Refuge in Prayer</w:t>
      </w:r>
    </w:p>
    <w:p w14:paraId="558835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distress, Psalm 55 reminds us to turn to God in prayer. The psalmist begins by pleading, "Give ear to my prayer, O God, and hide not Yourself from my plea for mercy" (Psalm 55:1). This teaches us that our first response to trouble should be to seek refuge in prayer, trusting that God hears and cares for our concerns.</w:t>
      </w:r>
    </w:p>
    <w:p w14:paraId="657F43F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seeking refuge in prayer into your daily routine during stressful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a powerful tool for finding peace amidst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55 about handling betrayal through prayer? </w:t>
      </w:r>
    </w:p>
    <w:p w14:paraId="5E5F8E6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Deliverance</w:t>
      </w:r>
    </w:p>
    <w:p w14:paraId="12E71BA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confidence in God's ability to save: "He will redeem my soul in peace from the battle against me, though many are against me" (Psalm 55:18). This lesson encourages us to trust in God's deliverance, knowing that He is more powerful than any adversary we face.</w:t>
      </w:r>
    </w:p>
    <w:p w14:paraId="471C906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strengthen your trust in God's deliverance during times of betrayal or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 when feeling overwhelmed by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deliverance is essential for overcoming personal struggles? </w:t>
      </w:r>
    </w:p>
    <w:p w14:paraId="0A78A0FF"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8BD06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0EB71C3" w14:textId="77777777" w:rsidR="00551940" w:rsidRDefault="00551940" w:rsidP="00DC3BBA">
      <w:pPr>
        <w:spacing w:line="247" w:lineRule="auto"/>
        <w:rPr>
          <w:rFonts w:eastAsia="Times New Roman"/>
          <w:b/>
          <w:bCs/>
          <w:kern w:val="0"/>
          <w:sz w:val="21"/>
          <w:szCs w:val="21"/>
        </w:rPr>
      </w:pPr>
    </w:p>
    <w:p w14:paraId="2DDCF592" w14:textId="72C6D52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Cast Your Burdens on the Lord</w:t>
      </w:r>
    </w:p>
    <w:p w14:paraId="10C5AB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55:22 offers a timeless piece of advice: "Cast your burden upon the LORD and He will sustain you; He will never let the righteous be shaken." This verse reassures us that we are not meant to carry our burdens alone. By casting them on the Lord, we find strength and stability.</w:t>
      </w:r>
    </w:p>
    <w:p w14:paraId="0A4A34F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cast your burdens on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with your burdens can bring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experience by giving your worries to God? </w:t>
      </w:r>
    </w:p>
    <w:p w14:paraId="5BDFC3B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Pain of Betrayal</w:t>
      </w:r>
    </w:p>
    <w:p w14:paraId="326372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laments the betrayal of a close friend, saying, "But it is you, a man like myself, my companion and close friend" (Psalm 55:13). This lesson acknowledges the deep pain of betrayal, yet it also points us to the One who understands our suffering and offers comfort.</w:t>
      </w:r>
    </w:p>
    <w:p w14:paraId="2C204B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healing and peace after experiencing betrayal from a close friend or loved 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betrayal from someone close is particularly painful, and how can you cope with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rebuild trust and relationships after feeling betrayed by someone important to you? </w:t>
      </w:r>
    </w:p>
    <w:p w14:paraId="1110A0A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BD10D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15D6305" w14:textId="77777777" w:rsidR="00551940" w:rsidRDefault="00551940" w:rsidP="00DC3BBA">
      <w:pPr>
        <w:spacing w:line="247" w:lineRule="auto"/>
        <w:rPr>
          <w:rFonts w:eastAsia="Times New Roman"/>
          <w:b/>
          <w:bCs/>
          <w:kern w:val="0"/>
          <w:sz w:val="21"/>
          <w:szCs w:val="21"/>
        </w:rPr>
      </w:pPr>
    </w:p>
    <w:p w14:paraId="6E0A5DFB" w14:textId="373C5A3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God's Justice</w:t>
      </w:r>
    </w:p>
    <w:p w14:paraId="1EC44F1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55 highlights the certainty of God's justice: "God will hear and humble them, He who is enthroned from of old" (Psalm 55:19). This teaches us to rest in the assurance that God sees all and will bring justice in His perfect timing.</w:t>
      </w:r>
    </w:p>
    <w:p w14:paraId="675752E1" w14:textId="77777777" w:rsidR="00551940" w:rsidRDefault="00DC3BBA" w:rsidP="00DC3BBA">
      <w:pPr>
        <w:spacing w:line="247" w:lineRule="auto"/>
      </w:pPr>
      <w:r w:rsidRPr="00F6333B">
        <w:rPr>
          <w:rFonts w:eastAsia="Times New Roman"/>
          <w:kern w:val="0"/>
          <w:sz w:val="21"/>
          <w:szCs w:val="21"/>
        </w:rPr>
        <w:t>1. How can you trust in God's justice when facing betrayal or injustice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embrace God's justice instead of seeking personal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relying on God's justice brings peace during times of conflict or distress?</w:t>
      </w:r>
    </w:p>
    <w:p w14:paraId="58F2639B" w14:textId="45C66682"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Peace in God's Presence</w:t>
      </w:r>
    </w:p>
    <w:p w14:paraId="65E4249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finds solace in God's presence, declaring, "Evening, morning, and noon, I will pray and cry aloud, and He will hear my voice" (Psalm 55:17). This lesson encourages us to seek God's presence throughout our day, finding peace and comfort in His constant companionship.</w:t>
      </w:r>
    </w:p>
    <w:p w14:paraId="7C5DD6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in God's presence when overwhelmed by life's challenges, as described in Psalm 55?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seek God's presence during times of fear and anxiety?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turning to God in prayer can bring peace amidst betrayal and conflict? </w:t>
      </w:r>
    </w:p>
    <w:p w14:paraId="30DA89D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724EE0"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E2C638A" w14:textId="77777777" w:rsidR="00551940" w:rsidRDefault="00551940" w:rsidP="00DC3BBA">
      <w:pPr>
        <w:spacing w:line="247" w:lineRule="auto"/>
        <w:rPr>
          <w:rFonts w:eastAsia="Times New Roman"/>
          <w:b/>
          <w:bCs/>
          <w:kern w:val="0"/>
          <w:sz w:val="21"/>
          <w:szCs w:val="21"/>
        </w:rPr>
      </w:pPr>
    </w:p>
    <w:p w14:paraId="36FAFE89" w14:textId="4648B3F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the Reality of Fear</w:t>
      </w:r>
    </w:p>
    <w:p w14:paraId="5603A8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55 does not shy away from the reality of fear, as the psalmist admits, "Fear and trembling have beset me; horror has overwhelmed me" (Psalm 55:5). This honesty teaches us that it's okay to acknowledge our fears, but we must also remember to bring them before God.</w:t>
      </w:r>
    </w:p>
    <w:p w14:paraId="655E9C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your fears in prayer help you find peace and strength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confront and manage fear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share your fears with a supportive community or trusted friends? </w:t>
      </w:r>
    </w:p>
    <w:p w14:paraId="7995754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Rely on God's Unchanging Nature</w:t>
      </w:r>
    </w:p>
    <w:p w14:paraId="75C083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contrasts the fickleness of man with the steadfastness of God: "But You, O God, will bring them down to the pit of destruction" (Psalm 55:23). This lesson reminds us to rely on God's unchanging nature, knowing that He is faithful and true.</w:t>
      </w:r>
    </w:p>
    <w:p w14:paraId="758852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unchanging nature during times of betrayal or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consistency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relying on God's unchanging nature brings peace amidst life's uncertainties? </w:t>
      </w:r>
    </w:p>
    <w:p w14:paraId="191D85C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48F67C"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6317088" w14:textId="77777777" w:rsidR="00551940" w:rsidRDefault="00551940" w:rsidP="00DC3BBA">
      <w:pPr>
        <w:spacing w:line="247" w:lineRule="auto"/>
        <w:rPr>
          <w:rFonts w:eastAsia="Times New Roman"/>
          <w:b/>
          <w:bCs/>
          <w:kern w:val="0"/>
          <w:sz w:val="21"/>
          <w:szCs w:val="21"/>
        </w:rPr>
      </w:pPr>
    </w:p>
    <w:p w14:paraId="09E10D50" w14:textId="4224BB4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God's Guidance in Conflict</w:t>
      </w:r>
    </w:p>
    <w:p w14:paraId="19C85BC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the midst of conflict, the psalmist turns to God for guidance, saying, "Confuse them, O Lord, and confound their speech" (Psalm 55:9). This teaches us to seek God's wisdom and intervention when faced with discord, trusting Him to bring clarity and resolution.</w:t>
      </w:r>
    </w:p>
    <w:p w14:paraId="3674BC9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seeking God's guidance change your approach to resolving conflicts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turning to God in conflict can provide peace and clarity?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involve God in your conflict resolution process? </w:t>
      </w:r>
    </w:p>
    <w:p w14:paraId="3774305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God's Sovereignty</w:t>
      </w:r>
    </w:p>
    <w:p w14:paraId="7F6F75F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55 closes with a powerful reminder of God's sovereignty: "But I will trust in You" (Psalm 55:23). This lesson encourages us to rest in the knowledge that God is in control, and our ultimate hope and security are found in Him alone.</w:t>
      </w:r>
    </w:p>
    <w:p w14:paraId="720E3277"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in God's sovereignty when facing betrayal or conflict, as seen in Psalm 55?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control can help alleviate anxiety and fear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rest in God's sovereignty during overwhelming situations?</w:t>
      </w:r>
      <w:r w:rsidRPr="001B37DC">
        <w:br w:type="page"/>
      </w:r>
    </w:p>
    <w:p w14:paraId="25B2EB0E"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56 Teaching Points and Bible Study Questions</w:t>
      </w:r>
    </w:p>
    <w:p w14:paraId="5BF03A3F" w14:textId="01B6CDC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 Over Fear</w:t>
      </w:r>
    </w:p>
    <w:p w14:paraId="29F76BA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56, David reminds us that when fear grips our hearts, we should place our trust in God. "When I am afraid, I put my trust in You" (Psalm 56:3). This is a powerful lesson for our daily lives, encouraging us to lean on God's strength rather than succumbing to anxiety. Trusting in God transforms our fear into faith, allowing us to face challenges with confidence.</w:t>
      </w:r>
    </w:p>
    <w:p w14:paraId="13E9238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choose trust in God over fear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can transform your perspective on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promises when fear arises? </w:t>
      </w:r>
    </w:p>
    <w:p w14:paraId="7203FD2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Word as Our Anchor</w:t>
      </w:r>
    </w:p>
    <w:p w14:paraId="1E13B39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emphasizes the importance of God's Word as a source of comfort and assurance. "In God, whose word I praise, in God I trust; I will not be afraid" (Psalm 56:4). Scripture serves as our anchor, providing wisdom and guidance. By immersing ourselves in the Bible, we can navigate life's storms with clarity and peace.</w:t>
      </w:r>
    </w:p>
    <w:p w14:paraId="74DD430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Word as an anchor during times of fear and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can provide stability in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God's Word a consistent anchor in your daily life? </w:t>
      </w:r>
    </w:p>
    <w:p w14:paraId="2F09355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388E6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33762F2" w14:textId="77777777" w:rsidR="00551940" w:rsidRDefault="00551940" w:rsidP="00DC3BBA">
      <w:pPr>
        <w:spacing w:line="247" w:lineRule="auto"/>
        <w:rPr>
          <w:rFonts w:eastAsia="Times New Roman"/>
          <w:b/>
          <w:bCs/>
          <w:kern w:val="0"/>
          <w:sz w:val="21"/>
          <w:szCs w:val="21"/>
        </w:rPr>
      </w:pPr>
    </w:p>
    <w:p w14:paraId="67624773" w14:textId="45BC488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Awareness of Our Struggles</w:t>
      </w:r>
    </w:p>
    <w:p w14:paraId="405BFF3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56 assures us that God is intimately aware of our struggles. "You have taken account of my wanderings; put my tears in Your bottle" (Psalm 56:8). This imagery of God collecting our tears is a beautiful reminder that He sees and cares about every detail of our lives. We are never alone in our pain.</w:t>
      </w:r>
    </w:p>
    <w:p w14:paraId="2459AA4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remind yourself of God's awareness during your daily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awareness can change your perspective on personal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awareness of your struggles? </w:t>
      </w:r>
    </w:p>
    <w:p w14:paraId="1EE7525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2B4DE1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example in Psalm 56 highlights the power of prayer. He consistently turns to God in his distress, demonstrating that prayer is a vital tool for seeking divine intervention. "Then my enemies will retreat on the day I cry for help" (Psalm 56:9). Prayer is our direct line to God, enabling us to seek His help and experience His deliverance.</w:t>
      </w:r>
    </w:p>
    <w:p w14:paraId="65CD80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strengthen your trust in God like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fear or adversity, as seen in Psalm 56?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turning to prayer in times of trouble provide comfort and reassurance, according to Psalm 56? </w:t>
      </w:r>
    </w:p>
    <w:p w14:paraId="2E7E54C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5750A8"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446E8C8" w14:textId="77777777" w:rsidR="00551940" w:rsidRDefault="00551940" w:rsidP="00DC3BBA">
      <w:pPr>
        <w:spacing w:line="247" w:lineRule="auto"/>
        <w:rPr>
          <w:rFonts w:eastAsia="Times New Roman"/>
          <w:b/>
          <w:bCs/>
          <w:kern w:val="0"/>
          <w:sz w:val="21"/>
          <w:szCs w:val="21"/>
        </w:rPr>
      </w:pPr>
    </w:p>
    <w:p w14:paraId="17BD911C" w14:textId="36BE0EB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Faithfulness is Unchanging</w:t>
      </w:r>
    </w:p>
    <w:p w14:paraId="5E7496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underscores God's unwavering faithfulness. "For You have delivered my soul from death, my feet from stumbling" (Psalm 56:13). This assurance of God's past deliverance gives us confidence in His future faithfulness. We can rest in the knowledge that God is consistent and reliable, no matter our circumstances.</w:t>
      </w:r>
    </w:p>
    <w:p w14:paraId="7B2A68A6" w14:textId="77777777" w:rsidR="00551940" w:rsidRDefault="00DC3BBA" w:rsidP="00DC3BBA">
      <w:pPr>
        <w:spacing w:line="247" w:lineRule="auto"/>
      </w:pPr>
      <w:r w:rsidRPr="00F6333B">
        <w:rPr>
          <w:rFonts w:eastAsia="Times New Roman"/>
          <w:kern w:val="0"/>
          <w:sz w:val="21"/>
          <w:szCs w:val="21"/>
        </w:rPr>
        <w:t>1. How can you rely on God's unchanging faithfulness during times of fear and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faithfulness can transform your response to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unwavering faithfulness daily?</w:t>
      </w:r>
    </w:p>
    <w:p w14:paraId="7A54954D" w14:textId="2D9D008A"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a Life of Gratitude</w:t>
      </w:r>
    </w:p>
    <w:p w14:paraId="19F0B3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response to God's deliverance is one of gratitude. "I will present my thank offerings to You" (Psalm 56:12). Gratitude shifts our focus from our problems to God's provision, fostering a heart of worship. By cultivating thankfulness, we acknowledge God's goodness and invite His presence into our lives.</w:t>
      </w:r>
    </w:p>
    <w:p w14:paraId="422E404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expressing gratitude in difficult times, as seen in Psalm 56, transform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emphasized in Psalm 56 despite adversity,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gratitude in challenging situations, inspired by Psalm 56? </w:t>
      </w:r>
    </w:p>
    <w:p w14:paraId="316A3E15"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C2D7BE"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9EFDEFF" w14:textId="77777777" w:rsidR="00551940" w:rsidRDefault="00551940" w:rsidP="00DC3BBA">
      <w:pPr>
        <w:spacing w:line="247" w:lineRule="auto"/>
        <w:rPr>
          <w:rFonts w:eastAsia="Times New Roman"/>
          <w:b/>
          <w:bCs/>
          <w:kern w:val="0"/>
          <w:sz w:val="21"/>
          <w:szCs w:val="21"/>
        </w:rPr>
      </w:pPr>
    </w:p>
    <w:p w14:paraId="03657D61" w14:textId="0CDB73A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Light in Our Darkness</w:t>
      </w:r>
    </w:p>
    <w:p w14:paraId="6787969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56 reminds us that God is our light in times of darkness. "For You have delivered my soul from death, that I may walk before God in the light of life" (Psalm 56:13). This imagery of walking in the light signifies hope and guidance. God's presence illuminates our path, dispelling fear and uncertainty.</w:t>
      </w:r>
    </w:p>
    <w:p w14:paraId="57A889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light when feeling overwhelmed by fear or anxiety?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 in times of darkness?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light is essential for overcoming personal struggles? </w:t>
      </w:r>
    </w:p>
    <w:p w14:paraId="77A736A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Confidence in God's Protection</w:t>
      </w:r>
    </w:p>
    <w:p w14:paraId="64E827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confidence in God's protection is evident throughout the psalm. "What can man do to me?" (Psalm 56:11). This rhetorical question highlights the futility of human threats when we are under God's care. We can live boldly, knowing that God is our shield and defender.</w:t>
      </w:r>
    </w:p>
    <w:p w14:paraId="393549B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confidence in God's protection during times of fear or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promises when feeling overwhelmed?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protection can change your perspective on challenges you face? </w:t>
      </w:r>
    </w:p>
    <w:p w14:paraId="6B66288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271665"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60E66C4" w14:textId="77777777" w:rsidR="00551940" w:rsidRDefault="00551940" w:rsidP="00DC3BBA">
      <w:pPr>
        <w:spacing w:line="247" w:lineRule="auto"/>
        <w:rPr>
          <w:rFonts w:eastAsia="Times New Roman"/>
          <w:b/>
          <w:bCs/>
          <w:kern w:val="0"/>
          <w:sz w:val="21"/>
          <w:szCs w:val="21"/>
        </w:rPr>
      </w:pPr>
    </w:p>
    <w:p w14:paraId="4C59B810" w14:textId="6B931EB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Promises</w:t>
      </w:r>
    </w:p>
    <w:p w14:paraId="28F71BB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56 reinforces the assurance of God's promises. "This I know, that God is for me" (Psalm 56:9). This declaration of faith is a reminder that God's promises are sure and steadfast. We can stand firm, knowing that God is on our side, working all things for our good.</w:t>
      </w:r>
    </w:p>
    <w:p w14:paraId="2AEE6C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promises to overcome fear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brings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promises when feeling overwhelmed? </w:t>
      </w:r>
    </w:p>
    <w:p w14:paraId="17BFC01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Walking in Faith, Not Fear</w:t>
      </w:r>
    </w:p>
    <w:p w14:paraId="323914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56 teaches us to walk in faith rather than fear. By trusting in God's Word, relying on His faithfulness, and embracing His light, we can navigate life's challenges with courage and hope. Let us be inspired by David's example to live a life marked by faith, knowing that God is with us every step of the way.</w:t>
      </w:r>
    </w:p>
    <w:p w14:paraId="52E03CF6"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trust in God to overcome fear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strengthen your faith when feeling overwhelmed by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walking in faith is essential for personal growth and peace?</w:t>
      </w:r>
      <w:r w:rsidRPr="001B37DC">
        <w:br w:type="page"/>
      </w:r>
    </w:p>
    <w:p w14:paraId="7F8F9B8E"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57 Teaching Points and Bible Study Questions</w:t>
      </w:r>
    </w:p>
    <w:p w14:paraId="434F8FE5" w14:textId="718932A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Refuge in God</w:t>
      </w:r>
    </w:p>
    <w:p w14:paraId="5E5021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Psalm 57 reminds us to seek refuge in God. David begins by saying, "Be merciful to me, O God, be merciful to me, for in You my soul takes refuge" (Psalm 57:1). This teaches us that no matter the storm, God is our ultimate shelter. When life feels overwhelming, remember that God is a safe haven, always ready to provide comfort and protection.</w:t>
      </w:r>
    </w:p>
    <w:p w14:paraId="430FE56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refuge in God during times of personal crisis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refuge in God can bring peace amidst chaos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to seek refuge in God? </w:t>
      </w:r>
    </w:p>
    <w:p w14:paraId="53E094C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Faithfulness</w:t>
      </w:r>
    </w:p>
    <w:p w14:paraId="69B899D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confidence in God's faithfulness is unwavering. He declares, "He will send from heaven and save me" (Psalm 57:3). This assurance is a powerful reminder that God is always faithful to His promises. Trusting in His faithfulness means believing that He will act on our behalf, even when circumstances seem dire.</w:t>
      </w:r>
    </w:p>
    <w:p w14:paraId="69F3B1F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demonstrate trust in God's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faithfulness can bring peace amidst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daily? </w:t>
      </w:r>
    </w:p>
    <w:p w14:paraId="6174F166"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84BB18"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FE06D0C" w14:textId="77777777" w:rsidR="00551940" w:rsidRDefault="00551940" w:rsidP="00DC3BBA">
      <w:pPr>
        <w:spacing w:line="247" w:lineRule="auto"/>
        <w:rPr>
          <w:rFonts w:eastAsia="Times New Roman"/>
          <w:b/>
          <w:bCs/>
          <w:kern w:val="0"/>
          <w:sz w:val="21"/>
          <w:szCs w:val="21"/>
        </w:rPr>
      </w:pPr>
    </w:p>
    <w:p w14:paraId="450016AB" w14:textId="780A580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God Amidst Trials</w:t>
      </w:r>
    </w:p>
    <w:p w14:paraId="2F727D3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Even in the midst of adversity, David chooses to praise God. "My heart is steadfast, O God, my heart is steadfast; I will sing and make music" (Psalm 57:7). This lesson encourages us to maintain a heart of worship, regardless of our situation. Praising God during trials not only uplifts our spirit but also strengthens our faith.</w:t>
      </w:r>
    </w:p>
    <w:p w14:paraId="563A20F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praise God when facing personal challenges or trials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during trials can change your perspective on the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habit of praise amidst difficult circumstances? </w:t>
      </w:r>
    </w:p>
    <w:p w14:paraId="0F104F5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Love is Unfailing</w:t>
      </w:r>
    </w:p>
    <w:p w14:paraId="7FC1B1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acknowledges the unfailing love of God, saying, "For great is Your loving devotion, reaching to the heavens" (Psalm 57:10). This verse reassures us that God's love is boundless and constant. No matter what we face, His love remains a steadfast anchor in our lives.</w:t>
      </w:r>
    </w:p>
    <w:p w14:paraId="44C71C5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unfailing love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unfailing love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unfailing love can transform your perspective on personal struggles? </w:t>
      </w:r>
    </w:p>
    <w:p w14:paraId="449CF183"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60697A"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104C8D0" w14:textId="77777777" w:rsidR="00551940" w:rsidRDefault="00551940" w:rsidP="00DC3BBA">
      <w:pPr>
        <w:spacing w:line="247" w:lineRule="auto"/>
        <w:rPr>
          <w:rFonts w:eastAsia="Times New Roman"/>
          <w:b/>
          <w:bCs/>
          <w:kern w:val="0"/>
          <w:sz w:val="21"/>
          <w:szCs w:val="21"/>
        </w:rPr>
      </w:pPr>
    </w:p>
    <w:p w14:paraId="2597F746" w14:textId="6EBB42F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Glory Above All</w:t>
      </w:r>
    </w:p>
    <w:p w14:paraId="51F609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exclaims, "Be exalted, O God, above the heavens; may Your glory cover all the earth" (Psalm 57:5). This lesson calls us to focus on God's glory above our own concerns. By prioritizing His majesty, we align our lives with His divine purpose and experience true fulfillment.</w:t>
      </w:r>
    </w:p>
    <w:p w14:paraId="6016EF9B" w14:textId="77777777" w:rsidR="00551940" w:rsidRDefault="00DC3BBA" w:rsidP="00DC3BBA">
      <w:pPr>
        <w:spacing w:line="247" w:lineRule="auto"/>
      </w:pPr>
      <w:r w:rsidRPr="00F6333B">
        <w:rPr>
          <w:rFonts w:eastAsia="Times New Roman"/>
          <w:kern w:val="0"/>
          <w:sz w:val="21"/>
          <w:szCs w:val="21"/>
        </w:rPr>
        <w:t>1. How can you prioritize God's glory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seeking God's glory above personal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focusing on God's glory change your perspective during challenging times?</w:t>
      </w:r>
    </w:p>
    <w:p w14:paraId="0578EC31" w14:textId="1BD89D4A"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Deliverance is Certain</w:t>
      </w:r>
    </w:p>
    <w:p w14:paraId="0B09B87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expresses confidence in God's deliverance, stating, "He rebukes those who trample me" (Psalm 57:3). This assurance reminds us that God is our deliverer, and His intervention is certain. When we face challenges, we can rest in the knowledge that God will rescue us in His perfect timing.</w:t>
      </w:r>
    </w:p>
    <w:p w14:paraId="0EF59A1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deliverance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waiting for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past deliverance strengthen your faith in current struggles? </w:t>
      </w:r>
    </w:p>
    <w:p w14:paraId="05215CE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63CAA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0C1C69C" w14:textId="77777777" w:rsidR="00551940" w:rsidRDefault="00551940" w:rsidP="00DC3BBA">
      <w:pPr>
        <w:spacing w:line="247" w:lineRule="auto"/>
        <w:rPr>
          <w:rFonts w:eastAsia="Times New Roman"/>
          <w:b/>
          <w:bCs/>
          <w:kern w:val="0"/>
          <w:sz w:val="21"/>
          <w:szCs w:val="21"/>
        </w:rPr>
      </w:pPr>
    </w:p>
    <w:p w14:paraId="7F248844" w14:textId="15628CD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Sovereignty Over Enemies</w:t>
      </w:r>
    </w:p>
    <w:p w14:paraId="378C8FD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God's sovereignty over our adversaries. David writes, "They spread a net for my feet; my soul was despondent. They dug a pit before me, but they themselves have fallen into it" (Psalm 57:6). This teaches us that God is in control, and He will turn the schemes of our enemies against them.</w:t>
      </w:r>
    </w:p>
    <w:p w14:paraId="2676FDC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sovereignty when facing personal challenges or adversaries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over enemies from David's example in Psalm 57?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control over adversaries change your perspective on conflict resolution? </w:t>
      </w:r>
    </w:p>
    <w:p w14:paraId="3DF1960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Steadfastness in Faith</w:t>
      </w:r>
    </w:p>
    <w:p w14:paraId="7814636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steadfastness is evident as he repeats, "My heart is steadfast, O God" (Psalm 57:7). This repetition emphasizes the importance of remaining firm in our faith. By anchoring our hearts in God, we can withstand any storm and emerge stronger in our spiritual journey.</w:t>
      </w:r>
    </w:p>
    <w:p w14:paraId="413550D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steadfastness in faith during challenging times, as David did in Psalm 57?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heart remains steadfast in faith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steadfastness in faith is crucial for overcoming personal struggles and fears? </w:t>
      </w:r>
    </w:p>
    <w:p w14:paraId="35EAE149"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837EBC"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EA91FDC" w14:textId="77777777" w:rsidR="00551940" w:rsidRDefault="00551940" w:rsidP="00DC3BBA">
      <w:pPr>
        <w:spacing w:line="247" w:lineRule="auto"/>
        <w:rPr>
          <w:rFonts w:eastAsia="Times New Roman"/>
          <w:b/>
          <w:bCs/>
          <w:kern w:val="0"/>
          <w:sz w:val="21"/>
          <w:szCs w:val="21"/>
        </w:rPr>
      </w:pPr>
    </w:p>
    <w:p w14:paraId="356BF2D8" w14:textId="4DA1AE5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Purpose Prevails</w:t>
      </w:r>
    </w:p>
    <w:p w14:paraId="09502A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that God's purpose will prevail, saying, "I will praise You, O Lord, among the nations" (Psalm 57:9). This lesson encourages us to trust that God's plans are greater than our own. His purpose will be fulfilled, and we are invited to be part of His divine narrative.</w:t>
      </w:r>
    </w:p>
    <w:p w14:paraId="636915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align your daily actions with God's purpose as seen in Psalm 57?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purpose prevails despite challenges, according to Psalm 57?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in God's purpose during difficult times, inspired by Psalm 57? </w:t>
      </w:r>
    </w:p>
    <w:p w14:paraId="51596AA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Call to Worship</w:t>
      </w:r>
    </w:p>
    <w:p w14:paraId="6E5CE4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57 is a call to worship. David's declaration, "Awake, my soul! Awake, harp and lyre! I will awaken the dawn" (Psalm 57:8), inspires us to start each day with a heart full of praise. By dedicating our mornings to worship, we set the tone for a day filled with God's presence and guidance.</w:t>
      </w:r>
    </w:p>
    <w:p w14:paraId="7CA4C1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57 remind us of the power and presence of God in our lives. By embracing these truths, we can navigate life's challenges with faith, hope, and unwavering trust in our Creator.</w:t>
      </w:r>
    </w:p>
    <w:p w14:paraId="5794A7A7"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as a response to God's faithfulness in Psalm 57?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emphasizes God's steadfast love and faithfulness as reasons for worship in Psalm 57?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example in Psalm 57 about worshiping amidst personal challenges?</w:t>
      </w:r>
      <w:r w:rsidRPr="001B37DC">
        <w:br w:type="page"/>
      </w:r>
    </w:p>
    <w:p w14:paraId="7CF0A1AF"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58 Teaching Points and Bible Study Questions</w:t>
      </w:r>
    </w:p>
    <w:p w14:paraId="3677A59E" w14:textId="49380AD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Reality of Injustice</w:t>
      </w:r>
    </w:p>
    <w:p w14:paraId="27197FB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58 opens with a stark acknowledgment of the presence of injustice in the world. It reminds us that not all judges and rulers are righteous, and that corruption can pervade even the highest levels of authority. "Do you indeed speak justly, O rulers? Do you judge uprightly, O sons of men?" (Psalm 58:1). This verse encourages us to be vigilant and discerning, recognizing that true justice comes from God alone.</w:t>
      </w:r>
    </w:p>
    <w:p w14:paraId="184600E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respond constructively when witnessing injustice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injustice persists despite efforts to promote fairness and equality?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those affected by injustice in your daily life? </w:t>
      </w:r>
    </w:p>
    <w:p w14:paraId="509D5AD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Nature of the Wicked</w:t>
      </w:r>
    </w:p>
    <w:p w14:paraId="3FB291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paints a vivid picture of the wicked, describing them as estranged from birth and speaking lies from the womb. "The wicked are estranged from the womb; the liars go astray from birth" (Psalm 58:3). This serves as a reminder of the fallen nature of humanity and the need for redemption through Christ. It calls us to be aware of the deceitfulness of sin and the importance of seeking truth.</w:t>
      </w:r>
    </w:p>
    <w:p w14:paraId="407424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respond to wickedness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wicked often seem to prosper, and how should this influence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guard your heart against becoming like the wicked described in Psalm 58? </w:t>
      </w:r>
    </w:p>
    <w:p w14:paraId="2A5F376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68AA30"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9C76AE7" w14:textId="77777777" w:rsidR="00551940" w:rsidRDefault="00551940" w:rsidP="00DC3BBA">
      <w:pPr>
        <w:spacing w:line="247" w:lineRule="auto"/>
        <w:rPr>
          <w:rFonts w:eastAsia="Times New Roman"/>
          <w:b/>
          <w:bCs/>
          <w:kern w:val="0"/>
          <w:sz w:val="21"/>
          <w:szCs w:val="21"/>
        </w:rPr>
      </w:pPr>
    </w:p>
    <w:p w14:paraId="42A5341F" w14:textId="2055E1E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Prayer</w:t>
      </w:r>
    </w:p>
    <w:p w14:paraId="56CD65A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the face of injustice, Psalm 58 encourages us to turn to prayer. The psalmist calls upon God to break the teeth of the wicked, illustrating the power of prayer to bring about divine intervention. "O God, shatter their teeth in their mouths; O LORD, tear out the fangs of the lions" (Psalm 58:6). This teaches us that prayer is a powerful tool in the fight against evil and injustice.</w:t>
      </w:r>
    </w:p>
    <w:p w14:paraId="20C169B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prayer influence your response to perceived injustice, as seen in Psalm 58?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situations like those described in Psalm 58?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Psalm 58 encourage you to trust in prayer over personal vengeance? </w:t>
      </w:r>
    </w:p>
    <w:p w14:paraId="37019E9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Divine Justice</w:t>
      </w:r>
    </w:p>
    <w:p w14:paraId="542D220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 assures us that God will ultimately judge the wicked. "Surely there is a reward for the righteous; surely there is a God who judges the earth" (Psalm 58:11). This promise of divine justice provides hope and reassurance that evil will not prevail forever. It encourages us to trust in God's perfect timing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righteous judgment.</w:t>
      </w:r>
    </w:p>
    <w:p w14:paraId="627E47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divine justice when facing personal injustice or unfair treatment?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your own experiences of waiting for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divine justice influence your response to wrongdoing in your community? </w:t>
      </w:r>
    </w:p>
    <w:p w14:paraId="10B8DDC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A7030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FA9AF16" w14:textId="77777777" w:rsidR="00551940" w:rsidRDefault="00551940" w:rsidP="00DC3BBA">
      <w:pPr>
        <w:spacing w:line="247" w:lineRule="auto"/>
        <w:rPr>
          <w:rFonts w:eastAsia="Times New Roman"/>
          <w:b/>
          <w:bCs/>
          <w:kern w:val="0"/>
          <w:sz w:val="21"/>
          <w:szCs w:val="21"/>
        </w:rPr>
      </w:pPr>
    </w:p>
    <w:p w14:paraId="2188AEE5" w14:textId="7C2B2EA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Transience of Evil</w:t>
      </w:r>
    </w:p>
    <w:p w14:paraId="13AA5B0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58 uses vivid imagery to describe the fleeting nature of the </w:t>
      </w:r>
      <w:proofErr w:type="spellStart"/>
      <w:r w:rsidRPr="00F6333B">
        <w:rPr>
          <w:rFonts w:eastAsia="Times New Roman"/>
          <w:kern w:val="0"/>
          <w:sz w:val="21"/>
          <w:szCs w:val="21"/>
        </w:rPr>
        <w:t>wicked's</w:t>
      </w:r>
      <w:proofErr w:type="spellEnd"/>
      <w:r w:rsidRPr="00F6333B">
        <w:rPr>
          <w:rFonts w:eastAsia="Times New Roman"/>
          <w:kern w:val="0"/>
          <w:sz w:val="21"/>
          <w:szCs w:val="21"/>
        </w:rPr>
        <w:t xml:space="preserve"> power. "Let them vanish like water that runs off; when they draw the bow, let their arrows be blunted" (Psalm 58:7). This reminds us that evil, no matter how powerful it seems, is temporary and will ultimately be defeated by God's eternal truth.</w:t>
      </w:r>
    </w:p>
    <w:p w14:paraId="77F6BE10" w14:textId="77777777" w:rsidR="00551940" w:rsidRDefault="00DC3BBA" w:rsidP="00DC3BBA">
      <w:pPr>
        <w:spacing w:line="247" w:lineRule="auto"/>
      </w:pPr>
      <w:r w:rsidRPr="00F6333B">
        <w:rPr>
          <w:rFonts w:eastAsia="Times New Roman"/>
          <w:kern w:val="0"/>
          <w:sz w:val="21"/>
          <w:szCs w:val="21"/>
        </w:rPr>
        <w:t>1. How can recognizing the transience of evil influence your response to injustice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hope when faced with seemingly enduring evil?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remember that evil is temporary in your spiritual journey?</w:t>
      </w:r>
    </w:p>
    <w:p w14:paraId="27348CE7" w14:textId="3F45E88A"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Righteousness</w:t>
      </w:r>
    </w:p>
    <w:p w14:paraId="260E508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challenges us to live righteously in a world filled with injustice. By contrasting the wicked with the righteous, it calls us to pursue a life that reflects God's holiness. "The righteous will rejoice when they see vengeance; they will bathe their feet in the blood of the wicked" (Psalm 58:10). This vivid imagery underscores the joy and satisfaction that comes from living in alignment with God's will.</w:t>
      </w:r>
    </w:p>
    <w:p w14:paraId="0E3470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pursue righteousness in a world that often rewards injustice and corruption?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righteousness is challenging, and how can you overcome these challenges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God's call to righteousness? </w:t>
      </w:r>
    </w:p>
    <w:p w14:paraId="5232D095"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3EA0AE"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2863119" w14:textId="77777777" w:rsidR="00551940" w:rsidRDefault="00551940" w:rsidP="00DC3BBA">
      <w:pPr>
        <w:spacing w:line="247" w:lineRule="auto"/>
        <w:rPr>
          <w:rFonts w:eastAsia="Times New Roman"/>
          <w:b/>
          <w:bCs/>
          <w:kern w:val="0"/>
          <w:sz w:val="21"/>
          <w:szCs w:val="21"/>
        </w:rPr>
      </w:pPr>
    </w:p>
    <w:p w14:paraId="0CD4C0E6" w14:textId="2DA7341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Faith</w:t>
      </w:r>
    </w:p>
    <w:p w14:paraId="58F8F5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the face of injustice, Psalm 58 encourages us to maintain our faith in God's ultimate plan. The psalmist's confidence in divine justice serves as a model for us to trust in God's sovereignty, even when circumstances seem bleak. This faith is a cornerstone of our relationship with God and a source of strength in difficult times.</w:t>
      </w:r>
    </w:p>
    <w:p w14:paraId="61F5913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faith guide your response to perceived injustice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is crucial when facing corrupt leadership or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when witnessing unfairness or wrongdoing around you? </w:t>
      </w:r>
    </w:p>
    <w:p w14:paraId="24D0BAA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God's Word</w:t>
      </w:r>
    </w:p>
    <w:p w14:paraId="76948F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the importance of God's Word as a guide for righteous living. By meditating on Scripture, we can discern truth from falsehood and align our lives with God's will. This is a reminder that the Bible is not just a historical document, but a living guide that equips us to navigate the complexities of life.</w:t>
      </w:r>
    </w:p>
    <w:p w14:paraId="3C53DE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Word to seek justice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emphasizes righteousness in leadership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guides your response to injustice? </w:t>
      </w:r>
    </w:p>
    <w:p w14:paraId="7D6044D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825651"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BD6D6FD" w14:textId="77777777" w:rsidR="00551940" w:rsidRDefault="00551940" w:rsidP="00DC3BBA">
      <w:pPr>
        <w:spacing w:line="247" w:lineRule="auto"/>
        <w:rPr>
          <w:rFonts w:eastAsia="Times New Roman"/>
          <w:b/>
          <w:bCs/>
          <w:kern w:val="0"/>
          <w:sz w:val="21"/>
          <w:szCs w:val="21"/>
        </w:rPr>
      </w:pPr>
    </w:p>
    <w:p w14:paraId="78908833" w14:textId="56364A8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Righteousness</w:t>
      </w:r>
    </w:p>
    <w:p w14:paraId="5BC5F1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58 concludes with a vision of the joy that comes from living righteously. The righteous will rejoice when they see God's justice prevail. This joy is not just a future promise, but a present reality for those who walk in God's ways. It encourages us to find joy in our relationship with God and the righteousness that comes from following Him.</w:t>
      </w:r>
    </w:p>
    <w:p w14:paraId="53DB420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pursuing righteousness amidst injustice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leads to joy, even when facing opposition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the joy of righteousness in your community? </w:t>
      </w:r>
    </w:p>
    <w:p w14:paraId="1D811BF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7D1A1A7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58 reassures us of God's sovereignty over all creation. Despite the presence of evil, God is in control and will bring about His perfect justice. This assurance allows us to live with confidence and hope, knowing that our lives are in the hands of a loving and just God.</w:t>
      </w:r>
    </w:p>
    <w:p w14:paraId="6D75EAE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in God's sovereignty when facing injustice or unfair situations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sovereignty is crucial during times of uncertainty or chaos?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sovereignty in daily decision-making?</w:t>
      </w:r>
      <w:r w:rsidRPr="001B37DC">
        <w:br w:type="page"/>
      </w:r>
    </w:p>
    <w:p w14:paraId="5FC13EB6"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59 Teaching Points and Bible Study Questions</w:t>
      </w:r>
    </w:p>
    <w:p w14:paraId="138FBF23" w14:textId="7C02AAF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Deliverance</w:t>
      </w:r>
    </w:p>
    <w:p w14:paraId="0CA44E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59 begins with a plea for deliverance from enemies, reminding us that God is our ultimate protector. "Deliver me from my enemies, O my God; protect me from those who rise against me" (Psalm 59:1). This verse encourages us to trust in God's power to save us from any adversity, reinforcing the belief that He is always in control.</w:t>
      </w:r>
    </w:p>
    <w:p w14:paraId="1659B6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strengthen your trust in God's deliverance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deliverance is essential for inner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past deliverances? </w:t>
      </w:r>
    </w:p>
    <w:p w14:paraId="0ABB258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Fortress</w:t>
      </w:r>
    </w:p>
    <w:p w14:paraId="489B0AB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repeatedly refers to God as a fortress, a place of safety and refuge. "O my strength, I will watch for You, for You, O God, are my fortress" (Psalm 59:9). This imagery reassures us that no matter the storm, we have a stronghold in God, a place where we can find peace and security.</w:t>
      </w:r>
    </w:p>
    <w:p w14:paraId="7EF6556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fortress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fortress brings peace amidst chaos?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God as your fortress? </w:t>
      </w:r>
    </w:p>
    <w:p w14:paraId="07218C7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B5EB7E"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7D9A338" w14:textId="77777777" w:rsidR="00551940" w:rsidRDefault="00551940" w:rsidP="00DC3BBA">
      <w:pPr>
        <w:spacing w:line="247" w:lineRule="auto"/>
        <w:rPr>
          <w:rFonts w:eastAsia="Times New Roman"/>
          <w:b/>
          <w:bCs/>
          <w:kern w:val="0"/>
          <w:sz w:val="21"/>
          <w:szCs w:val="21"/>
        </w:rPr>
      </w:pPr>
    </w:p>
    <w:p w14:paraId="4B368112" w14:textId="0917F9D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Justice Prevails</w:t>
      </w:r>
    </w:p>
    <w:p w14:paraId="05025B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59 emphasizes that God is just and will ultimately judge the wicked. "But You, O LORD, laugh at them; You scoff at all the nations" (Psalm 59:8). This serves as a reminder that while injustice may seem rampant, God's justice will prevail, and He will hold the wicked accountable.</w:t>
      </w:r>
    </w:p>
    <w:p w14:paraId="4686577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injustice or unfair treatment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justice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believe that God's justice will ultimately prevail in the world? </w:t>
      </w:r>
    </w:p>
    <w:p w14:paraId="2AD59EE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603F0D9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earnest prayers highlight the importance of communicating with God. "I will sing of Your strength, and proclaim Your loving devotion in the morning" (Psalm 59:16). This encourages us to make prayer a daily habit, knowing that God hears and responds to our cries.</w:t>
      </w:r>
    </w:p>
    <w:p w14:paraId="6DF940B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Psalm 59's themes into your daily prayer routine for protection and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prayers in Psalm 59 emphasize trust despite adversity,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approach to prayer in Psalm 59 to enhance your own prayer life? </w:t>
      </w:r>
    </w:p>
    <w:p w14:paraId="0292801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608E1C"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19D6863" w14:textId="77777777" w:rsidR="00551940" w:rsidRDefault="00551940" w:rsidP="00DC3BBA">
      <w:pPr>
        <w:spacing w:line="247" w:lineRule="auto"/>
        <w:rPr>
          <w:rFonts w:eastAsia="Times New Roman"/>
          <w:b/>
          <w:bCs/>
          <w:kern w:val="0"/>
          <w:sz w:val="21"/>
          <w:szCs w:val="21"/>
        </w:rPr>
      </w:pPr>
    </w:p>
    <w:p w14:paraId="0E352ED6" w14:textId="6838AEF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Unfailing Love</w:t>
      </w:r>
    </w:p>
    <w:p w14:paraId="2952869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the psalm, the writer acknowledges God's steadfast love. "But I will sing of Your strength and proclaim Your loving devotion in the morning" (Psalm 59:16). This reminds us that God's love is unwavering and ever-present, providing comfort and hope in all circumstances.</w:t>
      </w:r>
    </w:p>
    <w:p w14:paraId="3EEC3C78" w14:textId="77777777" w:rsidR="00551940" w:rsidRDefault="00DC3BBA" w:rsidP="00DC3BBA">
      <w:pPr>
        <w:spacing w:line="247" w:lineRule="auto"/>
      </w:pPr>
      <w:r w:rsidRPr="00F6333B">
        <w:rPr>
          <w:rFonts w:eastAsia="Times New Roman"/>
          <w:kern w:val="0"/>
          <w:sz w:val="21"/>
          <w:szCs w:val="21"/>
        </w:rPr>
        <w:t>1. How can you rely on God's unfailing love during times of personal distress or danger?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unfailing love is crucial for maintaining hope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unfailing love daily?</w:t>
      </w:r>
    </w:p>
    <w:p w14:paraId="2D26833A" w14:textId="04515310"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Confidence in God's Timing</w:t>
      </w:r>
    </w:p>
    <w:p w14:paraId="398502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demonstrates patience and confidence in God's perfect timing. "Do not kill them, or my people will forget. Scatter them by Your power, and bring them down, O Lord, our shield" (Psalm 59:11). This teaches us to trust in God's timing, knowing that He works all things for our good.</w:t>
      </w:r>
    </w:p>
    <w:p w14:paraId="3EBE4F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patience while waiting for God's timing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timing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timing strengthen your confidence in His plans for you? </w:t>
      </w:r>
    </w:p>
    <w:p w14:paraId="19F8908E"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47A94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E712799" w14:textId="77777777" w:rsidR="00551940" w:rsidRDefault="00551940" w:rsidP="00DC3BBA">
      <w:pPr>
        <w:spacing w:line="247" w:lineRule="auto"/>
        <w:rPr>
          <w:rFonts w:eastAsia="Times New Roman"/>
          <w:b/>
          <w:bCs/>
          <w:kern w:val="0"/>
          <w:sz w:val="21"/>
          <w:szCs w:val="21"/>
        </w:rPr>
      </w:pPr>
    </w:p>
    <w:p w14:paraId="25FCE1A1" w14:textId="2D367D4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7168A83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59 acknowledges God's sovereignty over all nations. "You, O LORD, laugh at them; You scoff at all the nations" (Psalm 59:8). This reassures us that no matter the political climate or global unrest, God is in control and His plans will not be thwarted.</w:t>
      </w:r>
    </w:p>
    <w:p w14:paraId="57093D4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sovereignty over nations in today's political climate?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nations can bring personal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nation? </w:t>
      </w:r>
    </w:p>
    <w:p w14:paraId="1881F3E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Praise</w:t>
      </w:r>
    </w:p>
    <w:p w14:paraId="4C7727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concludes with a commitment to praise God. "I will sing praises to You, O my strength, for God is my fortress, my God of loving devotion" (Psalm 59:17). This highlights the importance of maintaining a heart of gratitude and worship, regardless of our circumstances.</w:t>
      </w:r>
    </w:p>
    <w:p w14:paraId="122AD5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despite facing challenges or adversities?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is essential even when you feel overwhelmed by life's difficulties?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praise in moments of fear or uncertainty? </w:t>
      </w:r>
    </w:p>
    <w:p w14:paraId="4C15DB46"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452BE0"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1B3B3B9" w14:textId="77777777" w:rsidR="00551940" w:rsidRDefault="00551940" w:rsidP="00DC3BBA">
      <w:pPr>
        <w:spacing w:line="247" w:lineRule="auto"/>
        <w:rPr>
          <w:rFonts w:eastAsia="Times New Roman"/>
          <w:b/>
          <w:bCs/>
          <w:kern w:val="0"/>
          <w:sz w:val="21"/>
          <w:szCs w:val="21"/>
        </w:rPr>
      </w:pPr>
    </w:p>
    <w:p w14:paraId="105692AC" w14:textId="0BB1090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Protection is Personal</w:t>
      </w:r>
    </w:p>
    <w:p w14:paraId="644590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personal relationship with God is evident as he refers to Him as "my God." "My God of loving devotion" (Psalm 59:17). This personal connection reminds us that God's protection and care are not just abstract concepts but are intimately available to each of us.</w:t>
      </w:r>
    </w:p>
    <w:p w14:paraId="5BBBB0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personally experience God's protection in your daily challenges and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feels more personal during times of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personal protection when feeling vulnerable? </w:t>
      </w:r>
    </w:p>
    <w:p w14:paraId="4A7B9D1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Assurance of God's Presence</w:t>
      </w:r>
    </w:p>
    <w:p w14:paraId="034660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59 assures us of God's constant presence. "For God is my fortress, my God of loving devotion" (Psalm 59:17). This assurance provides peace and confidence, knowing that we are never alone and that God is always with us, guiding and protecting us through life's journey.</w:t>
      </w:r>
    </w:p>
    <w:p w14:paraId="3DF6FD0D"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feel God's presence during times of distress, as David did in Psalm 59?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presence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David's assurance of God's presence strengthened his faith, and how can it strengthen yours?</w:t>
      </w:r>
      <w:r w:rsidRPr="001B37DC">
        <w:br w:type="page"/>
      </w:r>
    </w:p>
    <w:p w14:paraId="4756A468"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60 Teaching Points and Bible Study Questions</w:t>
      </w:r>
    </w:p>
    <w:p w14:paraId="61EDFB9A" w14:textId="06028ED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God's Sovereignty</w:t>
      </w:r>
    </w:p>
    <w:p w14:paraId="01DA2A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60 begins with a cry to God, acknowledging His ultimate control over the nations and events. This reminds us that no matter the chaos around us, God is in charge. "You have rejected us, O God, and burst forth upon us; You have been angry—now restore us!" (Psalm 60:1). Recognizing His sovereignty helps us trust in His plan, even when life seems uncertain.</w:t>
      </w:r>
    </w:p>
    <w:p w14:paraId="2994856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acknowledge God's sovereignty in challenging situations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your daily decisions? </w:t>
      </w:r>
    </w:p>
    <w:p w14:paraId="41CF000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Restoration through Prayer</w:t>
      </w:r>
    </w:p>
    <w:p w14:paraId="3D404F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pleads for restoration, teaching us the importance of turning to God in prayer when we feel distant from Him. "You have shown Your people hardship; we are staggered from the wine You made us drink" (Psalm 60:3). Prayer is our direct line to God, allowing us to seek His guidance and healing in times of trouble.</w:t>
      </w:r>
    </w:p>
    <w:p w14:paraId="6724948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seeking restoration through prayer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praying for restoration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restoration through prayer strengthen your relationship with God? </w:t>
      </w:r>
    </w:p>
    <w:p w14:paraId="074C50B3"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B0B52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9513C3F" w14:textId="77777777" w:rsidR="00551940" w:rsidRDefault="00551940" w:rsidP="00DC3BBA">
      <w:pPr>
        <w:spacing w:line="247" w:lineRule="auto"/>
        <w:rPr>
          <w:rFonts w:eastAsia="Times New Roman"/>
          <w:b/>
          <w:bCs/>
          <w:kern w:val="0"/>
          <w:sz w:val="21"/>
          <w:szCs w:val="21"/>
        </w:rPr>
      </w:pPr>
    </w:p>
    <w:p w14:paraId="01623EAF" w14:textId="2B222E2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Deliverance</w:t>
      </w:r>
    </w:p>
    <w:p w14:paraId="310B71E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 challenges, the psalmist expresses confidence in God's deliverance. "Save us with Your right hand; answer us, that those You love may be delivered" (Psalm 60:5). This encourages us to trust that God will rescue us from our difficulties, reinforcing our faith in His promises.</w:t>
      </w:r>
    </w:p>
    <w:p w14:paraId="1F1E6D5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strengthen your trust in God's deliverance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deliverance is essential for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past deliverance in difficult moments? </w:t>
      </w:r>
    </w:p>
    <w:p w14:paraId="6D55523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Ownership of the Earth</w:t>
      </w:r>
    </w:p>
    <w:p w14:paraId="7D402B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 declares His ownership over the lands and peoples, reminding us that everything belongs to Him. "Gilead is Mine, and Manasseh is Mine; Ephraim is My helmet, Judah is My scepter" (Psalm 60:7). This perspective helps us see our place in His creation and our responsibility to steward it wisely.</w:t>
      </w:r>
    </w:p>
    <w:p w14:paraId="21E3571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acknowledge God's ownership of the earth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ownership influences our responsibility towards the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God's ownership in your community? </w:t>
      </w:r>
    </w:p>
    <w:p w14:paraId="2365204D"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F7B6D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2FE561B" w14:textId="77777777" w:rsidR="00551940" w:rsidRDefault="00551940" w:rsidP="00DC3BBA">
      <w:pPr>
        <w:spacing w:line="247" w:lineRule="auto"/>
        <w:rPr>
          <w:rFonts w:eastAsia="Times New Roman"/>
          <w:b/>
          <w:bCs/>
          <w:kern w:val="0"/>
          <w:sz w:val="21"/>
          <w:szCs w:val="21"/>
        </w:rPr>
      </w:pPr>
    </w:p>
    <w:p w14:paraId="29917F73" w14:textId="602E159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God's Discipline</w:t>
      </w:r>
    </w:p>
    <w:p w14:paraId="4DD334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God's discipline as a means of correction. "You have given a banner to those who fear You, that it may be displayed because of the truth" (Psalm 60:4). Embracing discipline helps us grow in righteousness and align our lives with His truth.</w:t>
      </w:r>
    </w:p>
    <w:p w14:paraId="4F3410FA" w14:textId="77777777" w:rsidR="00551940" w:rsidRDefault="00DC3BBA" w:rsidP="00DC3BBA">
      <w:pPr>
        <w:spacing w:line="247" w:lineRule="auto"/>
      </w:pPr>
      <w:r w:rsidRPr="00F6333B">
        <w:rPr>
          <w:rFonts w:eastAsia="Times New Roman"/>
          <w:kern w:val="0"/>
          <w:sz w:val="21"/>
          <w:szCs w:val="21"/>
        </w:rPr>
        <w:t>1. How can you embrace God's discipline in challenging times to strengthen your faith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discipline is essential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remain hopeful and trust in God's plan during discipline?</w:t>
      </w:r>
    </w:p>
    <w:p w14:paraId="6E936B98" w14:textId="456BAF62"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God's Promises</w:t>
      </w:r>
    </w:p>
    <w:p w14:paraId="2893AA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promises are a foundation we can stand on, even when the world shifts around us. "God has spoken from His sanctuary: 'I will triumph! I will parcel out Shechem and measure off the Valley of Succoth'" (Psalm 60:6). Holding onto His promises gives us hope and assurance in every situation.</w:t>
      </w:r>
    </w:p>
    <w:p w14:paraId="43F9C8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stand firm in God's promises during times of personal or communal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God's promises when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promises is crucial for overcoming feelings of defeat or abandonment? </w:t>
      </w:r>
    </w:p>
    <w:p w14:paraId="03F8055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D0467F"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253C7A7" w14:textId="77777777" w:rsidR="00551940" w:rsidRDefault="00551940" w:rsidP="00DC3BBA">
      <w:pPr>
        <w:spacing w:line="247" w:lineRule="auto"/>
        <w:rPr>
          <w:rFonts w:eastAsia="Times New Roman"/>
          <w:b/>
          <w:bCs/>
          <w:kern w:val="0"/>
          <w:sz w:val="21"/>
          <w:szCs w:val="21"/>
        </w:rPr>
      </w:pPr>
    </w:p>
    <w:p w14:paraId="608455DB" w14:textId="362D48E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Rely on God's Strength, Not Our Own</w:t>
      </w:r>
    </w:p>
    <w:p w14:paraId="4FDE902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that human efforts are futile without God's strength. "With God we will perform with valor, and He will trample our enemies" (Psalm 60:12). This lesson encourages us to rely on His power rather than our own abilities, ensuring victory in life's battles.</w:t>
      </w:r>
    </w:p>
    <w:p w14:paraId="284CB04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rely on God's strength in challenging situations instead of your own abilities?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acknowledge God's power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to seek God's strength when feeling overwhelmed? </w:t>
      </w:r>
    </w:p>
    <w:p w14:paraId="2112C57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Importance of Unity</w:t>
      </w:r>
    </w:p>
    <w:p w14:paraId="682F53B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the need for unity among God's people. "Moab is My washbasin; upon Edom I toss My sandal; over Philistia I shout in triumph" (Psalm 60:8). Unity in purpose and faith strengthens us as a community, enabling us to fulfill God's mission together.</w:t>
      </w:r>
    </w:p>
    <w:p w14:paraId="7AAC08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unity among believers strengthen our response to challenges mentioned in Psalm 60?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crucial for overcoming feelings of rejection in Psalm 60?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unity in your community, inspired by Psalm 60? </w:t>
      </w:r>
    </w:p>
    <w:p w14:paraId="3893A86D"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DC7E8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3189264" w14:textId="77777777" w:rsidR="00551940" w:rsidRDefault="00551940" w:rsidP="00DC3BBA">
      <w:pPr>
        <w:spacing w:line="247" w:lineRule="auto"/>
        <w:rPr>
          <w:rFonts w:eastAsia="Times New Roman"/>
          <w:b/>
          <w:bCs/>
          <w:kern w:val="0"/>
          <w:sz w:val="21"/>
          <w:szCs w:val="21"/>
        </w:rPr>
      </w:pPr>
    </w:p>
    <w:p w14:paraId="34CBE8C2" w14:textId="18EF659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Be Patient in God's Timing</w:t>
      </w:r>
    </w:p>
    <w:p w14:paraId="0DAD25E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plea for deliverance teaches us patience in waiting for God's timing. "Who will bring me to the fortified city? Who will lead me to Edom?" (Psalm 60:9). Trusting His timing helps us develop patience and perseverance, knowing that His plans are perfect.</w:t>
      </w:r>
    </w:p>
    <w:p w14:paraId="4694F1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patience when God's timing seems delayed in your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is crucial during difficult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60 about waiting for God's intervention in your life? </w:t>
      </w:r>
    </w:p>
    <w:p w14:paraId="5B12027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Faithfulness</w:t>
      </w:r>
    </w:p>
    <w:p w14:paraId="5CF5624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the psalm concludes with a celebration of God's faithfulness. "For the help of man is worthless. With God we will perform with valor" (Psalm 60:11-12). Celebrating His faithfulness strengthens our faith and reminds us of His unwavering love and support throughout our lives.</w:t>
      </w:r>
    </w:p>
    <w:p w14:paraId="4CC714FB"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celebrate God's faithfulness in times of personal or communal struggle, as seen in Psalm 60?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victories helps reinforce trust in God's faithfulness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during challenging times?</w:t>
      </w:r>
      <w:r w:rsidRPr="001B37DC">
        <w:br w:type="page"/>
      </w:r>
    </w:p>
    <w:p w14:paraId="0C7CB1F6"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61 Teaching Points and Bible Study Questions</w:t>
      </w:r>
    </w:p>
    <w:p w14:paraId="26C3D680" w14:textId="50B4E5F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Refuge in God</w:t>
      </w:r>
    </w:p>
    <w:p w14:paraId="4208C5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When life feels overwhelming, remember that God is our ultimate refuge. Psalm 61:2 says, "From the ends of the earth I call to You when my heart is faint. Lead me to the rock that is higher than I." This verse reminds us that no matter how far we feel from God, He is always ready to be our stronghold. Just like a </w:t>
      </w:r>
      <w:proofErr w:type="gramStart"/>
      <w:r w:rsidRPr="00F6333B">
        <w:rPr>
          <w:rFonts w:eastAsia="Times New Roman"/>
          <w:kern w:val="0"/>
          <w:sz w:val="21"/>
          <w:szCs w:val="21"/>
        </w:rPr>
        <w:t>lighthouse guides</w:t>
      </w:r>
      <w:proofErr w:type="gramEnd"/>
      <w:r w:rsidRPr="00F6333B">
        <w:rPr>
          <w:rFonts w:eastAsia="Times New Roman"/>
          <w:kern w:val="0"/>
          <w:sz w:val="21"/>
          <w:szCs w:val="21"/>
        </w:rPr>
        <w:t xml:space="preserve"> ships safely to shore, God guides us through life's storms.</w:t>
      </w:r>
    </w:p>
    <w:p w14:paraId="6599AA2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seek refuge in God during times of overwhelming stress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refuge in God is essential for emotional and spiritual 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daily to remind yourself to seek God's refuge first? </w:t>
      </w:r>
    </w:p>
    <w:p w14:paraId="53229CF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Shelter</w:t>
      </w:r>
    </w:p>
    <w:p w14:paraId="71EBE1E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God provides a safe haven. Psalm 61:3 declares, "For You have been my refuge, a tower of strength against the enemy." Imagine a fortress that stands firm against any attack. That's what God is for us—a place of safety and strength. When challenges arise, we can rest assured that we are protected under His mighty wings.</w:t>
      </w:r>
    </w:p>
    <w:p w14:paraId="0145592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shelter during times of personal crisis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shelter can change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daily? </w:t>
      </w:r>
    </w:p>
    <w:p w14:paraId="7F9B273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71664A"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17DF22D" w14:textId="77777777" w:rsidR="00551940" w:rsidRDefault="00551940" w:rsidP="00DC3BBA">
      <w:pPr>
        <w:spacing w:line="247" w:lineRule="auto"/>
        <w:rPr>
          <w:rFonts w:eastAsia="Times New Roman"/>
          <w:b/>
          <w:bCs/>
          <w:kern w:val="0"/>
          <w:sz w:val="21"/>
          <w:szCs w:val="21"/>
        </w:rPr>
      </w:pPr>
    </w:p>
    <w:p w14:paraId="5C79A333" w14:textId="786E108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Prayer</w:t>
      </w:r>
    </w:p>
    <w:p w14:paraId="4176D5A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Prayer is a powerful tool that connects us directly to God. Psalm 61:1 begins with, "Hear my cry, O God; attend to my prayer." This is a reminder that God is always listening. Just as a loving parent hears the cries of their child, God hears us and responds. Make prayer a daily habit, and watch how it transforms your life.</w:t>
      </w:r>
    </w:p>
    <w:p w14:paraId="06EF9C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61 inspire you to seek God's presence in times of distress through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pray for strength and refuge like in Psalm 61?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turning to prayer in challenging times, as seen in Psalm 61, impact your daily life? </w:t>
      </w:r>
    </w:p>
    <w:p w14:paraId="31556CC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Faithfulness</w:t>
      </w:r>
    </w:p>
    <w:p w14:paraId="353A87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faithfulness is unwavering. Psalm 61:5 states, "For You, O God, have heard my vows; You have given me the heritage of those who fear Your name." Trusting in God's promises is like standing on solid ground. His faithfulness is a foundation that will never crumble, no matter what life throws our way.</w:t>
      </w:r>
    </w:p>
    <w:p w14:paraId="215DB9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strengthen your trust in God's faithfulness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past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faithfulness is essential for personal peace and stability? </w:t>
      </w:r>
    </w:p>
    <w:p w14:paraId="3D0A973C"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FDFD95"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61EF058" w14:textId="77777777" w:rsidR="00551940" w:rsidRDefault="00551940" w:rsidP="00DC3BBA">
      <w:pPr>
        <w:spacing w:line="247" w:lineRule="auto"/>
        <w:rPr>
          <w:rFonts w:eastAsia="Times New Roman"/>
          <w:b/>
          <w:bCs/>
          <w:kern w:val="0"/>
          <w:sz w:val="21"/>
          <w:szCs w:val="21"/>
        </w:rPr>
      </w:pPr>
    </w:p>
    <w:p w14:paraId="23A2412A" w14:textId="4BF5F75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Worship</w:t>
      </w:r>
    </w:p>
    <w:p w14:paraId="22AA9D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Worship is a vital part of our relationship with God. Psalm 61:8 says, "Then I will ever sing praise to Your name, fulfilling my vows day by day." Worship is not just about singing songs; it's about living a life that honors God. Let every action and word be an act of worship, reflecting His glory in all you do.</w:t>
      </w:r>
    </w:p>
    <w:p w14:paraId="250B0E15" w14:textId="77777777" w:rsidR="00551940" w:rsidRDefault="00DC3BBA" w:rsidP="00DC3BBA">
      <w:pPr>
        <w:spacing w:line="247" w:lineRule="auto"/>
      </w:pPr>
      <w:r w:rsidRPr="00F6333B">
        <w:rPr>
          <w:rFonts w:eastAsia="Times New Roman"/>
          <w:kern w:val="0"/>
          <w:sz w:val="21"/>
          <w:szCs w:val="21"/>
        </w:rPr>
        <w:t>1. How can worship strengthen your trust in God during challenging times, as seen in Psalm 61?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essential for maintaining a personal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incorporate worship into your daily routine?</w:t>
      </w:r>
    </w:p>
    <w:p w14:paraId="132D60A5" w14:textId="5557D173"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Eternal Protection</w:t>
      </w:r>
    </w:p>
    <w:p w14:paraId="4EE14B8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protection is not temporary; it is eternal. Psalm 61:7 assures us, "May he sit enthroned in God’s presence forever; appoint Your loving devotion and Your faithfulness to guard him." This verse highlights the everlasting nature of God's care. We can live confidently, knowing that His protection is not just for today but for all eternity.</w:t>
      </w:r>
    </w:p>
    <w:p w14:paraId="341BF6C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eternal protection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eternal protection brings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eternal protection each day? </w:t>
      </w:r>
    </w:p>
    <w:p w14:paraId="7E5F8A3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3FBB3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DC9EB32" w14:textId="77777777" w:rsidR="00551940" w:rsidRDefault="00551940" w:rsidP="00DC3BBA">
      <w:pPr>
        <w:spacing w:line="247" w:lineRule="auto"/>
        <w:rPr>
          <w:rFonts w:eastAsia="Times New Roman"/>
          <w:b/>
          <w:bCs/>
          <w:kern w:val="0"/>
          <w:sz w:val="21"/>
          <w:szCs w:val="21"/>
        </w:rPr>
      </w:pPr>
    </w:p>
    <w:p w14:paraId="2FD6FD9F" w14:textId="68FE45D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Legacy of Faith</w:t>
      </w:r>
    </w:p>
    <w:p w14:paraId="65CC819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Our faith leaves a legacy for future generations. Psalm 61:6 says, "Increase the days of the king’s life; may his years span many generations." Our faithfulness to God can impact not only our lives but also the lives of those who come after us. Live in a way that inspires others to follow Christ, creating a ripple effect of faith.</w:t>
      </w:r>
    </w:p>
    <w:p w14:paraId="719587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faith becomes a lasting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a strong faith is important for your family's spiritual heritage? </w:t>
      </w:r>
    </w:p>
    <w:p w14:paraId="1088AC6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664AC3E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presence is a constant in our lives. Psalm 61:4 expresses, "Let me dwell in Your tent forever and take refuge in the shelter of Your wings." This imagery of dwelling in God's tent signifies His nearness. No matter where we are, we can be assured that God is with us, providing comfort and guidance.</w:t>
      </w:r>
    </w:p>
    <w:p w14:paraId="5D4A88F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daily awareness of God's presence in challenging times like David did in Psalm 61?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presence when feeling overwhelmed?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presence can transform your response to life's difficulties? </w:t>
      </w:r>
    </w:p>
    <w:p w14:paraId="2540E86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C51D8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9A24DB4" w14:textId="77777777" w:rsidR="00551940" w:rsidRDefault="00551940" w:rsidP="00DC3BBA">
      <w:pPr>
        <w:spacing w:line="247" w:lineRule="auto"/>
        <w:rPr>
          <w:rFonts w:eastAsia="Times New Roman"/>
          <w:b/>
          <w:bCs/>
          <w:kern w:val="0"/>
          <w:sz w:val="21"/>
          <w:szCs w:val="21"/>
        </w:rPr>
      </w:pPr>
    </w:p>
    <w:p w14:paraId="0F75B5AA" w14:textId="130A350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Salvation</w:t>
      </w:r>
    </w:p>
    <w:p w14:paraId="31C702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Salvation brings unparalleled joy. Psalm 61:5 reminds us of the joy that comes from being part of God's family: "For You, O God, have heard my vows; You have given me the heritage of those who fear Your name." Embrace the joy of salvation, knowing that it is a gift from God that transforms our lives and fills us with hope.</w:t>
      </w:r>
    </w:p>
    <w:p w14:paraId="3AADC2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salvation when facing overwhelming challenges, as David did in Psalm 61?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trust in God's salvation brings him joy,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the joy found in God's salvation, as seen in Psalm 61? </w:t>
      </w:r>
    </w:p>
    <w:p w14:paraId="371C56C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with Purpose</w:t>
      </w:r>
    </w:p>
    <w:p w14:paraId="553A68E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61 encourages us to live with purpose. By fulfilling our vows and praising God daily, we align our lives with His will. Let every day be an opportunity to serve God and others, making a positive impact in the world. As we live with purpose, we reflect the love and grace of our Creator.</w:t>
      </w:r>
    </w:p>
    <w:p w14:paraId="3CD7913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61 remind us of the strength, protection, and joy that come from a life rooted in God. Embrace these truths and let them guide you in your daily walk with Him.</w:t>
      </w:r>
    </w:p>
    <w:p w14:paraId="34EA5A9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61 guide you in finding purpose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daily actions with God's purpose as seen in Psalm 61?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seeking refuge in God help clarify your life's purpose according to Psalm 61?</w:t>
      </w:r>
      <w:r w:rsidRPr="001B37DC">
        <w:br w:type="page"/>
      </w:r>
    </w:p>
    <w:p w14:paraId="1DA1755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62 Teaching Points and Bible Study Questions</w:t>
      </w:r>
    </w:p>
    <w:p w14:paraId="561F96CC" w14:textId="328BB04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 Alone</w:t>
      </w:r>
    </w:p>
    <w:p w14:paraId="14E8E4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62:1 begins with a profound declaration: "Truly my soul finds rest in God; my salvation comes from Him." This verse reminds us that true peace and salvation are found only in God. In a world full of distractions and false promises, we are called to place our trust solely in Him, knowing that He is our ultimate source of rest and deliverance.</w:t>
      </w:r>
    </w:p>
    <w:p w14:paraId="45868AE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trusting God alone in uncertain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rely solely on God for strength and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shift your trust from worldly things to God alone? </w:t>
      </w:r>
    </w:p>
    <w:p w14:paraId="558BCA1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Rock and Fortress</w:t>
      </w:r>
    </w:p>
    <w:p w14:paraId="6ED485B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2 states, "He alone is my rock and my salvation, my fortress; I will never be shaken." This imagery of God as a rock and fortress emphasizes His unchanging nature and strength. When life's storms rage, we can stand firm, knowing that our foundation is secure in Him.</w:t>
      </w:r>
    </w:p>
    <w:p w14:paraId="6A1B4B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rock during times of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viewing God as a fortress can change your approach to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 as your refuge? </w:t>
      </w:r>
    </w:p>
    <w:p w14:paraId="15CC2CFC"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27FB3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AD4F064" w14:textId="77777777" w:rsidR="00551940" w:rsidRDefault="00551940" w:rsidP="00DC3BBA">
      <w:pPr>
        <w:spacing w:line="247" w:lineRule="auto"/>
        <w:rPr>
          <w:rFonts w:eastAsia="Times New Roman"/>
          <w:b/>
          <w:bCs/>
          <w:kern w:val="0"/>
          <w:sz w:val="21"/>
          <w:szCs w:val="21"/>
        </w:rPr>
      </w:pPr>
    </w:p>
    <w:p w14:paraId="3432DF53" w14:textId="20DDDF8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Futility of Human Schemes</w:t>
      </w:r>
    </w:p>
    <w:p w14:paraId="1EAE44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verses 3 and 4, the psalmist reflects on the schemes of those who seek to harm him. "How long will you threaten a man? Will all of you throw him down like a leaning wall or a tottering fence?" These verses remind us of the futility of human plots against God's people. Ultimately, God is in control, and no scheme can thwart His plans.</w:t>
      </w:r>
    </w:p>
    <w:p w14:paraId="1E932C0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instead of human schemes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trust human plans over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power when human schemes seem appealing? </w:t>
      </w:r>
    </w:p>
    <w:p w14:paraId="0F0D703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God's Sovereignty</w:t>
      </w:r>
    </w:p>
    <w:p w14:paraId="1197067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5 encourages us to find rest in God's sovereignty: "Rest in God alone, O my soul, for my hope comes from Him." This is a call to quiet our anxious hearts and trust in His perfect timing and wisdom. Our hope is secure because it is anchored in the One who holds the universe.</w:t>
      </w:r>
    </w:p>
    <w:p w14:paraId="69DFA8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rest in God's sovereignty during times of uncertainty or stress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control can bring peace amidst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God's sovereignty daily? </w:t>
      </w:r>
    </w:p>
    <w:p w14:paraId="52702B0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53CAA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55D4348" w14:textId="77777777" w:rsidR="00551940" w:rsidRDefault="00551940" w:rsidP="00DC3BBA">
      <w:pPr>
        <w:spacing w:line="247" w:lineRule="auto"/>
        <w:rPr>
          <w:rFonts w:eastAsia="Times New Roman"/>
          <w:b/>
          <w:bCs/>
          <w:kern w:val="0"/>
          <w:sz w:val="21"/>
          <w:szCs w:val="21"/>
        </w:rPr>
      </w:pPr>
    </w:p>
    <w:p w14:paraId="445D475A" w14:textId="28919DB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Our Refuge</w:t>
      </w:r>
    </w:p>
    <w:p w14:paraId="49871C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7 declares, "My salvation and my honor rest on God, my strong rock; my refuge is in God." In times of trouble, we can seek refuge in God, knowing that He is our protector and source of honor. He shields us from harm and lifts us up in His strength.</w:t>
      </w:r>
    </w:p>
    <w:p w14:paraId="021B1C07" w14:textId="77777777" w:rsidR="00551940" w:rsidRDefault="00DC3BBA" w:rsidP="00DC3BBA">
      <w:pPr>
        <w:spacing w:line="247" w:lineRule="auto"/>
      </w:pPr>
      <w:r w:rsidRPr="00F6333B">
        <w:rPr>
          <w:rFonts w:eastAsia="Times New Roman"/>
          <w:kern w:val="0"/>
          <w:sz w:val="21"/>
          <w:szCs w:val="21"/>
        </w:rPr>
        <w:t>1. How can you practically seek refuge in God during times of stress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refuge can change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remind yourself daily that God is your refuge and strength?</w:t>
      </w:r>
    </w:p>
    <w:p w14:paraId="715FA833" w14:textId="6A2AAC26"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Pour Out Your Heart to God</w:t>
      </w:r>
    </w:p>
    <w:p w14:paraId="7DC4ACE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8 invites us to "Trust in Him at all times, O people; pour out your hearts before Him. God is our refuge." This is an encouragement to be open and honest with God in prayer. He desires a relationship with us where we can share our deepest fears and joys, knowing He listens and cares.</w:t>
      </w:r>
    </w:p>
    <w:p w14:paraId="7D2913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pour out your heart to God in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express your deepest concerns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gain by sharing your innermost thoughts with God? </w:t>
      </w:r>
    </w:p>
    <w:p w14:paraId="099DE0B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F03C13"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5F62FA0" w14:textId="77777777" w:rsidR="00551940" w:rsidRDefault="00551940" w:rsidP="00DC3BBA">
      <w:pPr>
        <w:spacing w:line="247" w:lineRule="auto"/>
        <w:rPr>
          <w:rFonts w:eastAsia="Times New Roman"/>
          <w:b/>
          <w:bCs/>
          <w:kern w:val="0"/>
          <w:sz w:val="21"/>
          <w:szCs w:val="21"/>
        </w:rPr>
      </w:pPr>
    </w:p>
    <w:p w14:paraId="2BDAEE6D" w14:textId="6C3D47B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Transience of Wealth and Status</w:t>
      </w:r>
    </w:p>
    <w:p w14:paraId="08F99D7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Verses 9 and 10 remind us of the fleeting nature of wealth and status: "Lowborn men are but a vapor, the highborn are but a lie. If weighed on a balance, they are nothing; together they are only a breath." Our true value is not found in earthly possessions or positions but in our relationship with God.</w:t>
      </w:r>
    </w:p>
    <w:p w14:paraId="6B1BD9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spiritual wealth over material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chase status despite its temporary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the fleeting nature of wealth and status? </w:t>
      </w:r>
    </w:p>
    <w:p w14:paraId="2663496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Just and Fair</w:t>
      </w:r>
    </w:p>
    <w:p w14:paraId="4A03C15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12 assures us of God's justice: "And loving devotion belongs to You, O Lord. For You will repay each man according to his deeds." This is a reminder that God is just and fair, rewarding righteousness and addressing wrongdoing. We can trust in His perfect judgment.</w:t>
      </w:r>
    </w:p>
    <w:p w14:paraId="0D1E21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justice in situations where fairness seems absent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rely on God's fairness rather than seeking personal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justice in your daily interactions with others? </w:t>
      </w:r>
    </w:p>
    <w:p w14:paraId="6831307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4DFD9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B26676F" w14:textId="77777777" w:rsidR="00551940" w:rsidRDefault="00551940" w:rsidP="00DC3BBA">
      <w:pPr>
        <w:spacing w:line="247" w:lineRule="auto"/>
        <w:rPr>
          <w:rFonts w:eastAsia="Times New Roman"/>
          <w:b/>
          <w:bCs/>
          <w:kern w:val="0"/>
          <w:sz w:val="21"/>
          <w:szCs w:val="21"/>
        </w:rPr>
      </w:pPr>
    </w:p>
    <w:p w14:paraId="58071380" w14:textId="1005D76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God's Word</w:t>
      </w:r>
    </w:p>
    <w:p w14:paraId="2283F0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62, the psalmist emphasizes the power and reliability of God's word. His promises are true and unchanging, providing a solid foundation for our faith. As we meditate on Scripture, we are strengthened and encouraged in our walk with Him.</w:t>
      </w:r>
    </w:p>
    <w:p w14:paraId="3A9B8D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power of God's Word to find rest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Word can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God's Word as a source of strength and guidance? </w:t>
      </w:r>
    </w:p>
    <w:p w14:paraId="7C816C3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Salvation</w:t>
      </w:r>
    </w:p>
    <w:p w14:paraId="0C20B2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62 is a testament to the assurance of salvation found in God alone. As verse 1 declares, "Truly my soul finds rest in God; my salvation comes from Him." This assurance is a source of great joy and peace, knowing that our eternal destiny is secure in Christ.</w:t>
      </w:r>
    </w:p>
    <w:p w14:paraId="5D5E48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May these lessons from Psalm 62 inspire you to deepen your trust in God and find rest in His unchanging love and faithfulness.</w:t>
      </w:r>
    </w:p>
    <w:p w14:paraId="0501A69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62 strengthen your confidence in God's promise of salvation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does trusting in God alone provide assurance of salvation, according to Psalm 62?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on God as your rock and salvation daily?</w:t>
      </w:r>
      <w:r w:rsidRPr="001B37DC">
        <w:br w:type="page"/>
      </w:r>
    </w:p>
    <w:p w14:paraId="2B604306"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63 Teaching Points and Bible Study Questions</w:t>
      </w:r>
    </w:p>
    <w:p w14:paraId="26F80D0E" w14:textId="1B5AEA5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God Earnestly</w:t>
      </w:r>
    </w:p>
    <w:p w14:paraId="15199D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63:1 begins with a powerful declaration: "O God,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are my God; earnestly I seek You." This verse reminds us of the importance of prioritizing our relationship with God above all else. Just as we might start our day with a cup of coffee to energize us, starting our day by seeking God can invigorate our spirit. Make it a habit to begin each morning with prayer and Scripture reading, setting the tone for a day centered on His presence.</w:t>
      </w:r>
    </w:p>
    <w:p w14:paraId="12C34D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seeking God earnestly into your daily routine amidst life's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earnestly can transform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seeking God over other daily commitments? </w:t>
      </w:r>
    </w:p>
    <w:p w14:paraId="697AEBB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Thirst for His Presence</w:t>
      </w:r>
    </w:p>
    <w:p w14:paraId="2BB238B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writes, "My soul thirsts for You, my body longs for You, in a dry and weary land where there is no water" (Psalm 63:1). This imagery of thirst highlights our deep need for God. Just as our bodies require water to survive, our souls need the living water that only God can provide. When you feel spiritually parched, turn to God in prayer and worship, allowing Him to refresh and sustain you.</w:t>
      </w:r>
    </w:p>
    <w:p w14:paraId="6F362E1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deeper thirst for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seek God's presence when feeling spiritually dry?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experiencing God's presence is essential for spiritual growth and fulfillment? </w:t>
      </w:r>
    </w:p>
    <w:p w14:paraId="4EC16E4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30437D"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5C221B4" w14:textId="77777777" w:rsidR="00551940" w:rsidRDefault="00551940" w:rsidP="00DC3BBA">
      <w:pPr>
        <w:spacing w:line="247" w:lineRule="auto"/>
        <w:rPr>
          <w:rFonts w:eastAsia="Times New Roman"/>
          <w:b/>
          <w:bCs/>
          <w:kern w:val="0"/>
          <w:sz w:val="21"/>
          <w:szCs w:val="21"/>
        </w:rPr>
      </w:pPr>
    </w:p>
    <w:p w14:paraId="0C928332" w14:textId="1B99C90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Experience His Power and Glory</w:t>
      </w:r>
    </w:p>
    <w:p w14:paraId="6BBFC50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2, David reflects on witnessing God's power and glory: "I have seen You in the sanctuary and beheld Your power and glory." This encourages us to remember the times we've experienced God's presence and power in our lives. Reflecting on these moments can strengthen our faith and remind us of His constant presence. Keep a journal of answered prayers and moments of divine intervention to revisit during challenging times.</w:t>
      </w:r>
    </w:p>
    <w:p w14:paraId="36F7137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to experience God's power and glory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experiencing God's glory is essential for spiritual growth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recognize God's power in challenging situations? </w:t>
      </w:r>
    </w:p>
    <w:p w14:paraId="3FB24F0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Him with Joyful Lips</w:t>
      </w:r>
    </w:p>
    <w:p w14:paraId="368EFC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declares, "Because Your loving devotion is better than life, my lips will glorify You" (Psalm 63:3). Praising God should be a natural response to His love and faithfulness. Incorporate praise into your daily routine, whether through singing, speaking, or writing. Let your lips overflow with gratitude, and watch how it transforms your perspective and uplifts your spirit.</w:t>
      </w:r>
    </w:p>
    <w:p w14:paraId="26858AA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joyful praise into your daily routine, even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praise with joyful lips impacts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praise remains heartfelt and genuine? </w:t>
      </w:r>
    </w:p>
    <w:p w14:paraId="4B6599A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62401E"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551AC2B" w14:textId="77777777" w:rsidR="00551940" w:rsidRDefault="00551940" w:rsidP="00DC3BBA">
      <w:pPr>
        <w:spacing w:line="247" w:lineRule="auto"/>
        <w:rPr>
          <w:rFonts w:eastAsia="Times New Roman"/>
          <w:b/>
          <w:bCs/>
          <w:kern w:val="0"/>
          <w:sz w:val="21"/>
          <w:szCs w:val="21"/>
        </w:rPr>
      </w:pPr>
    </w:p>
    <w:p w14:paraId="6C2539BA" w14:textId="3642A21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Find Satisfaction in Him</w:t>
      </w:r>
    </w:p>
    <w:p w14:paraId="6B2487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"My soul will be satisfied as with the richest of foods; with singing lips my mouth will praise You" (Psalm 63:5). Just as a delicious meal satisfies our hunger, God's presence satisfies our deepest longings. When you feel empty or unfulfilled, turn to God for true satisfaction. Spend time in His Word and in prayer, allowing His presence to fill the voids in your life.</w:t>
      </w:r>
    </w:p>
    <w:p w14:paraId="2892D349" w14:textId="77777777" w:rsidR="00551940" w:rsidRDefault="00DC3BBA" w:rsidP="00DC3BBA">
      <w:pPr>
        <w:spacing w:line="247" w:lineRule="auto"/>
      </w:pPr>
      <w:r w:rsidRPr="00F6333B">
        <w:rPr>
          <w:rFonts w:eastAsia="Times New Roman"/>
          <w:kern w:val="0"/>
          <w:sz w:val="21"/>
          <w:szCs w:val="21"/>
        </w:rPr>
        <w:t>1. How can you seek satisfaction in God during times of personal struggle or emptiness?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daily to prioritize finding satisfaction in God over worldly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finding satisfaction in God can transform your perspective on life's challenges?</w:t>
      </w:r>
    </w:p>
    <w:p w14:paraId="04B79D87" w14:textId="22D03520"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Meditate on Him Throughout the Night</w:t>
      </w:r>
    </w:p>
    <w:p w14:paraId="1322F99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writes, "On my bed I remember You; I think of You through the watches of the night" (Psalm 63:6). Nighttime can be a quiet opportunity to reflect on God's goodness. Instead of letting worries keep you awake, use this time to meditate on His promises and faithfulness. Consider keeping a Bible or devotional book by your bedside to guide your thoughts toward Him.</w:t>
      </w:r>
    </w:p>
    <w:p w14:paraId="3FCEF75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meditation on God into your nightly routine for deeper spiritual connection?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nighttime is significant for reflecting on God's presence and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focus your thoughts on God during sleepless nights? </w:t>
      </w:r>
    </w:p>
    <w:p w14:paraId="24B0774D"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84F863"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87F1279" w14:textId="77777777" w:rsidR="00551940" w:rsidRDefault="00551940" w:rsidP="00DC3BBA">
      <w:pPr>
        <w:spacing w:line="247" w:lineRule="auto"/>
        <w:rPr>
          <w:rFonts w:eastAsia="Times New Roman"/>
          <w:b/>
          <w:bCs/>
          <w:kern w:val="0"/>
          <w:sz w:val="21"/>
          <w:szCs w:val="21"/>
        </w:rPr>
      </w:pPr>
    </w:p>
    <w:p w14:paraId="01F4AA3E" w14:textId="4439CD2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Rely on His Help</w:t>
      </w:r>
    </w:p>
    <w:p w14:paraId="2233BEE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"Because You are my help, I will sing in the shadow of Your wings" (Psalm 63:7). Recognizing God as our helper brings comfort and assurance. When facing challenges, remember that you are not alone. God is your refuge and strength, ready to support and guide you. Lean on Him in times of trouble, and trust in His ability to see you through.</w:t>
      </w:r>
    </w:p>
    <w:p w14:paraId="362E73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help in your daily challenges as David did in Psalm 63?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help can transform your perspective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and assistance throughout the day? </w:t>
      </w:r>
    </w:p>
    <w:p w14:paraId="2F162F8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Cling to Him for Support</w:t>
      </w:r>
    </w:p>
    <w:p w14:paraId="0129C0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David expresses his dependence on God: "My soul clings to You; Your right hand upholds me" (Psalm 63:8). Clinging to God means holding on tightly, especially during difficult times. When you feel overwhelmed, reach out to God in prayer, and let His strength uphold you. Trust that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right hand will guide and protect you, no matter the circumstances.</w:t>
      </w:r>
    </w:p>
    <w:p w14:paraId="39D86C9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cling to God for support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clinging to God is essential for spiritual growth and 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strengthen your reliance on God for support and guidance? </w:t>
      </w:r>
    </w:p>
    <w:p w14:paraId="6CE824F3"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C447BF"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DA71BAC" w14:textId="77777777" w:rsidR="00551940" w:rsidRDefault="00551940" w:rsidP="00DC3BBA">
      <w:pPr>
        <w:spacing w:line="247" w:lineRule="auto"/>
        <w:rPr>
          <w:rFonts w:eastAsia="Times New Roman"/>
          <w:b/>
          <w:bCs/>
          <w:kern w:val="0"/>
          <w:sz w:val="21"/>
          <w:szCs w:val="21"/>
        </w:rPr>
      </w:pPr>
    </w:p>
    <w:p w14:paraId="3ECAF7A9" w14:textId="78011C4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His Justice</w:t>
      </w:r>
    </w:p>
    <w:p w14:paraId="0B8BD7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verses 9-10, David speaks of his enemies and God's justice: "Those who seek my life will be destroyed; they will go down to the depths of the earth." Trusting in God's justice allows us to release our burdens and leave vengeance to Him. When wronged, resist the urge to retaliate. Instead, pray for those who oppose you and trust that God will handle the situation in His perfect timing.</w:t>
      </w:r>
    </w:p>
    <w:p w14:paraId="0EDDD4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justice when facing personal injustice or unfair treatment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justice rather than seeking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justice bring peace during times of conflict or adversity? </w:t>
      </w:r>
    </w:p>
    <w:p w14:paraId="6F1CC62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His Sovereignty</w:t>
      </w:r>
    </w:p>
    <w:p w14:paraId="3DEA67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David concludes with confidence: "But the king will rejoice in God; all who swear by Him will glory, for the mouths of liars will be silenced" (Psalm 63:11). Rejoicing in God's sovereignty means acknowledging His control over all things. No matter what life throws your way, remember that God is on the throne. Rejoice in His ultimate authority and find peace in His divine plan for your life.</w:t>
      </w:r>
    </w:p>
    <w:p w14:paraId="64A31F3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God's sovereignty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God's control can transform your daily perspective?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celebrate God's sovereignty in your everyday decisions?</w:t>
      </w:r>
      <w:r w:rsidRPr="001B37DC">
        <w:br w:type="page"/>
      </w:r>
    </w:p>
    <w:p w14:paraId="60F1221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64 Teaching Points and Bible Study Questions</w:t>
      </w:r>
    </w:p>
    <w:p w14:paraId="1DB5FDDD" w14:textId="6EDD78C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Refuge in God</w:t>
      </w:r>
    </w:p>
    <w:p w14:paraId="69D8C6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Psalm 64 reminds us to turn to God as our ultimate refuge. The psalmist begins by asking, "Hear my voice, O God, in my complaint; preserve my life from dread of the enemy" (Psalm 64:1). This teaches us that when we face challenges, we should first and foremost bring our concerns to God, trusting in His protection and care.</w:t>
      </w:r>
    </w:p>
    <w:p w14:paraId="3C44E83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refuge in God during times of fear or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refuge in God is essential when facing opposition or threats?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to seek God's protection and guidance? </w:t>
      </w:r>
    </w:p>
    <w:p w14:paraId="3A8D17D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Power of Words</w:t>
      </w:r>
    </w:p>
    <w:p w14:paraId="51D769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Words can be as sharp as arrows, and Psalm 64 highlights the destructive power of malicious speech. "They sharpen their tongues like swords and aim their bitter words like arrows" (Psalm 64:3). This serves as a reminder to be mindful of our own words and to seek God's wisdom in how we communicate with others.</w:t>
      </w:r>
    </w:p>
    <w:p w14:paraId="4FED51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use your words to uplift others in challenging situations, as seen in Psalm 64?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have the power to both harm and heal, according to Psalm 64?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reflect kindness and truth in daily interactions? </w:t>
      </w:r>
    </w:p>
    <w:p w14:paraId="51765A4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F096F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83BEACF" w14:textId="77777777" w:rsidR="00551940" w:rsidRDefault="00551940" w:rsidP="00DC3BBA">
      <w:pPr>
        <w:spacing w:line="247" w:lineRule="auto"/>
        <w:rPr>
          <w:rFonts w:eastAsia="Times New Roman"/>
          <w:b/>
          <w:bCs/>
          <w:kern w:val="0"/>
          <w:sz w:val="21"/>
          <w:szCs w:val="21"/>
        </w:rPr>
      </w:pPr>
    </w:p>
    <w:p w14:paraId="5E6917D7" w14:textId="7DDBE70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Justice</w:t>
      </w:r>
    </w:p>
    <w:p w14:paraId="00C48D8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assures us that God sees the schemes of the wicked and will bring justice in His time. "But God will shoot them with arrows; suddenly they will be wounded" (Psalm 64:7). This encourages us to trust in God's righteous judgment and not to take matters into our own hands.</w:t>
      </w:r>
    </w:p>
    <w:p w14:paraId="0F76B95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strengthen your trust in God's justice when facing personal attacks or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the challenges you encounter?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justice provide peace in situations beyond your control? </w:t>
      </w:r>
    </w:p>
    <w:p w14:paraId="58B0AF5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0D42C00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Prayer is a powerful tool for the believer, as demonstrated by the psalmist's earnest plea for help. By bringing our concerns to God, we align ourselves with His will and invite His intervention in our lives. This lesson encourages us to make prayer a central part of our daily routine.</w:t>
      </w:r>
    </w:p>
    <w:p w14:paraId="54CDCFF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the urgency of David's prayers into your daily prayer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personal attacks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response to prayer strengthen your faith during difficult times? </w:t>
      </w:r>
    </w:p>
    <w:p w14:paraId="3BD2CA19"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4245BF"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715793C" w14:textId="77777777" w:rsidR="00551940" w:rsidRDefault="00551940" w:rsidP="00DC3BBA">
      <w:pPr>
        <w:spacing w:line="247" w:lineRule="auto"/>
        <w:rPr>
          <w:rFonts w:eastAsia="Times New Roman"/>
          <w:b/>
          <w:bCs/>
          <w:kern w:val="0"/>
          <w:sz w:val="21"/>
          <w:szCs w:val="21"/>
        </w:rPr>
      </w:pPr>
    </w:p>
    <w:p w14:paraId="76B0277F" w14:textId="567A90E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Sovereignty Over All</w:t>
      </w:r>
    </w:p>
    <w:p w14:paraId="5EE81B2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64 reminds us of God's ultimate control over every situation. "All mankind will fear and proclaim the work of God;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they will ponder what He has done" (Psalm 64:9). This reassures us that no matter how chaotic life may seem, God is sovereign and His purposes will prevail.</w:t>
      </w:r>
    </w:p>
    <w:p w14:paraId="4349C760" w14:textId="77777777" w:rsidR="00551940" w:rsidRDefault="00DC3BBA" w:rsidP="00DC3BBA">
      <w:pPr>
        <w:spacing w:line="247" w:lineRule="auto"/>
      </w:pPr>
      <w:r w:rsidRPr="00F6333B">
        <w:rPr>
          <w:rFonts w:eastAsia="Times New Roman"/>
          <w:kern w:val="0"/>
          <w:sz w:val="21"/>
          <w:szCs w:val="21"/>
        </w:rPr>
        <w:t>1. How can recognizing God's sovereignty in Psalm 64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control can bring peace amidst uncertainty, as seen in Psalm 64?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on God's sovereignty when facing opposition or fear?</w:t>
      </w:r>
    </w:p>
    <w:p w14:paraId="261D7C80" w14:textId="2A275DE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Righteous Living</w:t>
      </w:r>
    </w:p>
    <w:p w14:paraId="543E02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contrasts the wicked with the righteous, highlighting the blessings that come from living a life that honors God. "The righteous will rejoice in the LORD and take refuge in Him; all the upright in heart will exult" (Psalm 64:10). This encourages us to pursue righteousness and find joy in our relationship with God.</w:t>
      </w:r>
    </w:p>
    <w:p w14:paraId="69FE7D8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righteous living protect you from the schemes of others as described in Psalm 64?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living is emphasized as a defense against fear in Psalm 64?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righteous living daily? </w:t>
      </w:r>
    </w:p>
    <w:p w14:paraId="4218885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6E64C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8404A3E" w14:textId="77777777" w:rsidR="00551940" w:rsidRDefault="00551940" w:rsidP="00DC3BBA">
      <w:pPr>
        <w:spacing w:line="247" w:lineRule="auto"/>
        <w:rPr>
          <w:rFonts w:eastAsia="Times New Roman"/>
          <w:b/>
          <w:bCs/>
          <w:kern w:val="0"/>
          <w:sz w:val="21"/>
          <w:szCs w:val="21"/>
        </w:rPr>
      </w:pPr>
    </w:p>
    <w:p w14:paraId="6322F5C4" w14:textId="511CC86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Hears Our Cries</w:t>
      </w:r>
    </w:p>
    <w:p w14:paraId="4F3B49D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64 begins with a heartfelt cry for help, reminding us that God is attentive to our prayers. "Hear my voice, O God, in my complaint" (Psalm 64:1). This assures us that no matter how small or large our concerns, God is listening and ready to respond.</w:t>
      </w:r>
    </w:p>
    <w:p w14:paraId="308D0E6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remind yourself daily that God hears your cries and concerns?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trust God to hear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knowing God hears you change your response to life's challenges? </w:t>
      </w:r>
    </w:p>
    <w:p w14:paraId="2E6D857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Evil Plans</w:t>
      </w:r>
    </w:p>
    <w:p w14:paraId="3AA5109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illustrates the futility of the </w:t>
      </w:r>
      <w:proofErr w:type="spellStart"/>
      <w:r w:rsidRPr="00F6333B">
        <w:rPr>
          <w:rFonts w:eastAsia="Times New Roman"/>
          <w:kern w:val="0"/>
          <w:sz w:val="21"/>
          <w:szCs w:val="21"/>
        </w:rPr>
        <w:t>wicked's</w:t>
      </w:r>
      <w:proofErr w:type="spellEnd"/>
      <w:r w:rsidRPr="00F6333B">
        <w:rPr>
          <w:rFonts w:eastAsia="Times New Roman"/>
          <w:kern w:val="0"/>
          <w:sz w:val="21"/>
          <w:szCs w:val="21"/>
        </w:rPr>
        <w:t xml:space="preserve"> schemes, as God ultimately thwarts their plans. "Their own tongues will ruin them; all who see them will shake their heads" (Psalm 64:8). This teaches us that evil may seem to prosper for a time, but it will not prevail against God's purposes.</w:t>
      </w:r>
    </w:p>
    <w:p w14:paraId="697AA18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justice when facing those who plot against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evil plans ultimately fail according to Psalm 64?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steadfast when confronted with others' harmful intentions? </w:t>
      </w:r>
    </w:p>
    <w:p w14:paraId="3215B568"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379A18"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1CD1F68" w14:textId="77777777" w:rsidR="00551940" w:rsidRDefault="00551940" w:rsidP="00DC3BBA">
      <w:pPr>
        <w:spacing w:line="247" w:lineRule="auto"/>
        <w:rPr>
          <w:rFonts w:eastAsia="Times New Roman"/>
          <w:b/>
          <w:bCs/>
          <w:kern w:val="0"/>
          <w:sz w:val="21"/>
          <w:szCs w:val="21"/>
        </w:rPr>
      </w:pPr>
    </w:p>
    <w:p w14:paraId="2093EA73" w14:textId="1D1F38A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Encouragement in Community</w:t>
      </w:r>
    </w:p>
    <w:p w14:paraId="659603E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vision of the righteous rejoicing together. "All the upright in heart will exult" (Psalm 64:10). This highlights the importance of community and fellowship among believers, encouraging us to support and uplift one another in our faith journeys.</w:t>
      </w:r>
    </w:p>
    <w:p w14:paraId="4720DC1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sharing our struggles with others in community provide encouragement and strength, as seen in Psalm 64?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discussing fears and challenges with your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encouragement in community help us trust in God's protection, as reflected in Psalm 64? </w:t>
      </w:r>
    </w:p>
    <w:p w14:paraId="52A7F4A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God's Faithfulness</w:t>
      </w:r>
    </w:p>
    <w:p w14:paraId="1062BC5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64 calls us to rejoice in God's faithfulness and protection. The psalmist's confidence in God's deliverance inspires us to celebrate His goodness and to trust in His unfailing love. Let us take heart in knowing that God is always with us, guiding and protecting us every step of the way.</w:t>
      </w:r>
    </w:p>
    <w:p w14:paraId="36E0E6A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rejoice in God's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faithfulness can transform your perspective on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each day?</w:t>
      </w:r>
      <w:r w:rsidRPr="001B37DC">
        <w:br w:type="page"/>
      </w:r>
    </w:p>
    <w:p w14:paraId="6CFD1DE2"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65 Teaching Points and Bible Study Questions</w:t>
      </w:r>
    </w:p>
    <w:p w14:paraId="45704E0E" w14:textId="453AB03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is Due to God</w:t>
      </w:r>
    </w:p>
    <w:p w14:paraId="006F38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65 opens with a powerful reminder that praise is due to God. "Praise awaits You, O God, in Zion; to You our vows will be fulfilled" (Psalm 65:1). This verse sets the tone for the entire psalm, emphasizing the importance of acknowledging God's greatness. In our daily lives, let us remember to start and end our days with gratitude, recognizing the countless blessings He bestows upon us.</w:t>
      </w:r>
    </w:p>
    <w:p w14:paraId="45E099B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daily praise into your routine to acknowledge God's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to God can impact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during difficult times? </w:t>
      </w:r>
    </w:p>
    <w:p w14:paraId="54756F9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Hears Our Prayers</w:t>
      </w:r>
    </w:p>
    <w:p w14:paraId="38462F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One of the most comforting truths in Psalm 65 is that God listens to us. "O You who hear prayer, to You all men will come" (Psalm 65:2). This assurance encourages us to bring our concerns, joys, and requests before Him, knowing that He is attentive and responsive. Make prayer a regular part of your routine, trusting that God is always ready to listen.</w:t>
      </w:r>
    </w:p>
    <w:p w14:paraId="77A847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habit of gratitude for answered prayers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trust that God hears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attentiveness to prayer strengthen your faith during challenging times? </w:t>
      </w:r>
    </w:p>
    <w:p w14:paraId="1D9DF23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660F91"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0FEF51C" w14:textId="77777777" w:rsidR="00551940" w:rsidRDefault="00551940" w:rsidP="00DC3BBA">
      <w:pPr>
        <w:spacing w:line="247" w:lineRule="auto"/>
        <w:rPr>
          <w:rFonts w:eastAsia="Times New Roman"/>
          <w:b/>
          <w:bCs/>
          <w:kern w:val="0"/>
          <w:sz w:val="21"/>
          <w:szCs w:val="21"/>
        </w:rPr>
      </w:pPr>
    </w:p>
    <w:p w14:paraId="0DD359E6" w14:textId="3870231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Forgiveness is Available</w:t>
      </w:r>
    </w:p>
    <w:p w14:paraId="002C85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 highlights God's mercy and forgiveness: "When iniquities prevail against me,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atone for our transgressions" (Psalm 65:3). This is a reminder of the grace available through Jesus Christ. No matter how far we stray, God offers forgiveness and a fresh start. Embrace this truth and let it inspire you to live a life of repentance and renewal.</w:t>
      </w:r>
    </w:p>
    <w:p w14:paraId="46FBFBC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forgiveness in Psalm 65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forgiveness is essential for personal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and extend forgiveness in your community? </w:t>
      </w:r>
    </w:p>
    <w:p w14:paraId="4BF71BB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Chooses and Blesses Us</w:t>
      </w:r>
    </w:p>
    <w:p w14:paraId="61EF57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65:4 states, "Blessed is the one You choose and bring near to dwell in Your courts." This verse speaks to the privilege of being chosen by God to be in His presence. As believers, we are invited into a close relationship with Him, filled with blessings and spiritual abundance. Cherish this relationship and seek to grow closer to Him each day.</w:t>
      </w:r>
    </w:p>
    <w:p w14:paraId="360D29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embrace God's blessings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bless us despite our imperfections?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yourself with God's purpose and receive His blessings? </w:t>
      </w:r>
    </w:p>
    <w:p w14:paraId="040235B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F0DF2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50FDB17" w14:textId="77777777" w:rsidR="00551940" w:rsidRDefault="00551940" w:rsidP="00DC3BBA">
      <w:pPr>
        <w:spacing w:line="247" w:lineRule="auto"/>
        <w:rPr>
          <w:rFonts w:eastAsia="Times New Roman"/>
          <w:b/>
          <w:bCs/>
          <w:kern w:val="0"/>
          <w:sz w:val="21"/>
          <w:szCs w:val="21"/>
        </w:rPr>
      </w:pPr>
    </w:p>
    <w:p w14:paraId="31FD8D0F" w14:textId="02AD7FE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Creation Declares His Majesty</w:t>
      </w:r>
    </w:p>
    <w:p w14:paraId="67193A7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beautifully describes God's handiwork in creation: "You formed the mountains by Your power, having girded Yourself with might" (Psalm 65:6). Nature itself is a testament to God's power and creativity. Take time to appreciate the world around you, recognizing it as a reflection of His glory and a source of inspiration for your faith.</w:t>
      </w:r>
    </w:p>
    <w:p w14:paraId="2DAFAFA0" w14:textId="77777777" w:rsidR="00551940" w:rsidRDefault="00DC3BBA" w:rsidP="00DC3BBA">
      <w:pPr>
        <w:spacing w:line="247" w:lineRule="auto"/>
      </w:pPr>
      <w:r w:rsidRPr="00F6333B">
        <w:rPr>
          <w:rFonts w:eastAsia="Times New Roman"/>
          <w:kern w:val="0"/>
          <w:sz w:val="21"/>
          <w:szCs w:val="21"/>
        </w:rPr>
        <w:t>1. How can observing nature help you recognize and appreciate God's majesty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creation is a powerful testament to His greatness and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incorporate the beauty of creation into your worship and gratitude practices?</w:t>
      </w:r>
    </w:p>
    <w:p w14:paraId="563541BE" w14:textId="2D36E303"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Provides Abundantly</w:t>
      </w:r>
    </w:p>
    <w:p w14:paraId="542806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65:9-10 illustrates God's provision: "You visit the earth and water it; You greatly enrich it." This imagery of a well-watered earth reminds us of God's abundant provision in our lives. Whether it's physical needs or spiritual nourishment, God supplies all that we require. Trust in His provision and be content with what He provides.</w:t>
      </w:r>
    </w:p>
    <w:p w14:paraId="1E90BB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appreciate God's abundant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for God's abundance can transform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God's abundance with others in your community? </w:t>
      </w:r>
    </w:p>
    <w:p w14:paraId="1084006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240901"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8DD20A2" w14:textId="77777777" w:rsidR="00551940" w:rsidRDefault="00551940" w:rsidP="00DC3BBA">
      <w:pPr>
        <w:spacing w:line="247" w:lineRule="auto"/>
        <w:rPr>
          <w:rFonts w:eastAsia="Times New Roman"/>
          <w:b/>
          <w:bCs/>
          <w:kern w:val="0"/>
          <w:sz w:val="21"/>
          <w:szCs w:val="21"/>
        </w:rPr>
      </w:pPr>
    </w:p>
    <w:p w14:paraId="31805F44" w14:textId="327A4CB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Joy and Gladness in God's Presence</w:t>
      </w:r>
    </w:p>
    <w:p w14:paraId="24D380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speaks of the joy found in God's presence: "The meadows are clothed with flocks, and the valleys are decked with grain; they shout for joy and sing" (Psalm 65:13). This joy is available to us as we walk with God. Let His presence </w:t>
      </w:r>
      <w:proofErr w:type="gramStart"/>
      <w:r w:rsidRPr="00F6333B">
        <w:rPr>
          <w:rFonts w:eastAsia="Times New Roman"/>
          <w:kern w:val="0"/>
          <w:sz w:val="21"/>
          <w:szCs w:val="21"/>
        </w:rPr>
        <w:t>fill</w:t>
      </w:r>
      <w:proofErr w:type="gramEnd"/>
      <w:r w:rsidRPr="00F6333B">
        <w:rPr>
          <w:rFonts w:eastAsia="Times New Roman"/>
          <w:kern w:val="0"/>
          <w:sz w:val="21"/>
          <w:szCs w:val="21"/>
        </w:rPr>
        <w:t xml:space="preserve"> your heart with gladness, and let that joy overflow into every aspect of your life.</w:t>
      </w:r>
    </w:p>
    <w:p w14:paraId="60EFF5E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joy and gladness in God's presence during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experiencing God's presence brings joy and gladness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God's presence more consistently? </w:t>
      </w:r>
    </w:p>
    <w:p w14:paraId="70BA814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Hope and Salvation</w:t>
      </w:r>
    </w:p>
    <w:p w14:paraId="3DFD73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65:5 declares, "You answer us with righteousness, O God of our salvation, the hope of all the ends of the earth." This verse reminds us that God is our ultimate hope and salvation. In a world filled with uncertainty, we can find peace and assurance in His promises. Anchor your hope in Him, knowing that He is faithful and true.</w:t>
      </w:r>
    </w:p>
    <w:p w14:paraId="3F49B93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place your hope in God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salvation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 as our hope influence your decisions and actions? </w:t>
      </w:r>
    </w:p>
    <w:p w14:paraId="1C4C89E5"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AA58CA"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97272FB" w14:textId="77777777" w:rsidR="00551940" w:rsidRDefault="00551940" w:rsidP="00DC3BBA">
      <w:pPr>
        <w:spacing w:line="247" w:lineRule="auto"/>
        <w:rPr>
          <w:rFonts w:eastAsia="Times New Roman"/>
          <w:b/>
          <w:bCs/>
          <w:kern w:val="0"/>
          <w:sz w:val="21"/>
          <w:szCs w:val="21"/>
        </w:rPr>
      </w:pPr>
    </w:p>
    <w:p w14:paraId="0A541329" w14:textId="6A1D19C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Power is Unmatched</w:t>
      </w:r>
    </w:p>
    <w:p w14:paraId="566FAF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God's unmatched power: "You still the roaring of the seas, the pounding of their waves, and the tumult of the nations" (Psalm 65:7). This power is a source of comfort, knowing that God is in control of all things. In times of chaos or uncertainty, remember that His power is greater than any challenge you face.</w:t>
      </w:r>
    </w:p>
    <w:p w14:paraId="15B1CC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unmatched power in creation influence your daily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power when facing overwhelming situations? </w:t>
      </w:r>
    </w:p>
    <w:p w14:paraId="60F9146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Blessings Overflow</w:t>
      </w:r>
    </w:p>
    <w:p w14:paraId="4E9165E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65 concludes with a picture of overflowing blessings: "You crown the year with Your bounty, and Your paths overflow with plenty" (Psalm 65:11). God's blessings are abundant and continuous, like a river that never runs dry. Live with an attitude of gratitude, recognizing the many ways God enriches your life each day.</w:t>
      </w:r>
    </w:p>
    <w:p w14:paraId="3AFE18C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appreciate God's overflowing blessings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blessings are described as overflowing,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share God's abundant blessings with others around you?</w:t>
      </w:r>
      <w:r w:rsidRPr="001B37DC">
        <w:br w:type="page"/>
      </w:r>
    </w:p>
    <w:p w14:paraId="4109019A"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66 Teaching Points and Bible Study Questions</w:t>
      </w:r>
    </w:p>
    <w:p w14:paraId="118F4817" w14:textId="36B1EDE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is Our First Response</w:t>
      </w:r>
    </w:p>
    <w:p w14:paraId="40CD575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66 opens with a call to "Shout for joy to God, all the earth!" (Psalm 66:1). This sets the tone for our lives as believers. When we start our day with praise, we align our hearts with God's goodness and power. Praise is not just a Sunday activity; it's a daily practice that transforms our perspective and invites God's presence into every moment.</w:t>
      </w:r>
    </w:p>
    <w:p w14:paraId="209CC5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make praise your first response in challenging situations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starting with praise can change your perspective on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praise in your daily routine? </w:t>
      </w:r>
    </w:p>
    <w:p w14:paraId="3956723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Works Are Awe-Inspiring</w:t>
      </w:r>
    </w:p>
    <w:p w14:paraId="4468F28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reminds us to "Say to God, 'How awesome are Your deeds!'" (Psalm 66:3). Reflecting on God's mighty works in creation and history strengthens our faith. Take time to notice the beauty around you and remember the miracles in your life. This awareness fuels gratitude and trust in God's ongoing work.</w:t>
      </w:r>
    </w:p>
    <w:p w14:paraId="092C647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celebrate God's awe-inspiring works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works can strengthen your faith and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impact of God's awe-inspiring works with others around you? </w:t>
      </w:r>
    </w:p>
    <w:p w14:paraId="336BADA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337245"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47C3F4E" w14:textId="77777777" w:rsidR="00551940" w:rsidRDefault="00551940" w:rsidP="00DC3BBA">
      <w:pPr>
        <w:spacing w:line="247" w:lineRule="auto"/>
        <w:rPr>
          <w:rFonts w:eastAsia="Times New Roman"/>
          <w:b/>
          <w:bCs/>
          <w:kern w:val="0"/>
          <w:sz w:val="21"/>
          <w:szCs w:val="21"/>
        </w:rPr>
      </w:pPr>
    </w:p>
    <w:p w14:paraId="0716A051" w14:textId="44B37AD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Power Overcomes All Obstacles</w:t>
      </w:r>
    </w:p>
    <w:p w14:paraId="0A1105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66:6 recounts how God "turned the sea into dry land." This miraculous event is a reminder that no obstacle is too great for God. When faced with challenges, remember that the same God who parted the Red Sea is with you. Trust Him to make a way where there seems to be none.</w:t>
      </w:r>
    </w:p>
    <w:p w14:paraId="4A1314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power to overcome obstacles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strength through your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power change your approach to difficult situations? </w:t>
      </w:r>
    </w:p>
    <w:p w14:paraId="58F76FB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Tests and Refines Us</w:t>
      </w:r>
    </w:p>
    <w:p w14:paraId="27853E0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"For You, O God, have tested us; You have refined us like silver" (Psalm 66:10). Trials are not meant to break us but to purify and strengthen our faith. Embrace these moments as opportunities for growth, knowing that God is shaping you for His purposes.</w:t>
      </w:r>
    </w:p>
    <w:p w14:paraId="3DAA8DF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embrace God's refining process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trials to strengthen your faith and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 during times of testing? </w:t>
      </w:r>
    </w:p>
    <w:p w14:paraId="08566B5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1CE1D5"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74A1F18" w14:textId="77777777" w:rsidR="00551940" w:rsidRDefault="00551940" w:rsidP="00DC3BBA">
      <w:pPr>
        <w:spacing w:line="247" w:lineRule="auto"/>
        <w:rPr>
          <w:rFonts w:eastAsia="Times New Roman"/>
          <w:b/>
          <w:bCs/>
          <w:kern w:val="0"/>
          <w:sz w:val="21"/>
          <w:szCs w:val="21"/>
        </w:rPr>
      </w:pPr>
    </w:p>
    <w:p w14:paraId="5315A96E" w14:textId="631066F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Deliverance is God's Specialty</w:t>
      </w:r>
    </w:p>
    <w:p w14:paraId="0111B3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66:12, we read, "We went through fire and water, but You brought us to a place of abundance." God's deliverance is not just about escape; it's about leading us to a place of blessing. Trust in His timing and His plan, knowing that He is faithful to bring you through to a better place.</w:t>
      </w:r>
    </w:p>
    <w:p w14:paraId="7BEE80FA" w14:textId="77777777" w:rsidR="00551940" w:rsidRDefault="00DC3BBA" w:rsidP="00DC3BBA">
      <w:pPr>
        <w:spacing w:line="247" w:lineRule="auto"/>
      </w:pPr>
      <w:r w:rsidRPr="00F6333B">
        <w:rPr>
          <w:rFonts w:eastAsia="Times New Roman"/>
          <w:kern w:val="0"/>
          <w:sz w:val="21"/>
          <w:szCs w:val="21"/>
        </w:rPr>
        <w:t>1. How can you recognize and celebrate God's deliverance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deliverances strengthens your faith in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share stories of God's deliverance with others to inspire hope?</w:t>
      </w:r>
    </w:p>
    <w:p w14:paraId="21D4C9E1" w14:textId="5B80EC1A"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is a Personal Commitment</w:t>
      </w:r>
    </w:p>
    <w:p w14:paraId="7B51709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"I will come to Your house with burnt offerings" (Psalm 66:13). Worship is a personal commitment that goes beyond corporate gatherings. It's about dedicating our lives and resources to God. Make worship a daily habit, offering your time, talents, and treasures to Him.</w:t>
      </w:r>
    </w:p>
    <w:p w14:paraId="7E5A8E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personal worship into your daily routine to strengthen your commitment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commitment in worship is essential for spiritual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worship remains heartfelt and genuine? </w:t>
      </w:r>
    </w:p>
    <w:p w14:paraId="5A76AE0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8E181E"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AA01CDA" w14:textId="77777777" w:rsidR="00551940" w:rsidRDefault="00551940" w:rsidP="00DC3BBA">
      <w:pPr>
        <w:spacing w:line="247" w:lineRule="auto"/>
        <w:rPr>
          <w:rFonts w:eastAsia="Times New Roman"/>
          <w:b/>
          <w:bCs/>
          <w:kern w:val="0"/>
          <w:sz w:val="21"/>
          <w:szCs w:val="21"/>
        </w:rPr>
      </w:pPr>
    </w:p>
    <w:p w14:paraId="732A897E" w14:textId="154030E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Hears Our Prayers</w:t>
      </w:r>
    </w:p>
    <w:p w14:paraId="41E98D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66:19 assures us, "But God has surely heard; He has attended to the sound of my prayer." This is a powerful reminder that our prayers are not in vain. God listens and responds to the cries of His people. Approach Him with confidence, knowing that He is attentive to your needs.</w:t>
      </w:r>
    </w:p>
    <w:p w14:paraId="37F1C2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heart of gratitude knowing God hears your prayers as in Psalm 66?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that God listens to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answered prayers strengthen your faith, as seen in Psalm 66? </w:t>
      </w:r>
    </w:p>
    <w:p w14:paraId="50AD1DC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Confession is Key to Connection</w:t>
      </w:r>
    </w:p>
    <w:p w14:paraId="1C5BF4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notes, "If I had cherished iniquity in my heart, the Lord would not have listened" (Psalm 66:18). Sin can hinder our relationship with God, but confession restores it. Be quick to confess and turn from sin, keeping your heart open to God's voice and guidance.</w:t>
      </w:r>
    </w:p>
    <w:p w14:paraId="0EB5DB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confessing your struggles enhance your connection with God and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confession is essential for maintaining a genuine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make confession a regular part of your spiritual practice? </w:t>
      </w:r>
    </w:p>
    <w:p w14:paraId="7C2A9E46"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CA5ED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A20A7EC" w14:textId="77777777" w:rsidR="00551940" w:rsidRDefault="00551940" w:rsidP="00DC3BBA">
      <w:pPr>
        <w:spacing w:line="247" w:lineRule="auto"/>
        <w:rPr>
          <w:rFonts w:eastAsia="Times New Roman"/>
          <w:b/>
          <w:bCs/>
          <w:kern w:val="0"/>
          <w:sz w:val="21"/>
          <w:szCs w:val="21"/>
        </w:rPr>
      </w:pPr>
    </w:p>
    <w:p w14:paraId="71A02941" w14:textId="5CA53CF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Love is Unfailing</w:t>
      </w:r>
    </w:p>
    <w:p w14:paraId="285B85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66:20, we find, "Blessed be God, who has not rejected my prayer or withheld His loving devotion from me!" God's love is steadfast and unwavering. Even when we falter, His love remains. Rest in the assurance that nothing can separate you from His love.</w:t>
      </w:r>
    </w:p>
    <w:p w14:paraId="5A23D0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God's unfailing love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remains constant despite our challenges and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unfailing love during difficult times? </w:t>
      </w:r>
    </w:p>
    <w:p w14:paraId="2AF1883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Share God's Goodness with Others</w:t>
      </w:r>
    </w:p>
    <w:p w14:paraId="0F04A69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invites others to "Come and hear, all you who fear God, and I will declare what He has done for my soul" (Psalm 66:16). Sharing our testimonies encourages others and glorifies God. Be bold in sharing how God has worked in your life, inspiring others to seek Him too.</w:t>
      </w:r>
    </w:p>
    <w:p w14:paraId="4077B031"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share God's goodness with your community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testimonies of God's goodness strengthens faith in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to share God's goodness daily?</w:t>
      </w:r>
      <w:r w:rsidRPr="001B37DC">
        <w:br w:type="page"/>
      </w:r>
    </w:p>
    <w:p w14:paraId="4AAF30A0"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67 Teaching Points and Bible Study Questions</w:t>
      </w:r>
    </w:p>
    <w:p w14:paraId="3DE94863" w14:textId="1492693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Source of Blessings</w:t>
      </w:r>
    </w:p>
    <w:p w14:paraId="398AC4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67:1 begins with a heartfelt plea: "May God be gracious to us and bless us, and cause His face to shine upon us." This verse reminds us that all blessings originate from God. Recognizing Him as the source of our prosperity and joy encourages us to live with gratitude and humility, acknowledging His hand in every good thing we experience.</w:t>
      </w:r>
    </w:p>
    <w:p w14:paraId="1BABAC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share God's blessings in your daily life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 as the source of blessings impacts your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God's blessings for your community? </w:t>
      </w:r>
    </w:p>
    <w:p w14:paraId="2400036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Purpose of Blessings</w:t>
      </w:r>
    </w:p>
    <w:p w14:paraId="2F8ECF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continues in verse 2, "that Your way may be known on earth, Your salvation among all nations." Our blessings are not just for personal enjoyment; they serve a greater purpose. They are meant to showcase God's goodness and spread His message of salvation to the world. By sharing our blessings, we become conduits of His love and truth.</w:t>
      </w:r>
    </w:p>
    <w:p w14:paraId="14ACB02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use your blessings to positively impact your community and share God's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blesses us, and how should that influence 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blessings lead others to recognize and praise God? </w:t>
      </w:r>
    </w:p>
    <w:p w14:paraId="3A994813"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A23E8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0A98E79" w14:textId="77777777" w:rsidR="00551940" w:rsidRDefault="00551940" w:rsidP="00DC3BBA">
      <w:pPr>
        <w:spacing w:line="247" w:lineRule="auto"/>
        <w:rPr>
          <w:rFonts w:eastAsia="Times New Roman"/>
          <w:b/>
          <w:bCs/>
          <w:kern w:val="0"/>
          <w:sz w:val="21"/>
          <w:szCs w:val="21"/>
        </w:rPr>
      </w:pPr>
    </w:p>
    <w:p w14:paraId="3FEEA47B" w14:textId="7344C79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Praise</w:t>
      </w:r>
    </w:p>
    <w:p w14:paraId="4128D4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3 declares, "Let the peoples praise You, O God; let all the peoples praise You." Praise is a natural response to God's goodness. It aligns our hearts with His and draws others to Him. When we live lives of praise, we reflect His glory and invite others to join in the celebration of His greatness.</w:t>
      </w:r>
    </w:p>
    <w:p w14:paraId="565EE0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reflect God's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can impact your perspective on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join in collective praise and worship? </w:t>
      </w:r>
    </w:p>
    <w:p w14:paraId="10E44C5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Nations</w:t>
      </w:r>
    </w:p>
    <w:p w14:paraId="2151238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4, we read, "Let the nations be glad and sing for joy, for You judge the peoples with equity and lead the nations of the earth." God's justice and leadership bring joy to the nations. His fair and righteous rule is a source of hope and happiness. As we trust in His sovereignty, we find peace and joy, even amidst life's challenges.</w:t>
      </w:r>
    </w:p>
    <w:p w14:paraId="40CC08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contribute to spreading joy among nations in your daily interactions and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nations experiencing joy is important for global peace and 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help others see God's blessings as a source of joy and hope? </w:t>
      </w:r>
    </w:p>
    <w:p w14:paraId="633215F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4BAC3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B29EB03" w14:textId="77777777" w:rsidR="00551940" w:rsidRDefault="00551940" w:rsidP="00DC3BBA">
      <w:pPr>
        <w:spacing w:line="247" w:lineRule="auto"/>
        <w:rPr>
          <w:rFonts w:eastAsia="Times New Roman"/>
          <w:b/>
          <w:bCs/>
          <w:kern w:val="0"/>
          <w:sz w:val="21"/>
          <w:szCs w:val="21"/>
        </w:rPr>
      </w:pPr>
    </w:p>
    <w:p w14:paraId="6E793F89" w14:textId="241A974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Universality of God's Rule</w:t>
      </w:r>
    </w:p>
    <w:p w14:paraId="3C87600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emphasizes that God's rule extends to all corners of the earth. Verse 5 repeats, "Let the peoples praise You, O God; let all the peoples praise You." This repetition underscores the universal nature of God's dominion. His love and authority are not limited by geography or culture, inviting everyone to experience His grace.</w:t>
      </w:r>
    </w:p>
    <w:p w14:paraId="1BA1231F" w14:textId="77777777" w:rsidR="00551940" w:rsidRDefault="00DC3BBA" w:rsidP="00DC3BBA">
      <w:pPr>
        <w:spacing w:line="247" w:lineRule="auto"/>
      </w:pPr>
      <w:r w:rsidRPr="00F6333B">
        <w:rPr>
          <w:rFonts w:eastAsia="Times New Roman"/>
          <w:kern w:val="0"/>
          <w:sz w:val="21"/>
          <w:szCs w:val="21"/>
        </w:rPr>
        <w:t>1. How can you actively share God's universal rule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rule can bring peace in diverse societies?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celebrate God's rule in your daily life?</w:t>
      </w:r>
    </w:p>
    <w:p w14:paraId="1EC2DB37" w14:textId="0FA72E1F"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Fruitfulness of the Earth</w:t>
      </w:r>
    </w:p>
    <w:p w14:paraId="346086C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6 proclaims, "The earth has yielded its harvest; God, our God, blesses us." This imagery of a fruitful harvest symbolizes the abundance that comes from God's blessings. When we align ourselves with His will, we experience spiritual and material fruitfulness, reflecting His provision and care.</w:t>
      </w:r>
    </w:p>
    <w:p w14:paraId="761E4F4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contribute to the earth's fruitfulness in your daily life and community activities?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earth's fruitfulness is linked to God's blessings in Psalm 67?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sustainable use of the earth's resources? </w:t>
      </w:r>
    </w:p>
    <w:p w14:paraId="49FE2A8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C4365D"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4C432DD" w14:textId="77777777" w:rsidR="00551940" w:rsidRDefault="00551940" w:rsidP="00DC3BBA">
      <w:pPr>
        <w:spacing w:line="247" w:lineRule="auto"/>
        <w:rPr>
          <w:rFonts w:eastAsia="Times New Roman"/>
          <w:b/>
          <w:bCs/>
          <w:kern w:val="0"/>
          <w:sz w:val="21"/>
          <w:szCs w:val="21"/>
        </w:rPr>
      </w:pPr>
    </w:p>
    <w:p w14:paraId="03D5888F" w14:textId="26667C8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Blessing</w:t>
      </w:r>
    </w:p>
    <w:p w14:paraId="31E476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confidently states in verse 7, "God blesses us, that all the ends of the earth shall fear Him." This assurance of blessing is not just for our benefit but serves a greater purpose. It inspires reverence and awe for God among all people, drawing them closer to Him.</w:t>
      </w:r>
    </w:p>
    <w:p w14:paraId="24B5CC1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blessing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sharing God's blessings with others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blessings increase your confidence in His future provision? </w:t>
      </w:r>
    </w:p>
    <w:p w14:paraId="6D632B5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Global Impact of God's Blessing</w:t>
      </w:r>
    </w:p>
    <w:p w14:paraId="108300D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blessings we receive have a ripple effect, reaching "all the ends of the earth." Our lives, when lived in alignment with God's will, can have a global impact. By living out our faith authentically, we become beacons of hope and instruments of His peace in a world in need.</w:t>
      </w:r>
    </w:p>
    <w:p w14:paraId="0CC467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share God's blessings to impact your community and beyond globally?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blessings are meant to reach all nations, not just individuals?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blessings lead to global praise and worship? </w:t>
      </w:r>
    </w:p>
    <w:p w14:paraId="109EBF0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4BD2D8"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3510EEB" w14:textId="77777777" w:rsidR="00551940" w:rsidRDefault="00551940" w:rsidP="00DC3BBA">
      <w:pPr>
        <w:spacing w:line="247" w:lineRule="auto"/>
        <w:rPr>
          <w:rFonts w:eastAsia="Times New Roman"/>
          <w:b/>
          <w:bCs/>
          <w:kern w:val="0"/>
          <w:sz w:val="21"/>
          <w:szCs w:val="21"/>
        </w:rPr>
      </w:pPr>
    </w:p>
    <w:p w14:paraId="65B2AFAB" w14:textId="17E47B0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Invitation to Participate</w:t>
      </w:r>
    </w:p>
    <w:p w14:paraId="130A31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67 invites us to actively participate in God's mission. We are called to be His ambassadors, sharing His love and truth with those around us. This participation is not a burden but a privilege, allowing us to partner with the Creator in His redemptive work.</w:t>
      </w:r>
    </w:p>
    <w:p w14:paraId="09208B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invite others to experience God's blessings mentioned in Psalm 67?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participating in spreading God's message as described in Psalm 67?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for all nations to be included in God's praise according to Psalm 67? </w:t>
      </w:r>
    </w:p>
    <w:p w14:paraId="409B067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16532FC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67 encourages us to maintain an eternal perspective. Our lives are part of a grand narrative that extends beyond our immediate circumstances. By focusing on God's eternal purposes, we find meaning and direction, knowing that our efforts contribute to His everlasting kingdom.</w:t>
      </w:r>
    </w:p>
    <w:p w14:paraId="105C18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conclusion, Psalm 67 is a powerful reminder of God's blessings and our role in His divine plan. As we embrace these lessons, we are inspired to live lives of gratitude, praise, and purpose, reflecting His glory to the world.</w:t>
      </w:r>
    </w:p>
    <w:p w14:paraId="381EACE7"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67 shape your daily actions with an eternal perspective in mind?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aligning your life with the eternal perspective in Psalm 67?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focusing on God's eternal plan in Psalm 67 influence your current priorities and decisions?</w:t>
      </w:r>
      <w:r w:rsidRPr="001B37DC">
        <w:br w:type="page"/>
      </w:r>
    </w:p>
    <w:p w14:paraId="0BDBF7F5"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68 Teaching Points and Bible Study Questions</w:t>
      </w:r>
    </w:p>
    <w:p w14:paraId="10C423E9" w14:textId="47B6108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as Our Protector</w:t>
      </w:r>
    </w:p>
    <w:p w14:paraId="4FA254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68:5 describes God as "a father to the fatherless, a defender of widows." This verse reminds us that God is our ultimate protector, always ready to shield us from harm. In a world where uncertainty often reigns, we can find peace in knowing that God is actively watching over us, providing comfort and security. Just as a </w:t>
      </w:r>
      <w:proofErr w:type="gramStart"/>
      <w:r w:rsidRPr="00F6333B">
        <w:rPr>
          <w:rFonts w:eastAsia="Times New Roman"/>
          <w:kern w:val="0"/>
          <w:sz w:val="21"/>
          <w:szCs w:val="21"/>
        </w:rPr>
        <w:t>loving father cares</w:t>
      </w:r>
      <w:proofErr w:type="gramEnd"/>
      <w:r w:rsidRPr="00F6333B">
        <w:rPr>
          <w:rFonts w:eastAsia="Times New Roman"/>
          <w:kern w:val="0"/>
          <w:sz w:val="21"/>
          <w:szCs w:val="21"/>
        </w:rPr>
        <w:t xml:space="preserve"> for his children, God is ever-present, offering His protection and guidance.</w:t>
      </w:r>
    </w:p>
    <w:p w14:paraId="218019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protector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protector strengthens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protective presence? </w:t>
      </w:r>
    </w:p>
    <w:p w14:paraId="4A687AB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Praise</w:t>
      </w:r>
    </w:p>
    <w:p w14:paraId="2539BA5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4 encourages us to "sing to God, sing praises to His name; exalt Him who rides on the clouds." Praise is not just an act of worship; it is a powerful tool that can transform our hearts and minds. When we focus on God's greatness and express our gratitude, we align ourselves with His will and open our lives to His blessings. Praise shifts our perspective from our problems to His power.</w:t>
      </w:r>
    </w:p>
    <w:p w14:paraId="32AF7ED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experience God's power more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can transform challenging situations into opportunities for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praise remains a central part of your spiritual practice? </w:t>
      </w:r>
    </w:p>
    <w:p w14:paraId="68BEDF66"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3222F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5F74DB7" w14:textId="77777777" w:rsidR="00551940" w:rsidRDefault="00551940" w:rsidP="00DC3BBA">
      <w:pPr>
        <w:spacing w:line="247" w:lineRule="auto"/>
        <w:rPr>
          <w:rFonts w:eastAsia="Times New Roman"/>
          <w:b/>
          <w:bCs/>
          <w:kern w:val="0"/>
          <w:sz w:val="21"/>
          <w:szCs w:val="21"/>
        </w:rPr>
      </w:pPr>
    </w:p>
    <w:p w14:paraId="11A1DE04" w14:textId="3174B95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Sovereignty Over Creation</w:t>
      </w:r>
    </w:p>
    <w:p w14:paraId="09CF06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68:8 states, "the earth shook, the heavens poured down rain, before God, the One of Sinai." This verse highlights God's sovereignty over all creation. He is the Creator who commands the elements and orchestrates the universe. Recognizing His control over the natural world reassures us that He is also in control of our personal lives, working all things for our good.</w:t>
      </w:r>
    </w:p>
    <w:p w14:paraId="662A45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over creation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trusting God's control over the natural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power in creation encourage you during times of uncertainty or chaos? </w:t>
      </w:r>
    </w:p>
    <w:p w14:paraId="7EA6E3B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Deliverance from Enemies</w:t>
      </w:r>
    </w:p>
    <w:p w14:paraId="637C1E2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 we read, "May God arise, may His enemies be scattered." This powerful imagery reminds us that God is our deliverer, capable of overcoming any adversary. When we face challenges or opposition, we can trust that God will fight on our behalf, scattering our enemies and clearing the path for us to walk in victory.</w:t>
      </w:r>
    </w:p>
    <w:p w14:paraId="2B9DC3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deliverance in Psalm 68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deliverance is crucial when facing adversities?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68 about responding to those who oppose you? </w:t>
      </w:r>
    </w:p>
    <w:p w14:paraId="0E8100A5"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DB4920"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6ACB933" w14:textId="77777777" w:rsidR="00551940" w:rsidRDefault="00551940" w:rsidP="00DC3BBA">
      <w:pPr>
        <w:spacing w:line="247" w:lineRule="auto"/>
        <w:rPr>
          <w:rFonts w:eastAsia="Times New Roman"/>
          <w:b/>
          <w:bCs/>
          <w:kern w:val="0"/>
          <w:sz w:val="21"/>
          <w:szCs w:val="21"/>
        </w:rPr>
      </w:pPr>
    </w:p>
    <w:p w14:paraId="5E608B63" w14:textId="5C91210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Abundant Provision</w:t>
      </w:r>
    </w:p>
    <w:p w14:paraId="38D0490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Verse 10 tells us, "Your people settled in it, and from Your bounty, O God,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provided for the poor." God is a generous provider, meeting the needs of His people with abundance. Whether we are in need of physical sustenance or spiritual nourishment, we can rely on God to supply all our needs according to His riches in glory.</w:t>
      </w:r>
    </w:p>
    <w:p w14:paraId="1C827AB5" w14:textId="77777777" w:rsidR="00551940" w:rsidRDefault="00DC3BBA" w:rsidP="00DC3BBA">
      <w:pPr>
        <w:spacing w:line="247" w:lineRule="auto"/>
      </w:pPr>
      <w:r w:rsidRPr="00F6333B">
        <w:rPr>
          <w:rFonts w:eastAsia="Times New Roman"/>
          <w:kern w:val="0"/>
          <w:sz w:val="21"/>
          <w:szCs w:val="21"/>
        </w:rPr>
        <w:t>1. How can you recognize and appreciate God's abundant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provision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gratitude for God's provision impacts your relationship with others?</w:t>
      </w:r>
    </w:p>
    <w:p w14:paraId="59CE2859" w14:textId="0A23DA83"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God’s Presence</w:t>
      </w:r>
    </w:p>
    <w:p w14:paraId="54EEBC9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68:3 declares, "But the righteous will be glad and rejoice before God; they will celebrate with joy." The presence of God brings joy and gladness to our hearts. When we draw near to Him, we experience a deep, abiding joy that transcends our circumstances. This joy is a testament to the transformative power of His presence in our lives.</w:t>
      </w:r>
    </w:p>
    <w:p w14:paraId="65C5DA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daily awareness of God's presence to experience greater joy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brings joy even in challenging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presence into your daily routine? </w:t>
      </w:r>
    </w:p>
    <w:p w14:paraId="20C70296"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139C3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E889628" w14:textId="77777777" w:rsidR="00551940" w:rsidRDefault="00551940" w:rsidP="00DC3BBA">
      <w:pPr>
        <w:spacing w:line="247" w:lineRule="auto"/>
        <w:rPr>
          <w:rFonts w:eastAsia="Times New Roman"/>
          <w:b/>
          <w:bCs/>
          <w:kern w:val="0"/>
          <w:sz w:val="21"/>
          <w:szCs w:val="21"/>
        </w:rPr>
      </w:pPr>
    </w:p>
    <w:p w14:paraId="724A0AF8" w14:textId="3D5CDC9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Justice and Righteousness</w:t>
      </w:r>
    </w:p>
    <w:p w14:paraId="1D93B06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21 states, "Surely God will crush the heads of His enemies, the hairy crowns of those who persist in their guilty ways." This verse underscores God's commitment to justice and righteousness. He will not allow evil to prevail but will bring about justice in His perfect timing. We can trust that God will right every wrong and establish His righteousness on the earth.</w:t>
      </w:r>
    </w:p>
    <w:p w14:paraId="45E4017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participate in promoting God's justice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righteousness is essential for societal harmony and personal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justice and righteousness? </w:t>
      </w:r>
    </w:p>
    <w:p w14:paraId="5719111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Majesty of God’s Kingdom</w:t>
      </w:r>
    </w:p>
    <w:p w14:paraId="77B1778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34, we are called to "ascribe strength to God; His majesty is over Israel, His strength is in the skies." God's kingdom is majestic and powerful, extending beyond the boundaries of this world. As citizens of His kingdom, we are invited to participate in His divine plan, experiencing the fullness of His strength and majesty in our lives.</w:t>
      </w:r>
    </w:p>
    <w:p w14:paraId="6E4407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God's majesty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God's majestic kingdom here on earth?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majesty inspire you to serve others in your community? </w:t>
      </w:r>
    </w:p>
    <w:p w14:paraId="03BAD1D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FFF873"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B3EA12F" w14:textId="77777777" w:rsidR="00551940" w:rsidRDefault="00551940" w:rsidP="00DC3BBA">
      <w:pPr>
        <w:spacing w:line="247" w:lineRule="auto"/>
        <w:rPr>
          <w:rFonts w:eastAsia="Times New Roman"/>
          <w:b/>
          <w:bCs/>
          <w:kern w:val="0"/>
          <w:sz w:val="21"/>
          <w:szCs w:val="21"/>
        </w:rPr>
      </w:pPr>
    </w:p>
    <w:p w14:paraId="42E7858A" w14:textId="40EB3AE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Worship</w:t>
      </w:r>
    </w:p>
    <w:p w14:paraId="46FAC5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68:26 encourages us, "Bless God in the great congregation, bless the Lord from the fountain of Israel." Worship is a communal act that unites us as believers. When we gather together to worship, we strengthen our faith and encourage one another. Worship is not just a personal expression but a collective celebration of God's goodness and grace.</w:t>
      </w:r>
    </w:p>
    <w:p w14:paraId="1D6BBC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Psalm 68's themes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is emphasized in Psalm 68, and how can you engage more deeply?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worship a more integral part of your everyday life, inspired by Psalm 68? </w:t>
      </w:r>
    </w:p>
    <w:p w14:paraId="49228A3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Victory</w:t>
      </w:r>
    </w:p>
    <w:p w14:paraId="4D1E4AE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verse 35 assures us, "You are awesome, O God, in Your sanctuary; the God of Israel gives power and strength to His people." God's victory is certain, and He empowers us to share in that victory. As we walk in His strength, we can face any challenge with confidence, knowing that the ultimate victory belongs to the Lord.</w:t>
      </w:r>
    </w:p>
    <w:p w14:paraId="1E2D879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assurance of God's victory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victory can change your perspective on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promised victory in your life?</w:t>
      </w:r>
      <w:r w:rsidRPr="001B37DC">
        <w:br w:type="page"/>
      </w:r>
    </w:p>
    <w:p w14:paraId="53B6B03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69 Teaching Points and Bible Study Questions</w:t>
      </w:r>
    </w:p>
    <w:p w14:paraId="22935FCA" w14:textId="4CBA3A9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Cry Out to God in Distress</w:t>
      </w:r>
    </w:p>
    <w:p w14:paraId="0ACE7D2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69 begins with a heartfelt plea: "Save me, O God, for the waters have come up to my neck" (Psalm 69:1). This teaches us that in times of overwhelming trouble, we should turn to God as our first refuge. Just as David cried out in his distress, we too can bring our burdens to the Lord, trusting that He hears and cares for us.</w:t>
      </w:r>
    </w:p>
    <w:p w14:paraId="2EA356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crying out to God into your daily routine during distressing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expressing your struggles to God in moments of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verbalize your distress to God rather than keeping it inside? </w:t>
      </w:r>
    </w:p>
    <w:p w14:paraId="4B3640C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7B5EDA5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writes, "But I pray to You, O LORD, in the time of Your favor" (Psalm 69:13). This reminds us that God's timing is perfect, even when it doesn't align with our own. Patience and faith are key as we wait for His intervention, knowing that His plans are always for our good.</w:t>
      </w:r>
    </w:p>
    <w:p w14:paraId="00EB3E9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by trusting His timing?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God's timing strengthen your faith during difficult times? </w:t>
      </w:r>
    </w:p>
    <w:p w14:paraId="27A4070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49B80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698A703" w14:textId="77777777" w:rsidR="00551940" w:rsidRDefault="00551940" w:rsidP="00DC3BBA">
      <w:pPr>
        <w:spacing w:line="247" w:lineRule="auto"/>
        <w:rPr>
          <w:rFonts w:eastAsia="Times New Roman"/>
          <w:b/>
          <w:bCs/>
          <w:kern w:val="0"/>
          <w:sz w:val="21"/>
          <w:szCs w:val="21"/>
        </w:rPr>
      </w:pPr>
    </w:p>
    <w:p w14:paraId="5BCCA116" w14:textId="43253CC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God's Mercy</w:t>
      </w:r>
    </w:p>
    <w:p w14:paraId="544CA3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16, David appeals to God's compassion: "Answer me, O LORD, for Your loving devotion is good; turn to me in keeping with Your great compassion" (Psalm 69:16). This highlights the importance of seeking God's mercy, recognizing that His love and compassion are boundless and available to all who call upon Him.</w:t>
      </w:r>
    </w:p>
    <w:p w14:paraId="1B23C1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mercy in challenging situations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your need for God's mercy is important in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mercy and extend it to others? </w:t>
      </w:r>
    </w:p>
    <w:p w14:paraId="45C7588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Endure Persecution with Faith</w:t>
      </w:r>
    </w:p>
    <w:p w14:paraId="0B9D4C7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faced scorn and shame, yet he remained steadfast: "For I endure scorn for Your sake, and shame covers my face" (Psalm 69:7). This encourages us to stand firm in our faith, even when we face ridicule or persecution, knowing that our reward is in heaven.</w:t>
      </w:r>
    </w:p>
    <w:p w14:paraId="2C8AC43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faith when facing unjust criticism or persecution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respond with grace when feeling overwhelmed by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enduring persecution with faith can strengthen your relationship with God? </w:t>
      </w:r>
    </w:p>
    <w:p w14:paraId="5BB684B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A9099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4DA747A" w14:textId="77777777" w:rsidR="00551940" w:rsidRDefault="00551940" w:rsidP="00DC3BBA">
      <w:pPr>
        <w:spacing w:line="247" w:lineRule="auto"/>
        <w:rPr>
          <w:rFonts w:eastAsia="Times New Roman"/>
          <w:b/>
          <w:bCs/>
          <w:kern w:val="0"/>
          <w:sz w:val="21"/>
          <w:szCs w:val="21"/>
        </w:rPr>
      </w:pPr>
    </w:p>
    <w:p w14:paraId="6295ABFF" w14:textId="23E1B49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Zeal for God's House</w:t>
      </w:r>
    </w:p>
    <w:p w14:paraId="22F43C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"For zeal for Your house has consumed me" (Psalm 69:9). This verse reminds us to be passionate about our relationship with God and His church. Our commitment to His work should be fervent, reflecting our love and dedication to His kingdom.</w:t>
      </w:r>
    </w:p>
    <w:p w14:paraId="7FFE76A3" w14:textId="77777777" w:rsidR="00551940" w:rsidRDefault="00DC3BBA" w:rsidP="00DC3BBA">
      <w:pPr>
        <w:spacing w:line="247" w:lineRule="auto"/>
      </w:pPr>
      <w:r w:rsidRPr="00F6333B">
        <w:rPr>
          <w:rFonts w:eastAsia="Times New Roman"/>
          <w:kern w:val="0"/>
          <w:sz w:val="21"/>
          <w:szCs w:val="21"/>
        </w:rPr>
        <w:t>1. How can you demonstrate zeal for God's house in your daily life and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zeal for God's house is important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deeper passion for God's house?</w:t>
      </w:r>
    </w:p>
    <w:p w14:paraId="09968634" w14:textId="6A05EA68"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Salvation is Near</w:t>
      </w:r>
    </w:p>
    <w:p w14:paraId="6EA73D1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proclaims, "I will praise the name of God with song and exalt Him with thanksgiving" (Psalm 69:30). This teaches us that even in the midst of trials, we can find hope in God's salvation. Our praise and gratitude should be constant, as they draw us closer to Him.</w:t>
      </w:r>
    </w:p>
    <w:p w14:paraId="20DEE6F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embrace God's salvation in your daily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that God's salvation is near?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salvation can transform your perspective during difficult times? </w:t>
      </w:r>
    </w:p>
    <w:p w14:paraId="6B8CDC76"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84D21F"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0A7727D" w14:textId="77777777" w:rsidR="00551940" w:rsidRDefault="00551940" w:rsidP="00DC3BBA">
      <w:pPr>
        <w:spacing w:line="247" w:lineRule="auto"/>
        <w:rPr>
          <w:rFonts w:eastAsia="Times New Roman"/>
          <w:b/>
          <w:bCs/>
          <w:kern w:val="0"/>
          <w:sz w:val="21"/>
          <w:szCs w:val="21"/>
        </w:rPr>
      </w:pPr>
    </w:p>
    <w:p w14:paraId="22500660" w14:textId="467DBC2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Humility Before God</w:t>
      </w:r>
    </w:p>
    <w:p w14:paraId="731146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humble will see and rejoice. You who seek God, let your hearts be revived" (Psalm 69:32). Humility is a key lesson here, reminding us that when we approach God with a humble heart, we open ourselves to His blessings and revival.</w:t>
      </w:r>
    </w:p>
    <w:p w14:paraId="78CB5E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humility before God when facing overwhelming challenges like those in Psalm 69?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personal weaknesses is essential for deepening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will over personal pride in daily life? </w:t>
      </w:r>
    </w:p>
    <w:p w14:paraId="2CF9A87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Prevails</w:t>
      </w:r>
    </w:p>
    <w:p w14:paraId="00BFD73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trusts in God's justice: "For the LORD hears the needy and does not despise His captive people" (Psalm 69:33). This reassures us that God is just and will ultimately right the wrongs in the world. We can rest in the knowledge that His justice will prevail.</w:t>
      </w:r>
    </w:p>
    <w:p w14:paraId="5AAF01A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injustice or persecution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from David's experiences in Psalm 69?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justice influence your response to unfair situations? </w:t>
      </w:r>
    </w:p>
    <w:p w14:paraId="399A4608"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0F034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0BBB6B6" w14:textId="77777777" w:rsidR="00551940" w:rsidRDefault="00551940" w:rsidP="00DC3BBA">
      <w:pPr>
        <w:spacing w:line="247" w:lineRule="auto"/>
        <w:rPr>
          <w:rFonts w:eastAsia="Times New Roman"/>
          <w:b/>
          <w:bCs/>
          <w:kern w:val="0"/>
          <w:sz w:val="21"/>
          <w:szCs w:val="21"/>
        </w:rPr>
      </w:pPr>
    </w:p>
    <w:p w14:paraId="06DEA2B6" w14:textId="46FCF12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as a Weapon</w:t>
      </w:r>
    </w:p>
    <w:p w14:paraId="2614CC8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uses praise as a powerful tool: "Let heaven and earth praise Him, the seas and all that move in them" (Psalm 69:34). Praise is not just an expression of gratitude but a spiritual weapon that can lift our spirits and change our circumstances.</w:t>
      </w:r>
    </w:p>
    <w:p w14:paraId="06F80C0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use praise to overcome personal struggles or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a powerful tool against negativity and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incorporate praise into your routine as a form of spiritual defense? </w:t>
      </w:r>
    </w:p>
    <w:p w14:paraId="74F3057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2A26AA8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reminder of God's faithfulness: "For God will save Zion and rebuild the cities of Judah" (Psalm 69:35). This assures us that God is faithful to His promises. We can trust Him to fulfill His word, bringing restoration and hope to our lives.</w:t>
      </w:r>
    </w:p>
    <w:p w14:paraId="286821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these lessons from Psalm 69, we find encouragement and guidance for our spiritual journey, reminding us to lean on God's strength and wisdom in every aspect of our lives.</w:t>
      </w:r>
    </w:p>
    <w:p w14:paraId="3DD0A74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faithfulness when facing overwhelming challenges like those in Psalm 69?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promises helps strengthen your faith during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daily?</w:t>
      </w:r>
      <w:r w:rsidRPr="001B37DC">
        <w:br w:type="page"/>
      </w:r>
    </w:p>
    <w:p w14:paraId="08AD775B"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70 Teaching Points and Bible Study Questions</w:t>
      </w:r>
    </w:p>
    <w:p w14:paraId="01C89283" w14:textId="6C5D4CA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Urgency in Prayer</w:t>
      </w:r>
    </w:p>
    <w:p w14:paraId="06A964C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70 begins with a plea for God to "hasten, O God, to deliver me" (Psalm 70:1). This teaches us the importance of urgency in our prayers. When we face trials, we should not hesitate to call upon the Lord. Just as David urgently sought God's intervention, we too can approach Him with confidence, knowing He hears us.</w:t>
      </w:r>
    </w:p>
    <w:p w14:paraId="2B8B57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urgency in your prayers during times of distress or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urgency in prayer can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urgent prayer in your daily routine? </w:t>
      </w:r>
    </w:p>
    <w:p w14:paraId="1B9644E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Dependence on God</w:t>
      </w:r>
    </w:p>
    <w:p w14:paraId="6EDE4A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cry for help underscores our need to depend on God. "Let those who seek my life be ashamed and confounded" (Psalm 70:2). This reminds us that our strength and deliverance come from the Lord, not from our own abilities. Trusting in God’s power is essential for overcoming life's challenges.</w:t>
      </w:r>
    </w:p>
    <w:p w14:paraId="60E33D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daily habit of seeking God's help in times of trouble?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dependence on God can strengthen your faith during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in your daily life? </w:t>
      </w:r>
    </w:p>
    <w:p w14:paraId="327F05C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39152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A785DB8" w14:textId="77777777" w:rsidR="00551940" w:rsidRDefault="00551940" w:rsidP="00DC3BBA">
      <w:pPr>
        <w:spacing w:line="247" w:lineRule="auto"/>
        <w:rPr>
          <w:rFonts w:eastAsia="Times New Roman"/>
          <w:b/>
          <w:bCs/>
          <w:kern w:val="0"/>
          <w:sz w:val="21"/>
          <w:szCs w:val="21"/>
        </w:rPr>
      </w:pPr>
    </w:p>
    <w:p w14:paraId="08C6C235" w14:textId="72EC9E0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Seeking God's Justice</w:t>
      </w:r>
    </w:p>
    <w:p w14:paraId="4C1531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request for his enemies to be turned back in disgrace (Psalm 70:3) highlights the importance of seeking God's justice. We are reminded that vengeance belongs to the Lord, and we can trust Him to right the wrongs we face. This encourages us to focus on righteousness and leave justice in His capable hands.</w:t>
      </w:r>
    </w:p>
    <w:p w14:paraId="6425BC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personal challenges or adversities?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God's justice require patience and trust in His timing? </w:t>
      </w:r>
    </w:p>
    <w:p w14:paraId="16C236D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Joy in God's Salvation</w:t>
      </w:r>
    </w:p>
    <w:p w14:paraId="33BDD0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"May all who seek You rejoice and be glad in You" (Psalm 70:4). This verse invites us to find joy in our relationship with God. When we seek Him, we discover a joy that transcends circumstances. Our salvation is a source of eternal gladness, and we are called to celebrate it daily.</w:t>
      </w:r>
    </w:p>
    <w:p w14:paraId="1406297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God's salvation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salvation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joy in God's salvation is essential for spiritual resilience? </w:t>
      </w:r>
    </w:p>
    <w:p w14:paraId="6369B0E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47B4C3"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078BBD5" w14:textId="77777777" w:rsidR="00551940" w:rsidRDefault="00551940" w:rsidP="00DC3BBA">
      <w:pPr>
        <w:spacing w:line="247" w:lineRule="auto"/>
        <w:rPr>
          <w:rFonts w:eastAsia="Times New Roman"/>
          <w:b/>
          <w:bCs/>
          <w:kern w:val="0"/>
          <w:sz w:val="21"/>
          <w:szCs w:val="21"/>
        </w:rPr>
      </w:pPr>
    </w:p>
    <w:p w14:paraId="4B716145" w14:textId="4FEE9FE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Proclaiming God's Greatness</w:t>
      </w:r>
    </w:p>
    <w:p w14:paraId="57AD5F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encourages us to declare, "Let God be magnified" (Psalm 70:4). This lesson reminds us to focus on God's greatness rather than our problems. By magnifying the Lord, we shift our perspective from earthly troubles to His divine power and majesty.</w:t>
      </w:r>
    </w:p>
    <w:p w14:paraId="66E04901" w14:textId="77777777" w:rsidR="00551940" w:rsidRDefault="00DC3BBA" w:rsidP="00DC3BBA">
      <w:pPr>
        <w:spacing w:line="247" w:lineRule="auto"/>
      </w:pPr>
      <w:r w:rsidRPr="00F6333B">
        <w:rPr>
          <w:rFonts w:eastAsia="Times New Roman"/>
          <w:kern w:val="0"/>
          <w:sz w:val="21"/>
          <w:szCs w:val="21"/>
        </w:rPr>
        <w:t>1. How can you incorporate proclaiming God's greatness into your daily routine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publicly acknowledge God's greatness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greatness is evident in your personal and professional life?</w:t>
      </w:r>
    </w:p>
    <w:p w14:paraId="31CCC67A" w14:textId="115E39E9"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in Our Need</w:t>
      </w:r>
    </w:p>
    <w:p w14:paraId="17E70B3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acknowledges his own neediness, saying, "But I am poor and needy" (Psalm 70:5). This teaches us the value of humility. Recognizing our limitations allows us to fully rely on God's strength. In our weakness, His power is made perfect.</w:t>
      </w:r>
    </w:p>
    <w:p w14:paraId="15A60F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our need for help cultivate humility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seeking God's assistance in times of trouble?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humble while waiting for God's deliverance? </w:t>
      </w:r>
    </w:p>
    <w:p w14:paraId="3152DBF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781131"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66E016B" w14:textId="77777777" w:rsidR="00551940" w:rsidRDefault="00551940" w:rsidP="00DC3BBA">
      <w:pPr>
        <w:spacing w:line="247" w:lineRule="auto"/>
        <w:rPr>
          <w:rFonts w:eastAsia="Times New Roman"/>
          <w:b/>
          <w:bCs/>
          <w:kern w:val="0"/>
          <w:sz w:val="21"/>
          <w:szCs w:val="21"/>
        </w:rPr>
      </w:pPr>
    </w:p>
    <w:p w14:paraId="1E9E3549" w14:textId="0838645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as Our Helper</w:t>
      </w:r>
    </w:p>
    <w:p w14:paraId="366EE7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refers to God as his helper and deliverer (Psalm 70:5). This lesson reassures us that we are never alone. God is our ever-present help in times of trouble, ready to support and guide us through every challenge we face.</w:t>
      </w:r>
    </w:p>
    <w:p w14:paraId="57A178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help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 as a helper can change your perspective on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as a helper in your life? </w:t>
      </w:r>
    </w:p>
    <w:p w14:paraId="68A4C72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Patience in Waiting</w:t>
      </w:r>
    </w:p>
    <w:p w14:paraId="1478620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While the psalm expresses urgency, it also implies patience. "Do not delay, O my God" (Psalm 70:5) suggests a tension between urgency and waiting. We learn to trust God's timing, knowing that His plans are perfect and His timing is impeccable.</w:t>
      </w:r>
    </w:p>
    <w:p w14:paraId="695692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patience while waiting for God's help, as seen in Psalm 70?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yourself during times of waiting, inspired by Psalm 70?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Psalm 70 emphasize urgency, and how can this shape your approach to patience? </w:t>
      </w:r>
    </w:p>
    <w:p w14:paraId="350B044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29297C"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4592197" w14:textId="77777777" w:rsidR="00551940" w:rsidRDefault="00551940" w:rsidP="00DC3BBA">
      <w:pPr>
        <w:spacing w:line="247" w:lineRule="auto"/>
        <w:rPr>
          <w:rFonts w:eastAsia="Times New Roman"/>
          <w:b/>
          <w:bCs/>
          <w:kern w:val="0"/>
          <w:sz w:val="21"/>
          <w:szCs w:val="21"/>
        </w:rPr>
      </w:pPr>
    </w:p>
    <w:p w14:paraId="394C478E" w14:textId="1D294C1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Repetition</w:t>
      </w:r>
    </w:p>
    <w:p w14:paraId="3E61D9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70 is a repetition of Psalm 40:13-17, emphasizing the power of repeating our prayers and petitions. This teaches us persistence in prayer. By continually bringing our requests before God, we demonstrate our faith and reliance on His provision.</w:t>
      </w:r>
    </w:p>
    <w:p w14:paraId="4ADAE4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repeating prayers like in Psalm 70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repetition in Psalm 70 emphasizes urgency and reliance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70 about using repetition to focus your daily spiritual practice? </w:t>
      </w:r>
    </w:p>
    <w:p w14:paraId="4A732D5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Assurance of God's Presence</w:t>
      </w:r>
    </w:p>
    <w:p w14:paraId="3F9F1E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the psalm assures us of God's presence. Even in distress, David confidently calls upon the Lord, knowing He is near. This lesson encourages us to cultivate an awareness of God's constant presence, providing peace and comfort in every situation.</w:t>
      </w:r>
    </w:p>
    <w:p w14:paraId="564FA79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70 remind us of the profound truths found in Scripture. As we apply them to our lives, we draw closer to God and experience His transformative power.</w:t>
      </w:r>
    </w:p>
    <w:p w14:paraId="48DD3CC6"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sense of God's presence during times of urgency or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presence can change your response to challenges?</w:t>
      </w:r>
      <w:r w:rsidRPr="001B37DC">
        <w:br w:type="page"/>
      </w:r>
    </w:p>
    <w:p w14:paraId="6A714780"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71 Teaching Points and Bible Study Questions</w:t>
      </w:r>
    </w:p>
    <w:p w14:paraId="16D0F5F5" w14:textId="7A6A74C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Faithfulness</w:t>
      </w:r>
    </w:p>
    <w:p w14:paraId="6978868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71 begins with a declaration of trust: "In You, O LORD, I have taken refuge; let me never be put to shame" (Psalm 71:1). This verse reminds us that God is our ultimate refuge and strength. When life throws its challenges our way, we can confidently lean on His unwavering faithfulness. Just as the psalmist did, we can trust that God will never let us down, and He will always be our safe haven.</w:t>
      </w:r>
    </w:p>
    <w:p w14:paraId="4FCDD0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remind yourself of God's past faithfulness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deepen your trust in God's promises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recalling God's past deeds strengthens your faith in His future faithfulness? </w:t>
      </w:r>
    </w:p>
    <w:p w14:paraId="25CB11F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Constant Hope</w:t>
      </w:r>
    </w:p>
    <w:p w14:paraId="7A7D863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proclaims, "For You are my hope, O Lord GOD, my confidence from my youth" (Psalm 71:5). This verse encourages us to maintain our hope in God throughout our lives. From our earliest days to our later years, He remains our steadfast source of hope. In a world that often feels uncertain, anchoring our hope in God provides us with peace and assurance.</w:t>
      </w:r>
    </w:p>
    <w:p w14:paraId="3C923F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hope in God during challenging times, as seen in Psalm 71?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psalmist repeatedly emphasizes God's faithfulness as a source of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constant presence and hope? </w:t>
      </w:r>
    </w:p>
    <w:p w14:paraId="08DECFF9"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6E3F8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F6AE9F9" w14:textId="77777777" w:rsidR="00551940" w:rsidRDefault="00551940" w:rsidP="00DC3BBA">
      <w:pPr>
        <w:spacing w:line="247" w:lineRule="auto"/>
        <w:rPr>
          <w:rFonts w:eastAsia="Times New Roman"/>
          <w:b/>
          <w:bCs/>
          <w:kern w:val="0"/>
          <w:sz w:val="21"/>
          <w:szCs w:val="21"/>
        </w:rPr>
      </w:pPr>
    </w:p>
    <w:p w14:paraId="5194231A" w14:textId="6A879BA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as a Lifelong Practice</w:t>
      </w:r>
    </w:p>
    <w:p w14:paraId="3B136F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 will ever praise You" (Psalm 71:6) is a powerful reminder that praise should be a continuous part of our lives. No matter our circumstances, praising God keeps our focus on His goodness and sovereignty. It’s a practice that not only uplifts our spirits but also strengthens our relationship with Him. Let praise be the soundtrack of your life!</w:t>
      </w:r>
    </w:p>
    <w:p w14:paraId="7396CCB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regardless of life's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lifelong praise strengthens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praise remains a constant practice throughout your life? </w:t>
      </w:r>
    </w:p>
    <w:p w14:paraId="7B3931C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Righteousness is Our Testimony</w:t>
      </w:r>
    </w:p>
    <w:p w14:paraId="5C382F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"My mouth will declare Your righteousness and Your salvation all day long" (Psalm 71:15). This verse highlights the importance of sharing God's righteousness and salvation with others. Our lives are a testimony to His grace and mercy. By speaking of His goodness, we can inspire others to seek Him and experience His transformative power.</w:t>
      </w:r>
    </w:p>
    <w:p w14:paraId="727DA49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share God's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righteousness is essential for your personal testimony?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God's righteousness evident in your life? </w:t>
      </w:r>
    </w:p>
    <w:p w14:paraId="2FCDF98F"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B6630D"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FC3BB9F" w14:textId="77777777" w:rsidR="00551940" w:rsidRDefault="00551940" w:rsidP="00DC3BBA">
      <w:pPr>
        <w:spacing w:line="247" w:lineRule="auto"/>
        <w:rPr>
          <w:rFonts w:eastAsia="Times New Roman"/>
          <w:b/>
          <w:bCs/>
          <w:kern w:val="0"/>
          <w:sz w:val="21"/>
          <w:szCs w:val="21"/>
        </w:rPr>
      </w:pPr>
    </w:p>
    <w:p w14:paraId="591F9888" w14:textId="0902E97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Our Rock and Fortress</w:t>
      </w:r>
    </w:p>
    <w:p w14:paraId="2C2B80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"Be to me a rock of dwelling to which I may continually come" (Psalm 71:3). This imagery of God as a rock and fortress emphasizes His strength and protection. In times of trouble, we can find solace in His unchanging nature. He is our stronghold, providing us with stability and security amidst life's storms.</w:t>
      </w:r>
    </w:p>
    <w:p w14:paraId="5929D758" w14:textId="77777777" w:rsidR="00551940" w:rsidRDefault="00DC3BBA" w:rsidP="00DC3BBA">
      <w:pPr>
        <w:spacing w:line="247" w:lineRule="auto"/>
      </w:pPr>
      <w:r w:rsidRPr="00F6333B">
        <w:rPr>
          <w:rFonts w:eastAsia="Times New Roman"/>
          <w:kern w:val="0"/>
          <w:sz w:val="21"/>
          <w:szCs w:val="21"/>
        </w:rPr>
        <w:t>1. How can you rely on God as your rock and fortress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view God as a fortress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trust in God as your rock?</w:t>
      </w:r>
    </w:p>
    <w:p w14:paraId="1F715919" w14:textId="6F7AE82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Through Generations</w:t>
      </w:r>
    </w:p>
    <w:p w14:paraId="5A73D7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"You have taught me from my youth, and to this day I proclaim Your marvelous deeds" (Psalm 71:17). This verse underscores the importance of passing down the knowledge of God's faithfulness to future generations. As we share our experiences of His goodness, we inspire others to trust in Him and continue the legacy of faith.</w:t>
      </w:r>
    </w:p>
    <w:p w14:paraId="291FCF1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share stories of God's faithfulness with younger generations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past faithfulness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faithfulness is known to future generations? </w:t>
      </w:r>
    </w:p>
    <w:p w14:paraId="21971356"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E0B08C"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CD69D9D" w14:textId="77777777" w:rsidR="00551940" w:rsidRDefault="00551940" w:rsidP="00DC3BBA">
      <w:pPr>
        <w:spacing w:line="247" w:lineRule="auto"/>
        <w:rPr>
          <w:rFonts w:eastAsia="Times New Roman"/>
          <w:b/>
          <w:bCs/>
          <w:kern w:val="0"/>
          <w:sz w:val="21"/>
          <w:szCs w:val="21"/>
        </w:rPr>
      </w:pPr>
    </w:p>
    <w:p w14:paraId="4457E9DD" w14:textId="61E1C1D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Power is Limitless</w:t>
      </w:r>
    </w:p>
    <w:p w14:paraId="7BB3949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"Your righteousness reaches to the heavens, O God,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who have done great things" (Psalm 71:19). This verse reminds us of the limitless power of God. His ability to do great things is beyond our comprehension. When we face challenges, we can rest assured that His power is more than sufficient to see us through.</w:t>
      </w:r>
    </w:p>
    <w:p w14:paraId="3357F50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limitless power in challenging situations you face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limitless power when feeling overwhelmed? </w:t>
      </w:r>
    </w:p>
    <w:p w14:paraId="5060637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Renews Our Strength</w:t>
      </w:r>
    </w:p>
    <w:p w14:paraId="1CD496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"Though You have shown me many troubles and misfortunes,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will revive me once again" (Psalm 71:20). Life may bring difficulties, but God promises to renew our strength. He is the God of restoration, breathing new life into our weary souls. Trust in His ability to revive and rejuvenate you, no matter the trials you face.</w:t>
      </w:r>
    </w:p>
    <w:p w14:paraId="228F8DC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strength in times of personal weakness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renews your strength more effectively than self-reliance?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experience God's renewing strength in your life? </w:t>
      </w:r>
    </w:p>
    <w:p w14:paraId="27770365"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4E944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D54E202" w14:textId="77777777" w:rsidR="00551940" w:rsidRDefault="00551940" w:rsidP="00DC3BBA">
      <w:pPr>
        <w:spacing w:line="247" w:lineRule="auto"/>
        <w:rPr>
          <w:rFonts w:eastAsia="Times New Roman"/>
          <w:b/>
          <w:bCs/>
          <w:kern w:val="0"/>
          <w:sz w:val="21"/>
          <w:szCs w:val="21"/>
        </w:rPr>
      </w:pPr>
    </w:p>
    <w:p w14:paraId="783E204B" w14:textId="3A9B27D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Salvation is Our Joy</w:t>
      </w:r>
    </w:p>
    <w:p w14:paraId="0269CEC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"My lips will shout for joy when I sing praise to You—my soul, which You have redeemed" (Psalm 71:23). The joy of salvation is a theme that resonates throughout the psalm. Knowing that we are redeemed by God fills our hearts with joy and gratitude. Let this joy overflow in your life, influencing those around you with the light of Christ.</w:t>
      </w:r>
    </w:p>
    <w:p w14:paraId="302DEFE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God's salvation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salvation brings lasting joy compared to worldly pleasures?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the joy of God's salvation with others? </w:t>
      </w:r>
    </w:p>
    <w:p w14:paraId="6D58207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Unfailing Love is Our Comfort</w:t>
      </w:r>
    </w:p>
    <w:p w14:paraId="68E27FF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"Your righteousness, O God, reaches to the heavens,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who have done great things. Who, O God, is like You?" (Psalm 71:19). The psalmist marvels at God's unfailing love and incomparable nature. In moments of doubt or fear, we can find comfort in His boundless love. His love is a constant reminder that we are never alone, and He is always with us.</w:t>
      </w:r>
    </w:p>
    <w:p w14:paraId="545542C3"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comfort in God's unfailing love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unfailing love is a reliable source of comfort compared to worldly assurances?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unfailing love daily?</w:t>
      </w:r>
      <w:r w:rsidRPr="001B37DC">
        <w:br w:type="page"/>
      </w:r>
    </w:p>
    <w:p w14:paraId="65EF069C"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72 Teaching Points and Bible Study Questions</w:t>
      </w:r>
    </w:p>
    <w:p w14:paraId="1DDD6B5C" w14:textId="6C6F64A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for Righteous Leadership</w:t>
      </w:r>
    </w:p>
    <w:p w14:paraId="526C765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72 begins with a prayer for the king to rule with righteousness and justice. "Endow the king with Your justice, O God, and the son of the king with Your righteousness" (Psalm 72:1). This highlights the importance of leaders who govern with integrity and fairness, reflecting God's own character. In our daily lives, whether leading a family, a team, or a community, we are reminded to seek God's wisdom and justice in our decisions.</w:t>
      </w:r>
    </w:p>
    <w:p w14:paraId="26050A9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principles of righteous leadership from Psalm 72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community well-being according to Psalm 72?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righteous leadership in your community? </w:t>
      </w:r>
    </w:p>
    <w:p w14:paraId="2A7385D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Advocating for the Needy</w:t>
      </w:r>
    </w:p>
    <w:p w14:paraId="2CE34E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emphasizes the king's role in defending the afflicted and saving the children of the needy. "May he vindicate the afflicted among the people; may he save the children of the needy and crush the oppressor" (Psalm 72:4). This teaches us the value of compassion and advocacy for those who cannot defend themselves. As followers of Christ, we are called to be His hands and feet, reaching out to those in need.</w:t>
      </w:r>
    </w:p>
    <w:p w14:paraId="274DD8B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advocate for the needy in your community, inspired by Psalm 72's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advocating for the needy is emphasized in Psalm 72,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justice for the poor, as highlighted in Psalm 72? </w:t>
      </w:r>
    </w:p>
    <w:p w14:paraId="3D9E8AF8"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2A960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A940B21" w14:textId="77777777" w:rsidR="00551940" w:rsidRDefault="00551940" w:rsidP="00DC3BBA">
      <w:pPr>
        <w:spacing w:line="247" w:lineRule="auto"/>
        <w:rPr>
          <w:rFonts w:eastAsia="Times New Roman"/>
          <w:b/>
          <w:bCs/>
          <w:kern w:val="0"/>
          <w:sz w:val="21"/>
          <w:szCs w:val="21"/>
        </w:rPr>
      </w:pPr>
    </w:p>
    <w:p w14:paraId="708032E8" w14:textId="01CA57B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Blessing of Peace</w:t>
      </w:r>
    </w:p>
    <w:p w14:paraId="012DD83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 peaceful reign is a recurring theme in Psalm 72. "May the mountains bring peace to the people, and the hills bring righteousness" (Psalm 72:3). Peace is not just the absence of conflict but the presence of God's righteousness. In our lives, we can strive to be peacemakers, promoting harmony and understanding in our relationships.</w:t>
      </w:r>
    </w:p>
    <w:p w14:paraId="56CD23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promote peace in your community, inspired by the themes in Psalm 72?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 is emphasized as a blessing in Psalm 72, and how can it impact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peace described in Psalm 72 in your relationships? </w:t>
      </w:r>
    </w:p>
    <w:p w14:paraId="16CF3E7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Global Reach of God's Kingdom</w:t>
      </w:r>
    </w:p>
    <w:p w14:paraId="279B97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envisions a kingdom that extends to the ends of the earth. "May he rule from sea to sea, and from the Euphrates to the ends of the earth" (Psalm 72:8). This foreshadows the universal reign of Christ, reminding us of the Great Commission to spread the Gospel to all nations. Our mission is to share the love and truth of Jesus with everyone we encounter.</w:t>
      </w:r>
    </w:p>
    <w:p w14:paraId="16FE75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contribute to expanding God's kingdom globally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as a result of God's kingdom reaching all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global reach of God's kingdom matter in today's interconnected world? </w:t>
      </w:r>
    </w:p>
    <w:p w14:paraId="24F2E64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FDACFA"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D0DC5B9" w14:textId="77777777" w:rsidR="00551940" w:rsidRDefault="00551940" w:rsidP="00DC3BBA">
      <w:pPr>
        <w:spacing w:line="247" w:lineRule="auto"/>
        <w:rPr>
          <w:rFonts w:eastAsia="Times New Roman"/>
          <w:b/>
          <w:bCs/>
          <w:kern w:val="0"/>
          <w:sz w:val="21"/>
          <w:szCs w:val="21"/>
        </w:rPr>
      </w:pPr>
    </w:p>
    <w:p w14:paraId="3B002699" w14:textId="3CE1C9F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Enduring Legacy of the Righteous</w:t>
      </w:r>
    </w:p>
    <w:p w14:paraId="0FD599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72 speaks of a name that endures forever. "May his name endure forever; may his fame continue as long as the sun" (Psalm 72:17). This points to the eternal legacy of those who live righteously. Our actions today can have a lasting impact, inspiring future generations to follow Christ.</w:t>
      </w:r>
    </w:p>
    <w:p w14:paraId="622F20D4" w14:textId="77777777" w:rsidR="00551940" w:rsidRDefault="00DC3BBA" w:rsidP="00DC3BBA">
      <w:pPr>
        <w:spacing w:line="247" w:lineRule="auto"/>
      </w:pPr>
      <w:r w:rsidRPr="00F6333B">
        <w:rPr>
          <w:rFonts w:eastAsia="Times New Roman"/>
          <w:kern w:val="0"/>
          <w:sz w:val="21"/>
          <w:szCs w:val="21"/>
        </w:rPr>
        <w:t>1. How can you contribute to creating an enduring legacy of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legacy of the righteous is important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reflect righteousness and justice?</w:t>
      </w:r>
    </w:p>
    <w:p w14:paraId="71B91CFC" w14:textId="01061A6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Abundance of God's Provision</w:t>
      </w:r>
    </w:p>
    <w:p w14:paraId="6599D14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describes a land of abundance, where grain abounds and the people flourish. "May there be an abundance of grain in the land; may it sway atop the hills" (Psalm 72:16). This reminds us of God's provision and faithfulness. Trusting in Him, we can be assured that He will meet our needs and bless us beyond measure.</w:t>
      </w:r>
    </w:p>
    <w:p w14:paraId="58FD7F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share God's abundant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provision through serving others in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abundance change your perspective on personal challenges? </w:t>
      </w:r>
    </w:p>
    <w:p w14:paraId="5DE9D88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13235A"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C008AAE" w14:textId="77777777" w:rsidR="00551940" w:rsidRDefault="00551940" w:rsidP="00DC3BBA">
      <w:pPr>
        <w:spacing w:line="247" w:lineRule="auto"/>
        <w:rPr>
          <w:rFonts w:eastAsia="Times New Roman"/>
          <w:b/>
          <w:bCs/>
          <w:kern w:val="0"/>
          <w:sz w:val="21"/>
          <w:szCs w:val="21"/>
        </w:rPr>
      </w:pPr>
    </w:p>
    <w:p w14:paraId="10003121" w14:textId="7340120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Prayer</w:t>
      </w:r>
    </w:p>
    <w:p w14:paraId="726967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entire psalm is a prayer for the king, demonstrating the power and importance of prayer in our lives. "May all kings bow down to him and all nations serve him" (Psalm 72:11). Prayer is our direct line to God, and through it, we can seek His guidance, strength, and intervention in every aspect of our lives.</w:t>
      </w:r>
    </w:p>
    <w:p w14:paraId="50C0E34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72 inspire you to pray for justice and righteousness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seeking guidance for leaders, as seen in Psalm 72?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praying for others' prosperity, as in Psalm 72, strengthen your own faith and community? </w:t>
      </w:r>
    </w:p>
    <w:p w14:paraId="12DB8AD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Majesty of God's Creation</w:t>
      </w:r>
    </w:p>
    <w:p w14:paraId="0B69F32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72 paints a picture of a world filled with God's glory. "May the whole earth be filled with His glory" (Psalm 72:19). This reminds us to appreciate the beauty and majesty of creation, which reflects the Creator's power and love. Let us take time to marvel at the world around us and give thanks to God for His handiwork.</w:t>
      </w:r>
    </w:p>
    <w:p w14:paraId="7AA12C7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God's majesty in your daily interactions with the natural world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creation can enhance your sense of purpose and responsibility?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and preserve the beauty of God's creation? </w:t>
      </w:r>
    </w:p>
    <w:p w14:paraId="7AD4134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8DD1AC"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38548FF" w14:textId="77777777" w:rsidR="00551940" w:rsidRDefault="00551940" w:rsidP="00DC3BBA">
      <w:pPr>
        <w:spacing w:line="247" w:lineRule="auto"/>
        <w:rPr>
          <w:rFonts w:eastAsia="Times New Roman"/>
          <w:b/>
          <w:bCs/>
          <w:kern w:val="0"/>
          <w:sz w:val="21"/>
          <w:szCs w:val="21"/>
        </w:rPr>
      </w:pPr>
    </w:p>
    <w:p w14:paraId="14333476" w14:textId="15B1729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Promise of Redemption</w:t>
      </w:r>
    </w:p>
    <w:p w14:paraId="0B704F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hints at the ultimate redemption through Christ, who will deliver the needy and save the oppressed. "For He will deliver the needy who cry out and the afflicted who have no helper" (Psalm 72:12). This is a powerful reminder of the hope we have in Jesus, who came to save us from sin and offer eternal life.</w:t>
      </w:r>
    </w:p>
    <w:p w14:paraId="6EB75F1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participate in bringing justice and redemption to your community as described in Psalm 72?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in your life that reflects the promise of redemption in Psalm 72?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redemption in Psalm 72 inspire you to trust in God's plan for the world? </w:t>
      </w:r>
    </w:p>
    <w:p w14:paraId="0BC7B1F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Worship</w:t>
      </w:r>
    </w:p>
    <w:p w14:paraId="0703755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72 concludes with praise and worship. "Blessed be His glorious name forever; may the whole earth be filled with His glory" (Psalm 72:19). Worship is a joyful response to God's goodness and grace. As we go about our daily routines, let us cultivate a heart of worship, continually praising God for who He is and all He has done.</w:t>
      </w:r>
    </w:p>
    <w:p w14:paraId="2AB9B3A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72 inspire you to find joy in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worship with the joy described in Psalm 72?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focusing on God's justice in Psalm 72 enhance your joy during worship?</w:t>
      </w:r>
      <w:r w:rsidRPr="001B37DC">
        <w:br w:type="page"/>
      </w:r>
    </w:p>
    <w:p w14:paraId="312D9264"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73 Teaching Points and Bible Study Questions</w:t>
      </w:r>
    </w:p>
    <w:p w14:paraId="3C55CAD0" w14:textId="3B4E361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Struggle with Envy</w:t>
      </w:r>
    </w:p>
    <w:p w14:paraId="425268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73 begins with a raw and honest confession of envy towards the prosperity of the wicked. The psalmist admits, "For I envied the arrogant when I saw the prosperity of the wicked" (Psalm 73:3). This teaches us that even the faithful can struggle with feelings of envy. It's a reminder that we must guard our hearts and focus on the eternal riches promised by God, rather than the fleeting wealth of this world.</w:t>
      </w:r>
    </w:p>
    <w:p w14:paraId="6E726A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shift focus from envying others to appreciating your own blessings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envy can distort our perception of God's goodness and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overcome feelings of envy when they arise? </w:t>
      </w:r>
    </w:p>
    <w:p w14:paraId="3677EAA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Illusion of Worldly Success</w:t>
      </w:r>
    </w:p>
    <w:p w14:paraId="3171DAB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observes that the wicked seem to live carefree lives, free from the burdens that others face. "They have no struggles; their bodies are healthy and strong" (Psalm 73:4). This perception can be misleading, as it overlooks the ultimate fate of those who reject God. True success is not measured by earthly standards but by our relationship with the Creator.</w:t>
      </w:r>
    </w:p>
    <w:p w14:paraId="77E074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faith when worldly success seems more rewarding than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worldly success often appears more appealing than spiritual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shift focus from envy of others' success to gratitude for your blessings? </w:t>
      </w:r>
    </w:p>
    <w:p w14:paraId="6229BA29"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0E947D"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126872A" w14:textId="77777777" w:rsidR="00551940" w:rsidRDefault="00551940" w:rsidP="00DC3BBA">
      <w:pPr>
        <w:spacing w:line="247" w:lineRule="auto"/>
        <w:rPr>
          <w:rFonts w:eastAsia="Times New Roman"/>
          <w:b/>
          <w:bCs/>
          <w:kern w:val="0"/>
          <w:sz w:val="21"/>
          <w:szCs w:val="21"/>
        </w:rPr>
      </w:pPr>
    </w:p>
    <w:p w14:paraId="78DC5A50" w14:textId="0663790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Turning Point in God's Sanctuary</w:t>
      </w:r>
    </w:p>
    <w:p w14:paraId="3881A3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 pivotal moment occurs when the psalmist enters the sanctuary of God and gains a new perspective. "Then I entered the sanctuary of God; then I discerned their end" (Psalm 73:17). This highlights the importance of seeking God's presence to gain clarity and understanding. In His presence, we find wisdom and peace that surpasses worldly understanding.</w:t>
      </w:r>
    </w:p>
    <w:p w14:paraId="605BEA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visiting God's sanctuary change your perspective on life's challenges and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eternal plan helps in dealing with present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clarity and peace in God's presence during confusing times? </w:t>
      </w:r>
    </w:p>
    <w:p w14:paraId="413C3AD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Temporary Nature of Earthly Riches</w:t>
      </w:r>
    </w:p>
    <w:p w14:paraId="3EAA70F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realizes that the prosperity of the wicked is temporary. "Surely You set them on slippery ground; You cast them down to ruin" (Psalm 73:18). This serves as a powerful reminder that earthly riches and success are fleeting. Our focus should be on storing up treasures in heaven, where they will last for eternity.</w:t>
      </w:r>
    </w:p>
    <w:p w14:paraId="2BBCC7A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the temporary nature of riches change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prioritize wealth despite its fleeting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focus more on eternal values rather than temporary earthly riches? </w:t>
      </w:r>
    </w:p>
    <w:p w14:paraId="084339B8"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603CF5"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5AC6735" w14:textId="77777777" w:rsidR="00551940" w:rsidRDefault="00551940" w:rsidP="00DC3BBA">
      <w:pPr>
        <w:spacing w:line="247" w:lineRule="auto"/>
        <w:rPr>
          <w:rFonts w:eastAsia="Times New Roman"/>
          <w:b/>
          <w:bCs/>
          <w:kern w:val="0"/>
          <w:sz w:val="21"/>
          <w:szCs w:val="21"/>
        </w:rPr>
      </w:pPr>
    </w:p>
    <w:p w14:paraId="0443A77D" w14:textId="050F43E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a Pure Heart</w:t>
      </w:r>
    </w:p>
    <w:p w14:paraId="327D0F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the value of maintaining a pure heart before God. "Surely in vain I have kept my heart pure and washed my hands in innocence" (Psalm 73:13). This verse underscores the importance of living a life of integrity and righteousness, even when it seems like the wicked are prospering. God sees our hearts and rewards our faithfulness.</w:t>
      </w:r>
    </w:p>
    <w:p w14:paraId="1A8E8122" w14:textId="77777777" w:rsidR="00551940" w:rsidRDefault="00DC3BBA" w:rsidP="00DC3BBA">
      <w:pPr>
        <w:spacing w:line="247" w:lineRule="auto"/>
      </w:pPr>
      <w:r w:rsidRPr="00F6333B">
        <w:rPr>
          <w:rFonts w:eastAsia="Times New Roman"/>
          <w:kern w:val="0"/>
          <w:sz w:val="21"/>
          <w:szCs w:val="21"/>
        </w:rPr>
        <w:t>1. How can maintaining a pure heart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pure heart is essential for understanding God's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a pure heart amidst life's temptations and distractions?</w:t>
      </w:r>
    </w:p>
    <w:p w14:paraId="6E659FDD" w14:textId="1801DD2B"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Comfort of God's Presence</w:t>
      </w:r>
    </w:p>
    <w:p w14:paraId="4BB2C9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his initial struggles, the psalmist finds comfort in God's presence. "Yet I am always with You; You hold my right hand" (Psalm 73:23). This assurance of God's constant presence is a source of strength and encouragement. No matter what challenges we face, we can trust that God is with us, guiding and supporting us every step of the way.</w:t>
      </w:r>
    </w:p>
    <w:p w14:paraId="24EF4A3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presence during times of doubt or confusion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feel God's comfort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presence is essential for finding peace amidst life's struggles? </w:t>
      </w:r>
    </w:p>
    <w:p w14:paraId="627583BB"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1DEFD5"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AC3BFEB" w14:textId="77777777" w:rsidR="00551940" w:rsidRDefault="00551940" w:rsidP="00DC3BBA">
      <w:pPr>
        <w:spacing w:line="247" w:lineRule="auto"/>
        <w:rPr>
          <w:rFonts w:eastAsia="Times New Roman"/>
          <w:b/>
          <w:bCs/>
          <w:kern w:val="0"/>
          <w:sz w:val="21"/>
          <w:szCs w:val="21"/>
        </w:rPr>
      </w:pPr>
    </w:p>
    <w:p w14:paraId="0AFED017" w14:textId="0F86A06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God's Guidance</w:t>
      </w:r>
    </w:p>
    <w:p w14:paraId="6C81A6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rejoices in the guidance he receives from God. "You guide me with Your counsel, and later receive me in glory" (Psalm 73:24). This highlights the joy and peace that come from following God's wisdom and direction. When we seek His counsel, we can navigate life's challenges with confidence, knowing that He leads us toward eternal glory.</w:t>
      </w:r>
    </w:p>
    <w:p w14:paraId="44F057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embrace God's guidance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find joy in God's guidance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guidance brings joy, even when circumstances seem unfavorable? </w:t>
      </w:r>
    </w:p>
    <w:p w14:paraId="535FABC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Supremacy of God as Our Portion</w:t>
      </w:r>
    </w:p>
    <w:p w14:paraId="184D289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that God is his ultimate desire and portion. "Whom have I in heaven but You? And on earth I desire no one besides You" (Psalm 73:25). This profound statement reminds us that our greatest fulfillment comes from our relationship with God. He is our true inheritance, and nothing on earth can compare to the joy of knowing Him.</w:t>
      </w:r>
    </w:p>
    <w:p w14:paraId="631BE18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 as your portion change your perspective on material wealth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God as your ultimate source of satisfaction?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supremacy can bring peace during life's challenges and uncertainties? </w:t>
      </w:r>
    </w:p>
    <w:p w14:paraId="48601ACC"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5A94A8"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1118F0C" w14:textId="77777777" w:rsidR="00551940" w:rsidRDefault="00551940" w:rsidP="00DC3BBA">
      <w:pPr>
        <w:spacing w:line="247" w:lineRule="auto"/>
        <w:rPr>
          <w:rFonts w:eastAsia="Times New Roman"/>
          <w:b/>
          <w:bCs/>
          <w:kern w:val="0"/>
          <w:sz w:val="21"/>
          <w:szCs w:val="21"/>
        </w:rPr>
      </w:pPr>
    </w:p>
    <w:p w14:paraId="3FA7F7B9" w14:textId="2C05AED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Strength Found in God Alone</w:t>
      </w:r>
    </w:p>
    <w:p w14:paraId="29D73B7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Recognizing his own weakness, the psalmist finds strength in God. "My flesh and my heart may fail, but God is the strength of my heart and my portion forever" (Psalm 73:26). This verse encourages us to rely on God's strength rather than our own. In our moments of weakness, He is our rock and our refuge.</w:t>
      </w:r>
    </w:p>
    <w:p w14:paraId="411114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strength in moments of personal weakness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strength is essential for overcoming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God's strength daily in your life? </w:t>
      </w:r>
    </w:p>
    <w:p w14:paraId="473D1B6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0E516F8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confident affirmation of God's justice. "But as for me, it is good to draw near to God. I have made the Lord GOD my refuge, that I may proclaim all Your works" (Psalm 73:28). This assurance of God's justice and faithfulness inspires us to draw near to Him and trust in His righteous plans. In doing so, we find peace and the courage to proclaim His goodness to the world.</w:t>
      </w:r>
    </w:p>
    <w:p w14:paraId="653136FB"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in God's justice when witnessing the prosperity of the wicked?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do to strengthen your trust in God's ultimate justice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understanding God's justice can impact your response to personal injustices?</w:t>
      </w:r>
      <w:r w:rsidRPr="001B37DC">
        <w:br w:type="page"/>
      </w:r>
    </w:p>
    <w:p w14:paraId="2C173551"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74 Teaching Points and Bible Study Questions</w:t>
      </w:r>
    </w:p>
    <w:p w14:paraId="1165411E" w14:textId="49A9C5D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Sovereignty</w:t>
      </w:r>
    </w:p>
    <w:p w14:paraId="747FC37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74 reminds us that even in times of distress, God remains sovereign. The psalmist cries out, "Why have You rejected us forever, O God?" (Psalm 74:1), yet this plea is rooted in a deep trust that God is in control. When life feels chaotic, remember that God’s sovereignty is unwavering, and His plans are perfect.</w:t>
      </w:r>
    </w:p>
    <w:p w14:paraId="647A5C1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trust in God's sovereignty during times of personal or communal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control when feeling abandoned?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past faithfulness helps strengthen trust in His sovereignty today? </w:t>
      </w:r>
    </w:p>
    <w:p w14:paraId="452C7AB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God's Past Faithfulness</w:t>
      </w:r>
    </w:p>
    <w:p w14:paraId="566C58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reflects on God's mighty deeds, saying, "You divided the sea by Your strength; You smashed the heads of the dragons of the sea" (Psalm 74:13). Recalling God's past faithfulness can bolster our faith today. When facing challenges, take time to remember how God has worked in your life before.</w:t>
      </w:r>
    </w:p>
    <w:p w14:paraId="157CE24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recalling God's past faithfulness strengthen your trust during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God's past works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share stories of God's faithfulness with others? </w:t>
      </w:r>
    </w:p>
    <w:p w14:paraId="6A16E39F"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0F9E75"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A110D44" w14:textId="77777777" w:rsidR="00551940" w:rsidRDefault="00551940" w:rsidP="00DC3BBA">
      <w:pPr>
        <w:spacing w:line="247" w:lineRule="auto"/>
        <w:rPr>
          <w:rFonts w:eastAsia="Times New Roman"/>
          <w:b/>
          <w:bCs/>
          <w:kern w:val="0"/>
          <w:sz w:val="21"/>
          <w:szCs w:val="21"/>
        </w:rPr>
      </w:pPr>
    </w:p>
    <w:p w14:paraId="730232F5" w14:textId="443ED8D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God's Presence in Times of Trouble</w:t>
      </w:r>
    </w:p>
    <w:p w14:paraId="3669C7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moments of despair, the psalmist seeks God's presence, asking, "Why do You withdraw Your hand?" (Psalm 74:11). This teaches us to actively seek God, especially when He feels distant. Prayer and Scripture are powerful ways to draw near to Him and find comfort.</w:t>
      </w:r>
    </w:p>
    <w:p w14:paraId="1314AC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presence when facing personal challenges or crises?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past faithfulness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presence into your daily struggles? </w:t>
      </w:r>
    </w:p>
    <w:p w14:paraId="1B2A15F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Creative Power</w:t>
      </w:r>
    </w:p>
    <w:p w14:paraId="3899AD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74 celebrates God's creation, stating, "Yours is the day, and Yours is the night; You established the moon and the sun" (Psalm 74:16). Recognizing God as the Creator of all things can inspire awe and gratitude, reminding us of His power and majesty.</w:t>
      </w:r>
    </w:p>
    <w:p w14:paraId="7AAC673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God's creative power influence your daily decision-making and problem-solving?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creation helps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appreciate God's creative power in your surroundings? </w:t>
      </w:r>
    </w:p>
    <w:p w14:paraId="3C4F3BD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EE654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3771FDD" w14:textId="77777777" w:rsidR="00551940" w:rsidRDefault="00551940" w:rsidP="00DC3BBA">
      <w:pPr>
        <w:spacing w:line="247" w:lineRule="auto"/>
        <w:rPr>
          <w:rFonts w:eastAsia="Times New Roman"/>
          <w:b/>
          <w:bCs/>
          <w:kern w:val="0"/>
          <w:sz w:val="21"/>
          <w:szCs w:val="21"/>
        </w:rPr>
      </w:pPr>
    </w:p>
    <w:p w14:paraId="43014EA0" w14:textId="1CAF7DB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Stand Firm in Faith Amidst Adversity</w:t>
      </w:r>
    </w:p>
    <w:p w14:paraId="243224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laments the destruction of the sanctuary, yet remains steadfast in faith. "Do not deliver the soul of Your dove to beasts" (Psalm 74:19) is a plea for protection. In adversity, stand firm in faith, trusting that God will uphold you.</w:t>
      </w:r>
    </w:p>
    <w:p w14:paraId="6BB30ADF" w14:textId="77777777" w:rsidR="00551940" w:rsidRDefault="00DC3BBA" w:rsidP="00DC3BBA">
      <w:pPr>
        <w:spacing w:line="247" w:lineRule="auto"/>
      </w:pPr>
      <w:r w:rsidRPr="00F6333B">
        <w:rPr>
          <w:rFonts w:eastAsia="Times New Roman"/>
          <w:kern w:val="0"/>
          <w:sz w:val="21"/>
          <w:szCs w:val="21"/>
        </w:rPr>
        <w:t>1. How can you maintain faith when facing challenges similar to those in Psalm 74?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stand firm in faith during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remembering past deliverances helps strengthen faith in tough times?</w:t>
      </w:r>
    </w:p>
    <w:p w14:paraId="2F946B1E" w14:textId="22CB48C2"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Advocate for Justice and Righteousness</w:t>
      </w:r>
    </w:p>
    <w:p w14:paraId="6BDE36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calls for God to "rise up, O God, and defend Your cause" (Psalm 74:22). This encourages us to advocate for justice and righteousness in our own lives, reflecting God's character and standing against wrongdoing.</w:t>
      </w:r>
    </w:p>
    <w:p w14:paraId="46CB02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advocate for justice in your community when feeling abandoned, as expressed in Psalm 74?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uphold righteousness when facing injustice, inspired by Psalm 74?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seek divine intervention for justice, as seen in Psalm 74? </w:t>
      </w:r>
    </w:p>
    <w:p w14:paraId="12362F40"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2A7B5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6B040B2" w14:textId="77777777" w:rsidR="00551940" w:rsidRDefault="00551940" w:rsidP="00DC3BBA">
      <w:pPr>
        <w:spacing w:line="247" w:lineRule="auto"/>
        <w:rPr>
          <w:rFonts w:eastAsia="Times New Roman"/>
          <w:b/>
          <w:bCs/>
          <w:kern w:val="0"/>
          <w:sz w:val="21"/>
          <w:szCs w:val="21"/>
        </w:rPr>
      </w:pPr>
    </w:p>
    <w:p w14:paraId="752455DB" w14:textId="52CA51C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Community in Worship</w:t>
      </w:r>
    </w:p>
    <w:p w14:paraId="0DFEA5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destruction of the sanctuary highlights the importance of communal worship. "We see no signs; there is no longer any prophet" (Psalm 74:9) underscores the loss felt without community. Embrace the fellowship of believers, as it strengthens and encourages our faith.</w:t>
      </w:r>
    </w:p>
    <w:p w14:paraId="7D1FEB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involve others in your community to enhance collective worship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foster a sense of unity during communal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communal worship is vital for spiritual growth and community strength? </w:t>
      </w:r>
    </w:p>
    <w:p w14:paraId="4C9C681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2751717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plea for deliverance teaches patience, as God's timing is perfect. "How long, O God, will the enemy taunt?" (Psalm 74:10) reminds us that while we may not understand His timing, we can trust that God is working for our good.</w:t>
      </w:r>
    </w:p>
    <w:p w14:paraId="7A7A2CB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trust in God's timing when facing prolonged challenges or unanswered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timing through periods of waiting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timing require patience, and how can you cultivate it in daily life? </w:t>
      </w:r>
    </w:p>
    <w:p w14:paraId="243EC8D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31B44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18E76E1F" w14:textId="77777777" w:rsidR="00551940" w:rsidRDefault="00551940" w:rsidP="00DC3BBA">
      <w:pPr>
        <w:spacing w:line="247" w:lineRule="auto"/>
        <w:rPr>
          <w:rFonts w:eastAsia="Times New Roman"/>
          <w:b/>
          <w:bCs/>
          <w:kern w:val="0"/>
          <w:sz w:val="21"/>
          <w:szCs w:val="21"/>
        </w:rPr>
      </w:pPr>
    </w:p>
    <w:p w14:paraId="3C12E79D" w14:textId="5ADE301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Find Hope in God's Eternal Nature</w:t>
      </w:r>
    </w:p>
    <w:p w14:paraId="3C4C38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 psalmist's lament, there is hope in God's eternal nature: "But God is my King from ancient times, working salvation on the earth" (Psalm 74:12). This eternal perspective offers hope and assurance that God’s salvation plan is unfolding.</w:t>
      </w:r>
    </w:p>
    <w:p w14:paraId="531683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reflecting on God's eternal nature provide hope during personal or communal struggles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eternal nature that can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eternal nature help you trust in His plans despite current challenges? </w:t>
      </w:r>
    </w:p>
    <w:p w14:paraId="21D0206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Reaffirm God's Covenant Promises</w:t>
      </w:r>
    </w:p>
    <w:p w14:paraId="4877A1D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appeals to God's covenant, saying, "Remember Your covenant" (Psalm 74:20). This is a powerful reminder that God is faithful to His promises. Reaffirming His covenant promises can strengthen our faith and provide peace in uncertain times.</w:t>
      </w:r>
    </w:p>
    <w:p w14:paraId="3088F5E6"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remember and trust in God's covenant promises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reaffirming God's promises can strengthen your faith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covenant in daily life?</w:t>
      </w:r>
      <w:r w:rsidRPr="001B37DC">
        <w:br w:type="page"/>
      </w:r>
    </w:p>
    <w:p w14:paraId="114E39E5"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75 Teaching Points and Bible Study Questions</w:t>
      </w:r>
    </w:p>
    <w:p w14:paraId="010FC8A8" w14:textId="0178629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the Ultimate Judge</w:t>
      </w:r>
    </w:p>
    <w:p w14:paraId="55918CE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 world where justice often seems elusive, Psalm 75 reminds us that God is the ultimate judge. "For judgment is from the LORD; He brings down one and exalts another" (Psalm 75:7). This truth encourages us to trust in His perfect timing and justice, knowing that He sees all and will set things right in His own way. We can rest assured that His judgments are fair and righteous.</w:t>
      </w:r>
    </w:p>
    <w:p w14:paraId="4BD84D4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God as the ultimate judge influence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judgment can bring peace in situations of injustice or unfairness?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role as judge when facing personal conflicts? </w:t>
      </w:r>
    </w:p>
    <w:p w14:paraId="441927F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is Our Response</w:t>
      </w:r>
    </w:p>
    <w:p w14:paraId="141EBE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opens with a call to praise: "We give thanks to You, O God; we give thanks, for Your Name is near" (Psalm 75:1). Gratitude should be our natural response to God's presence and His works. By cultivating a heart of thankfulness, we align ourselves with His will and acknowledge His sovereignty in our lives.</w:t>
      </w:r>
    </w:p>
    <w:p w14:paraId="7A77FAD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as a response to God's actions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through praise is important in strengthening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praise remains a genuine and consistent response to God's presence? </w:t>
      </w:r>
    </w:p>
    <w:p w14:paraId="6652854B"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92B7F8"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02C8145" w14:textId="77777777" w:rsidR="00551940" w:rsidRDefault="00551940" w:rsidP="00DC3BBA">
      <w:pPr>
        <w:spacing w:line="247" w:lineRule="auto"/>
        <w:rPr>
          <w:rFonts w:eastAsia="Times New Roman"/>
          <w:b/>
          <w:bCs/>
          <w:kern w:val="0"/>
          <w:sz w:val="21"/>
          <w:szCs w:val="21"/>
        </w:rPr>
      </w:pPr>
    </w:p>
    <w:p w14:paraId="67E027DB" w14:textId="22A85E0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Sets the Appointed Time</w:t>
      </w:r>
    </w:p>
    <w:p w14:paraId="1D65FD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timing is impeccable. "When I choose a time, I will judge fairly" (Psalm 75:2). This verse reassures us that God is never late. He has appointed times for everything, and His plans unfold perfectly. Trusting in His timing helps us to be patient and to wait on His perfect will.</w:t>
      </w:r>
    </w:p>
    <w:p w14:paraId="6CC114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timing in situations where you feel impatient or uncertain?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by waiting for God's appointed time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control over time change your perspective on current challenges? </w:t>
      </w:r>
    </w:p>
    <w:p w14:paraId="464DEFA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Earth is Firmly Established</w:t>
      </w:r>
    </w:p>
    <w:p w14:paraId="36F045E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75:3 states, "When the earth and all its dwellers quake, it is I who bear up its pillars". This imagery of God holding up the earth's pillars reminds us of His sustaining power. Even when our world feels unstable, God is our firm foundation, and we can rely on His strength to support us.</w:t>
      </w:r>
    </w:p>
    <w:p w14:paraId="3AB717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stability in your life knowing the earth is firmly established by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helps in facing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control over the world's foundations? </w:t>
      </w:r>
    </w:p>
    <w:p w14:paraId="51C1E541"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A6405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78CCEEB" w14:textId="77777777" w:rsidR="00551940" w:rsidRDefault="00551940" w:rsidP="00DC3BBA">
      <w:pPr>
        <w:spacing w:line="247" w:lineRule="auto"/>
        <w:rPr>
          <w:rFonts w:eastAsia="Times New Roman"/>
          <w:b/>
          <w:bCs/>
          <w:kern w:val="0"/>
          <w:sz w:val="21"/>
          <w:szCs w:val="21"/>
        </w:rPr>
      </w:pPr>
    </w:p>
    <w:p w14:paraId="1D01B64D" w14:textId="4AFF19C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Pride Leads to a Fall</w:t>
      </w:r>
    </w:p>
    <w:p w14:paraId="65BB79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warns against pride: "I say to the proud, ‘Do not boast,’ and to the wicked, ‘Do not lift up your horn’" (Psalm 75:4). Pride is a dangerous path that leads away from God. By humbling ourselves, we open our hearts to His guidance and avoid the pitfalls of arrogance.</w:t>
      </w:r>
    </w:p>
    <w:p w14:paraId="44CD755A" w14:textId="77777777" w:rsidR="00551940" w:rsidRDefault="00DC3BBA" w:rsidP="00DC3BBA">
      <w:pPr>
        <w:spacing w:line="247" w:lineRule="auto"/>
      </w:pPr>
      <w:r w:rsidRPr="00F6333B">
        <w:rPr>
          <w:rFonts w:eastAsia="Times New Roman"/>
          <w:kern w:val="0"/>
          <w:sz w:val="21"/>
          <w:szCs w:val="21"/>
        </w:rPr>
        <w:t>1. How can you recognize and address pride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avoiding a 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pride doesn't hinder your relationship with God?</w:t>
      </w:r>
    </w:p>
    <w:p w14:paraId="61FF4B8A" w14:textId="08AF369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Exaltation Comes from God</w:t>
      </w:r>
    </w:p>
    <w:p w14:paraId="1A01DDC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Promotion and honor come from the Lord, not from human efforts. "For exaltation comes neither from east nor west, nor out of the desert, but it is God who judges" (Psalm 75:6-7). This truth encourages us to seek God's favor rather than striving for worldly recognition, knowing that He lifts up those who are humble.</w:t>
      </w:r>
    </w:p>
    <w:p w14:paraId="54A4E8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achievements reflect God's exaltation rather than personal ambition?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role in exaltation impacts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humble when experiencing success or recognition? </w:t>
      </w:r>
    </w:p>
    <w:p w14:paraId="5B11A0FC"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1C159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7C9C0E9" w14:textId="77777777" w:rsidR="00551940" w:rsidRDefault="00551940" w:rsidP="00DC3BBA">
      <w:pPr>
        <w:spacing w:line="247" w:lineRule="auto"/>
        <w:rPr>
          <w:rFonts w:eastAsia="Times New Roman"/>
          <w:b/>
          <w:bCs/>
          <w:kern w:val="0"/>
          <w:sz w:val="21"/>
          <w:szCs w:val="21"/>
        </w:rPr>
      </w:pPr>
    </w:p>
    <w:p w14:paraId="55845A23" w14:textId="5E75C9C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Cup of Judgment</w:t>
      </w:r>
    </w:p>
    <w:p w14:paraId="5182E4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imagery of God's cup in Psalm 75:8 is a sobering reminder of His righteous judgment: "For a cup is in the hand of the LORD, full of foaming wine mixed with spices; He pours from it, and all the wicked of the earth drink it down to the dregs". This serves as a call to live righteously and to turn away from sin, knowing that God’s judgment is certain.</w:t>
      </w:r>
    </w:p>
    <w:p w14:paraId="2575AF2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prepare yourself to face God's judgment with integrity and faithfulness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authority helps in understanding His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expectations before facing His judgment? </w:t>
      </w:r>
    </w:p>
    <w:p w14:paraId="2ECD791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Righteous Will Rejoice</w:t>
      </w:r>
    </w:p>
    <w:p w14:paraId="1BAAF5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promise of joy for the righteous: "But I will proclaim it forever; I will sing praise to the God of Jacob" (Psalm 75:9). This assurance of eternal praise encourages us to live faithfully, knowing that our ultimate reward is in the joy of the Lord.</w:t>
      </w:r>
    </w:p>
    <w:p w14:paraId="0899AF7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express gratitude for God's 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timing in delivering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rejoicing in God's righteousness strengthen your faith during challenging times? </w:t>
      </w:r>
    </w:p>
    <w:p w14:paraId="454B9D1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0A707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75590D7" w14:textId="77777777" w:rsidR="00551940" w:rsidRDefault="00551940" w:rsidP="00DC3BBA">
      <w:pPr>
        <w:spacing w:line="247" w:lineRule="auto"/>
        <w:rPr>
          <w:rFonts w:eastAsia="Times New Roman"/>
          <w:b/>
          <w:bCs/>
          <w:kern w:val="0"/>
          <w:sz w:val="21"/>
          <w:szCs w:val="21"/>
        </w:rPr>
      </w:pPr>
    </w:p>
    <w:p w14:paraId="0AECE191" w14:textId="2489036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Power is Unmatched</w:t>
      </w:r>
    </w:p>
    <w:p w14:paraId="3C9624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75 emphasizes God's unmatched power: "All the horns of the wicked I will cut off, but the horns of the righteous will be lifted up" (Psalm 75:10). This vivid imagery reassures us that God is in control, and His power will ultimately triumph over evil. We can find peace in His omnipotence.</w:t>
      </w:r>
    </w:p>
    <w:p w14:paraId="670DF3D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unmatched power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God's power in daily decisions? </w:t>
      </w:r>
    </w:p>
    <w:p w14:paraId="1D5010C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Call to Trust in God’s Sovereignty</w:t>
      </w:r>
    </w:p>
    <w:p w14:paraId="23A0EA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75, we are reminded of God's sovereignty over all things. This psalm calls us to trust in His divine plan, even when circumstances seem uncertain. By placing our faith in His hands, we can navigate life's challenges with confidence, knowing that He is working all things for our good.</w:t>
      </w:r>
    </w:p>
    <w:p w14:paraId="6F42B82C"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demonstrate trust in God's sovereignty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perspective on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remind yourself of God's sovereignty when feeling overwhelmed?</w:t>
      </w:r>
      <w:r w:rsidRPr="001B37DC">
        <w:br w:type="page"/>
      </w:r>
    </w:p>
    <w:p w14:paraId="6DA0550F"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76 Teaching Points and Bible Study Questions</w:t>
      </w:r>
    </w:p>
    <w:p w14:paraId="3AEC2200" w14:textId="68A267F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Majestic and Glorious</w:t>
      </w:r>
    </w:p>
    <w:p w14:paraId="0FE1361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76 opens with a powerful declaration of God's majesty: "God is known in Judah; His name is great in Israel" (Psalm 76:1). This reminds us that God's presence is not just a distant concept but a reality that is celebrated and revered. His glory is evident in creation and in the lives of those who follow Him. Embrace the awe of His majesty in your daily life, recognizing that His greatness is beyond compare.</w:t>
      </w:r>
    </w:p>
    <w:p w14:paraId="4DE4CC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reflect God's majesty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glory impacts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God's majesty in your community? </w:t>
      </w:r>
    </w:p>
    <w:p w14:paraId="5D95646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Defender</w:t>
      </w:r>
    </w:p>
    <w:p w14:paraId="47399C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3, we read, "There He shattered the flaming arrows, the shield and sword and weapons of war" (Psalm 76:3). This imagery paints a vivid picture of God as our ultimate protector. When life's battles seem overwhelming, remember that God is your defender, capable of disarming any threat. Trust in His power to safeguard you from the spiritual and physical challenges you face.</w:t>
      </w:r>
    </w:p>
    <w:p w14:paraId="08445F4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defender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defender brings peace in times of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God's protection in your daily life? </w:t>
      </w:r>
    </w:p>
    <w:p w14:paraId="23323523"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D1F0C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479453D" w14:textId="77777777" w:rsidR="00551940" w:rsidRDefault="00551940" w:rsidP="00DC3BBA">
      <w:pPr>
        <w:spacing w:line="247" w:lineRule="auto"/>
        <w:rPr>
          <w:rFonts w:eastAsia="Times New Roman"/>
          <w:b/>
          <w:bCs/>
          <w:kern w:val="0"/>
          <w:sz w:val="21"/>
          <w:szCs w:val="21"/>
        </w:rPr>
      </w:pPr>
    </w:p>
    <w:p w14:paraId="4208AE3E" w14:textId="200F429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to be Feared</w:t>
      </w:r>
    </w:p>
    <w:p w14:paraId="62114CE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"You are resplendent with light, more majestic than mountains rich with game" (Psalm 76:4). This verse highlights the reverence and awe we should have for God. His holiness and power demand our respect and fear—not in a way that paralyzes us, but in a way that inspires us to live righteously. Let this reverence guide your actions and decisions.</w:t>
      </w:r>
    </w:p>
    <w:p w14:paraId="4CBF0AB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healthy fear of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fearing God leads to wisdom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God's power and authority? </w:t>
      </w:r>
    </w:p>
    <w:p w14:paraId="580BB49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Brings Peace</w:t>
      </w:r>
    </w:p>
    <w:p w14:paraId="541B42E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6 states, "At Your rebuke, O God of Jacob, both horse and rider lie stunned" (Psalm 76:6). God's ability to bring peace and stillness to chaos is unparalleled. In a world filled with turmoil, seek His peace that surpasses all understanding. Allow His calming presence to guide you through life's storms, knowing that He can silence any disturbance.</w:t>
      </w:r>
    </w:p>
    <w:p w14:paraId="34E3113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peace in situations of conflict or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lead to personal and communal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God's ability to bring peace in challenging circumstances? </w:t>
      </w:r>
    </w:p>
    <w:p w14:paraId="36F85D7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F1FD9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4CDFBF2" w14:textId="77777777" w:rsidR="00551940" w:rsidRDefault="00551940" w:rsidP="00DC3BBA">
      <w:pPr>
        <w:spacing w:line="247" w:lineRule="auto"/>
        <w:rPr>
          <w:rFonts w:eastAsia="Times New Roman"/>
          <w:b/>
          <w:bCs/>
          <w:kern w:val="0"/>
          <w:sz w:val="21"/>
          <w:szCs w:val="21"/>
        </w:rPr>
      </w:pPr>
    </w:p>
    <w:p w14:paraId="0617DDF2" w14:textId="119A3AC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Just</w:t>
      </w:r>
    </w:p>
    <w:p w14:paraId="5CAA4F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proclaims, "You alone are to be feared. When You are angry, who can stand before You?" (Psalm 76:7). God's justice is perfect and unwavering. He holds the power to judge righteously, and His judgments are always fair. Trust in His justice, knowing that He will right every wrong in His perfect timing.</w:t>
      </w:r>
    </w:p>
    <w:p w14:paraId="156245E1" w14:textId="77777777" w:rsidR="00551940" w:rsidRDefault="00DC3BBA" w:rsidP="00DC3BBA">
      <w:pPr>
        <w:spacing w:line="247" w:lineRule="auto"/>
      </w:pPr>
      <w:r w:rsidRPr="00F6333B">
        <w:rPr>
          <w:rFonts w:eastAsia="Times New Roman"/>
          <w:kern w:val="0"/>
          <w:sz w:val="21"/>
          <w:szCs w:val="21"/>
        </w:rPr>
        <w:t>1. How can you apply God's justice in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justice can influence your response to unfair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justice described in Psalm 76?</w:t>
      </w:r>
    </w:p>
    <w:p w14:paraId="4B367D4E" w14:textId="79B0F98B"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Saves the Humble</w:t>
      </w:r>
    </w:p>
    <w:p w14:paraId="0471E6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9 reveals, "When God rose up to judge, to save all the lowly of the earth" (Psalm 76:9). God's heart is for the humble and the oppressed. He lifts up those who are downtrodden and offers salvation to the meek. Embrace humility in your walk with Him, knowing that He exalts those who humble themselves before Him.</w:t>
      </w:r>
    </w:p>
    <w:p w14:paraId="20A50CE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humility to experience God's saving power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prioritizes saving the humble over the proud?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humble in challenging situations? </w:t>
      </w:r>
    </w:p>
    <w:p w14:paraId="33EF78FE"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1456C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DC30342" w14:textId="77777777" w:rsidR="00551940" w:rsidRDefault="00551940" w:rsidP="00DC3BBA">
      <w:pPr>
        <w:spacing w:line="247" w:lineRule="auto"/>
        <w:rPr>
          <w:rFonts w:eastAsia="Times New Roman"/>
          <w:b/>
          <w:bCs/>
          <w:kern w:val="0"/>
          <w:sz w:val="21"/>
          <w:szCs w:val="21"/>
        </w:rPr>
      </w:pPr>
    </w:p>
    <w:p w14:paraId="76EBCCAE" w14:textId="5251234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Worthy of Praise</w:t>
      </w:r>
    </w:p>
    <w:p w14:paraId="4F18313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encourages us to "Make vows to the LORD your God and fulfill them; let all the neighboring lands bring gifts to the One to be feared" (Psalm 76:11). Our response to God's greatness should be one of worship and praise. Offer your life as a living sacrifice, honoring Him with your words and actions. Let your life be a testament to His worthiness.</w:t>
      </w:r>
    </w:p>
    <w:p w14:paraId="6E24C42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for God's power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deeds can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worthiness in challenging times? </w:t>
      </w:r>
    </w:p>
    <w:p w14:paraId="1385D65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Silences the Proud</w:t>
      </w:r>
    </w:p>
    <w:p w14:paraId="107CE7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12, we read, "He breaks the spirit of rulers; He is feared by the kings of the earth" (Psalm 76:12). God's power is unmatched, and He humbles the proud and mighty. No earthly power can stand against Him. Remember that true strength comes from God, and rely on His might rather than your own.</w:t>
      </w:r>
    </w:p>
    <w:p w14:paraId="22CCEB0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humility to align with God's power to silence the proud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humility over pride, and how can this influence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pride doesn't hinder your relationship with God and others? </w:t>
      </w:r>
    </w:p>
    <w:p w14:paraId="518FE41F"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150CC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866265B" w14:textId="77777777" w:rsidR="00551940" w:rsidRDefault="00551940" w:rsidP="00DC3BBA">
      <w:pPr>
        <w:spacing w:line="247" w:lineRule="auto"/>
        <w:rPr>
          <w:rFonts w:eastAsia="Times New Roman"/>
          <w:b/>
          <w:bCs/>
          <w:kern w:val="0"/>
          <w:sz w:val="21"/>
          <w:szCs w:val="21"/>
        </w:rPr>
      </w:pPr>
    </w:p>
    <w:p w14:paraId="2A61A30B" w14:textId="7E986BA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Our Refuge</w:t>
      </w:r>
    </w:p>
    <w:p w14:paraId="7EB8B0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76, we see God as a place of safety and refuge. In times of trouble, turn to Him for shelter and protection. His presence is a fortress that cannot be shaken. Trust in His steadfast love and find comfort in His unchanging nature.</w:t>
      </w:r>
    </w:p>
    <w:p w14:paraId="0E5C6C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refuge in God during times of personal conflict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power can strengthen your sense of security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in daily life? </w:t>
      </w:r>
    </w:p>
    <w:p w14:paraId="0AADC40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Sovereign</w:t>
      </w:r>
    </w:p>
    <w:p w14:paraId="4746DC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76 reminds us of God's sovereignty over all creation. He is in control of every situation, and nothing happens outside of His will. Rest in the assurance that God is sovereign, and His plans for you are good. Surrender your worries to Him, knowing that He holds the universe in His hands.</w:t>
      </w:r>
    </w:p>
    <w:p w14:paraId="049243AD"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Psalm 76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in Psalm 76 can bring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in God's sovereignty as described in Psalm 76?</w:t>
      </w:r>
      <w:r w:rsidRPr="001B37DC">
        <w:br w:type="page"/>
      </w:r>
    </w:p>
    <w:p w14:paraId="7A3B0016"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77 Teaching Points and Bible Study Questions</w:t>
      </w:r>
    </w:p>
    <w:p w14:paraId="447F4DB1" w14:textId="41DA385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Cry Out to God in Times of Trouble</w:t>
      </w:r>
    </w:p>
    <w:p w14:paraId="62D469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77 begins with a heartfelt cry to God: "I cried aloud to God, for He would hear me" (Psalm 77:1). This teaches us that in moments of distress, our first response should be to turn to God in prayer. Just as a child instinctively calls out to a parent, we are encouraged to bring our troubles before the Lord, trusting that He listens and cares for us.</w:t>
      </w:r>
    </w:p>
    <w:p w14:paraId="09D96F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cry out to God when facing overwhelming troubles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your struggles to God can bring comfort and clarity?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past experiences of God's help to strengthen your faith during current troubles? </w:t>
      </w:r>
    </w:p>
    <w:p w14:paraId="75A3768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God's Faithfulness</w:t>
      </w:r>
    </w:p>
    <w:p w14:paraId="1B06C5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reflects on past experiences of God's faithfulness: "I will remember the deeds of the LORD; yes, I will remember Your wonders of old" (Psalm 77:11). This is a powerful reminder to recall how God has worked in our lives and in the lives of others. By focusing on His past faithfulness, we can find hope and encouragement for the present and future.</w:t>
      </w:r>
    </w:p>
    <w:p w14:paraId="6DC448C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recalling past experiences of God's faithfulness impact your current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past deeds during times of doubt or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of God's faithfulness? </w:t>
      </w:r>
    </w:p>
    <w:p w14:paraId="3EE89493"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A03AD5"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FAF629A" w14:textId="77777777" w:rsidR="00551940" w:rsidRDefault="00551940" w:rsidP="00DC3BBA">
      <w:pPr>
        <w:spacing w:line="247" w:lineRule="auto"/>
        <w:rPr>
          <w:rFonts w:eastAsia="Times New Roman"/>
          <w:b/>
          <w:bCs/>
          <w:kern w:val="0"/>
          <w:sz w:val="21"/>
          <w:szCs w:val="21"/>
        </w:rPr>
      </w:pPr>
    </w:p>
    <w:p w14:paraId="1E295F20" w14:textId="3CFDCD0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Meditate on God's Works</w:t>
      </w:r>
    </w:p>
    <w:p w14:paraId="34331E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Meditation is more than just a quiet moment; it's an active engagement with God's truth. "I will ponder all Your work and meditate on Your mighty deeds" (Psalm 77:12). By intentionally reflecting on God's actions and character, we align our thoughts with His truth, which can transform our perspective and renew our minds.</w:t>
      </w:r>
    </w:p>
    <w:p w14:paraId="281D40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meditating on God's past works influence your response to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reflecting on God's deeds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recalling God's past faithfulness help strengthen your trust in Him today? </w:t>
      </w:r>
    </w:p>
    <w:p w14:paraId="053FEC2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Holiness</w:t>
      </w:r>
    </w:p>
    <w:p w14:paraId="0054625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"Your way, O God, is holy. What god is so great as our God?" (Psalm 77:13). Recognizing God's holiness sets Him apart from all else and reminds us of His perfect nature. This acknowledgment leads us to worship and reverence, understanding that His ways are higher than ours.</w:t>
      </w:r>
    </w:p>
    <w:p w14:paraId="404DCE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acknowledge God's holiness in your daily routine and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holiness can transform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holiness throughout the day? </w:t>
      </w:r>
    </w:p>
    <w:p w14:paraId="19E3943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6C3277"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A7A16D3" w14:textId="77777777" w:rsidR="00551940" w:rsidRDefault="00551940" w:rsidP="00DC3BBA">
      <w:pPr>
        <w:spacing w:line="247" w:lineRule="auto"/>
        <w:rPr>
          <w:rFonts w:eastAsia="Times New Roman"/>
          <w:b/>
          <w:bCs/>
          <w:kern w:val="0"/>
          <w:sz w:val="21"/>
          <w:szCs w:val="21"/>
        </w:rPr>
      </w:pPr>
    </w:p>
    <w:p w14:paraId="03FE43E7" w14:textId="6FD8C7E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Power</w:t>
      </w:r>
    </w:p>
    <w:p w14:paraId="4C7FA5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77 highlights God's power: "You are the God who works wonders; You display Your strength among the peoples" (Psalm 77:14). Trusting in God's power means believing that He is capable of doing the impossible. This trust can embolden us to face challenges with confidence, knowing that nothing is too difficult for Him.</w:t>
      </w:r>
    </w:p>
    <w:p w14:paraId="0494994D" w14:textId="77777777" w:rsidR="00551940" w:rsidRDefault="00DC3BBA" w:rsidP="00DC3BBA">
      <w:pPr>
        <w:spacing w:line="247" w:lineRule="auto"/>
      </w:pPr>
      <w:r w:rsidRPr="00F6333B">
        <w:rPr>
          <w:rFonts w:eastAsia="Times New Roman"/>
          <w:kern w:val="0"/>
          <w:sz w:val="21"/>
          <w:szCs w:val="21"/>
        </w:rPr>
        <w:t>1. How can you strengthen your trust in God's power during times of personal distress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past experiences of God's power can help in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power in everyday life?</w:t>
      </w:r>
    </w:p>
    <w:p w14:paraId="2A2FF5C5" w14:textId="0B5986CA"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Guidance</w:t>
      </w:r>
    </w:p>
    <w:p w14:paraId="0CF4450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reflects on God's guidance: "You led Your people like a flock by the hand of Moses and Aaron" (Psalm 77:20). Just as God guided the Israelites, He offers us direction through His Word and Spirit. Seeking His guidance ensures that we walk in His will, leading to a life of purpose and fulfillment.</w:t>
      </w:r>
    </w:p>
    <w:p w14:paraId="120A16A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guidance during times of personal distress or confusion?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past experiences with God helps in seeking His guidance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listen for God's guidance in daily decisions? </w:t>
      </w:r>
    </w:p>
    <w:p w14:paraId="00171D67"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9AC685"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296182F" w14:textId="77777777" w:rsidR="00551940" w:rsidRDefault="00551940" w:rsidP="00DC3BBA">
      <w:pPr>
        <w:spacing w:line="247" w:lineRule="auto"/>
        <w:rPr>
          <w:rFonts w:eastAsia="Times New Roman"/>
          <w:b/>
          <w:bCs/>
          <w:kern w:val="0"/>
          <w:sz w:val="21"/>
          <w:szCs w:val="21"/>
        </w:rPr>
      </w:pPr>
    </w:p>
    <w:p w14:paraId="28140C71" w14:textId="5ABEBE4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God's Sovereignty</w:t>
      </w:r>
    </w:p>
    <w:p w14:paraId="242E03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Understanding that God is in control brings peace: "The waters saw You, O God, the waters saw You and writhed; even the depths were convulsed" (Psalm 77:16). Embracing God's sovereignty means trusting that He orchestrates all things for His glory and our good, even when circumstances seem overwhelming.</w:t>
      </w:r>
    </w:p>
    <w:p w14:paraId="144DC9E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embrace God's sovereignty during times of personal distress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deeds helps in trusting His sovereignty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control in challenging situations? </w:t>
      </w:r>
    </w:p>
    <w:p w14:paraId="0748307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Comfort in God's Presence</w:t>
      </w:r>
    </w:p>
    <w:p w14:paraId="7776FA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finds solace in God's presence: "In the day of my trouble I sought the Lord; my hand was stretched out in the night without ceasing" (Psalm 77:2). God's presence is a source of comfort and strength, providing us with peace that surpasses understanding. We are never alone, for He is always with us.</w:t>
      </w:r>
    </w:p>
    <w:p w14:paraId="2A62A10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presence during times of personal distress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find comfort in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recalling past experiences of God's faithfulness help you trust Him in current challenges? </w:t>
      </w:r>
    </w:p>
    <w:p w14:paraId="06A159DD"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758CD2"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06A0573" w14:textId="77777777" w:rsidR="00551940" w:rsidRDefault="00551940" w:rsidP="00DC3BBA">
      <w:pPr>
        <w:spacing w:line="247" w:lineRule="auto"/>
        <w:rPr>
          <w:rFonts w:eastAsia="Times New Roman"/>
          <w:b/>
          <w:bCs/>
          <w:kern w:val="0"/>
          <w:sz w:val="21"/>
          <w:szCs w:val="21"/>
        </w:rPr>
      </w:pPr>
    </w:p>
    <w:p w14:paraId="24C781B3" w14:textId="38A8023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Be Honest with God</w:t>
      </w:r>
    </w:p>
    <w:p w14:paraId="14C77D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77 shows the psalmist's raw honesty: "Will the Lord spurn forever and never again be favorable?" (Psalm 77:7). Being honest with God about our doubts and fears is crucial. He desires a genuine relationship with us, where we can express our true feelings and receive His reassurance and love.</w:t>
      </w:r>
    </w:p>
    <w:p w14:paraId="4432102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honesty with God when feeling overwhelmed or distressed like the psalmist?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doubts to God can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psalmist about being transparent with God during difficult times? </w:t>
      </w:r>
    </w:p>
    <w:p w14:paraId="4FA219C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God for His Unchanging Nature</w:t>
      </w:r>
    </w:p>
    <w:p w14:paraId="18C3EC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Finally, the psalmist praises God's unchanging nature: "Your way was through the sea,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path through the great waters, yet Your footprints were unseen" (Psalm 77:19). God's character remains constant, providing a firm foundation for our faith. In a world of change, we can rely on His steadfastness and eternal promises.</w:t>
      </w:r>
    </w:p>
    <w:p w14:paraId="2F4CBC8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comfort in God's unchanging nature during times of personal uncertainty or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God's unchanging nature can strengthen your faith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unchanging nature daily?</w:t>
      </w:r>
      <w:r w:rsidRPr="001B37DC">
        <w:br w:type="page"/>
      </w:r>
    </w:p>
    <w:p w14:paraId="2DE98B98"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78 Teaching Points and Bible Study Questions</w:t>
      </w:r>
    </w:p>
    <w:p w14:paraId="739D060E" w14:textId="1E5FC95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 God's Wonders</w:t>
      </w:r>
    </w:p>
    <w:p w14:paraId="69FE3DF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78 reminds us of the importance of remembering the mighty works of God. The psalmist recounts the miracles and wonders performed by God, urging us to keep them in our hearts. "He did wonders before their fathers in the land of Egypt, in the region of </w:t>
      </w:r>
      <w:proofErr w:type="spellStart"/>
      <w:r w:rsidRPr="00F6333B">
        <w:rPr>
          <w:rFonts w:eastAsia="Times New Roman"/>
          <w:kern w:val="0"/>
          <w:sz w:val="21"/>
          <w:szCs w:val="21"/>
        </w:rPr>
        <w:t>Zoan</w:t>
      </w:r>
      <w:proofErr w:type="spellEnd"/>
      <w:r w:rsidRPr="00F6333B">
        <w:rPr>
          <w:rFonts w:eastAsia="Times New Roman"/>
          <w:kern w:val="0"/>
          <w:sz w:val="21"/>
          <w:szCs w:val="21"/>
        </w:rPr>
        <w:t>" (Psalm 78:12). By recalling these acts, we strengthen our faith and trust in God's power and faithfulness.</w:t>
      </w:r>
    </w:p>
    <w:p w14:paraId="599D43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remembering God's wonders into your daily routine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deeds is crucial for overcoming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forget God's works in your life? </w:t>
      </w:r>
    </w:p>
    <w:p w14:paraId="0139BD6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Teach the Next Generation</w:t>
      </w:r>
    </w:p>
    <w:p w14:paraId="1F2400C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Passing on the knowledge of God's deeds to future generations is a central theme in Psalm 78. "He established a testimony in Jacob and appointed a law in Israel, which He commanded our fathers to teach to their children" (Psalm 78:5). By sharing these stories, we ensure that the legacy of faith continues, equipping the next generation to trust and follow God.</w:t>
      </w:r>
    </w:p>
    <w:p w14:paraId="433F468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effectively share your faith stories with the next generation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children to learn about past divine interventions?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biblical teachings are passed down in your family? </w:t>
      </w:r>
    </w:p>
    <w:p w14:paraId="34B989AE"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803669"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9F57148" w14:textId="77777777" w:rsidR="00551940" w:rsidRDefault="00551940" w:rsidP="00DC3BBA">
      <w:pPr>
        <w:spacing w:line="247" w:lineRule="auto"/>
        <w:rPr>
          <w:rFonts w:eastAsia="Times New Roman"/>
          <w:b/>
          <w:bCs/>
          <w:kern w:val="0"/>
          <w:sz w:val="21"/>
          <w:szCs w:val="21"/>
        </w:rPr>
      </w:pPr>
    </w:p>
    <w:p w14:paraId="6D82C6FB" w14:textId="32B44CD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Provision</w:t>
      </w:r>
    </w:p>
    <w:p w14:paraId="4D188A6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Israelites' journey through the wilderness is a testament to God's provision. Despite their grumbling, God provided manna and quail to sustain them. "He rained down manna for them to eat; He gave them grain from heaven" (Psalm 78:24). This lesson encourages us to rely on God's provision in our own lives, trusting that He will meet our needs.</w:t>
      </w:r>
    </w:p>
    <w:p w14:paraId="4182C8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strengthen your trust in God's provision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to remember God's past provisions when facing new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faithfulness and provision? </w:t>
      </w:r>
    </w:p>
    <w:p w14:paraId="515173C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Stubbornness and Rebellion</w:t>
      </w:r>
    </w:p>
    <w:p w14:paraId="3CD30D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 warns against the dangers of stubbornness and rebellion, as seen in the Israelites' repeated disobedience. "Yet they tested and provoked the </w:t>
      </w:r>
      <w:proofErr w:type="gramStart"/>
      <w:r w:rsidRPr="00F6333B">
        <w:rPr>
          <w:rFonts w:eastAsia="Times New Roman"/>
          <w:kern w:val="0"/>
          <w:sz w:val="21"/>
          <w:szCs w:val="21"/>
        </w:rPr>
        <w:t>Most High</w:t>
      </w:r>
      <w:proofErr w:type="gramEnd"/>
      <w:r w:rsidRPr="00F6333B">
        <w:rPr>
          <w:rFonts w:eastAsia="Times New Roman"/>
          <w:kern w:val="0"/>
          <w:sz w:val="21"/>
          <w:szCs w:val="21"/>
        </w:rPr>
        <w:t xml:space="preserve"> God, and did not keep His decrees" (Psalm 78:56). By learning from their mistakes, we can strive to remain obedient and faithful to God's commands.</w:t>
      </w:r>
    </w:p>
    <w:p w14:paraId="07C0A0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change stubborn patterns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rebellion against guidance often leads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more obedient heart? </w:t>
      </w:r>
    </w:p>
    <w:p w14:paraId="0BFB22D8"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43EA3D"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117778C" w14:textId="77777777" w:rsidR="00551940" w:rsidRDefault="00551940" w:rsidP="00DC3BBA">
      <w:pPr>
        <w:spacing w:line="247" w:lineRule="auto"/>
        <w:rPr>
          <w:rFonts w:eastAsia="Times New Roman"/>
          <w:b/>
          <w:bCs/>
          <w:kern w:val="0"/>
          <w:sz w:val="21"/>
          <w:szCs w:val="21"/>
        </w:rPr>
      </w:pPr>
    </w:p>
    <w:p w14:paraId="03CBFC9E" w14:textId="7A7E0F2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Patience and Mercy</w:t>
      </w:r>
    </w:p>
    <w:p w14:paraId="43A6D8B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 Israelites' repeated failures, God showed incredible patience and mercy. "Yet He was compassionate; He forgave their iniquity and did not destroy them" (Psalm 78:38). This lesson reminds us of God's enduring love and mercy, encouraging us to seek His forgiveness and grace.</w:t>
      </w:r>
    </w:p>
    <w:p w14:paraId="6CB2C01A" w14:textId="77777777" w:rsidR="00551940" w:rsidRDefault="00DC3BBA" w:rsidP="00DC3BBA">
      <w:pPr>
        <w:spacing w:line="247" w:lineRule="auto"/>
      </w:pPr>
      <w:r w:rsidRPr="00F6333B">
        <w:rPr>
          <w:rFonts w:eastAsia="Times New Roman"/>
          <w:kern w:val="0"/>
          <w:sz w:val="21"/>
          <w:szCs w:val="21"/>
        </w:rPr>
        <w:t>1. How can you demonstrate patience and mercy in challenging situations, reflecting God's example in Psalm 78?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patience is essential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mercy in Psalm 78 to improve your relationships with others?</w:t>
      </w:r>
    </w:p>
    <w:p w14:paraId="6BE8A428" w14:textId="0E1C3F3D"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Forgetfulness</w:t>
      </w:r>
    </w:p>
    <w:p w14:paraId="56EE956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Forgetting God's works led the Israelites to doubt and disobedience. "They forgot what He had done, the wonders He had shown them" (Psalm 78:11). This serves as a cautionary tale for us to keep God's deeds at the forefront of our minds, preventing spiritual amnesia that can lead us astray.</w:t>
      </w:r>
    </w:p>
    <w:p w14:paraId="19E7836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remember God's past works to avoid spiritual forgetfulness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forgetfulness of God's deeds leads to repeated mistakes and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forget God's faithfulness during challenging times? </w:t>
      </w:r>
    </w:p>
    <w:p w14:paraId="02A49FF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5A169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E98939D" w14:textId="77777777" w:rsidR="00551940" w:rsidRDefault="00551940" w:rsidP="00DC3BBA">
      <w:pPr>
        <w:spacing w:line="247" w:lineRule="auto"/>
        <w:rPr>
          <w:rFonts w:eastAsia="Times New Roman"/>
          <w:b/>
          <w:bCs/>
          <w:kern w:val="0"/>
          <w:sz w:val="21"/>
          <w:szCs w:val="21"/>
        </w:rPr>
      </w:pPr>
    </w:p>
    <w:p w14:paraId="61A8526B" w14:textId="2621ED4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Faithfulness</w:t>
      </w:r>
    </w:p>
    <w:p w14:paraId="116EAA7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78 highlights the importance of remaining faithful to God, even when circumstances are challenging. "Their heart was not loyal to Him, nor were they faithful to His covenant" (Psalm 78:37). By staying true to our commitments, we honor God and strengthen our relationship with Him.</w:t>
      </w:r>
    </w:p>
    <w:p w14:paraId="5D8E57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faithfulness in your daily life, inspired by the lessons in Psalm 78?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unfaithfulness in Psalm 78 to improve your own spiritual journey? </w:t>
      </w:r>
    </w:p>
    <w:p w14:paraId="38C61D0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and Power</w:t>
      </w:r>
    </w:p>
    <w:p w14:paraId="2355651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 emphasizes God's sovereignty and power over all creation. "He struck down all the firstborn of Egypt, the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of their virility in the tents of Ham" (Psalm 78:51). Recognizing God's supreme authority helps us to trust in His plans and purposes, even when we don't understand them.</w:t>
      </w:r>
    </w:p>
    <w:p w14:paraId="1E134C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Psalm 78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in history is crucial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sovereignty during uncertain times? </w:t>
      </w:r>
    </w:p>
    <w:p w14:paraId="1924FE0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12184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BFE8FF1" w14:textId="77777777" w:rsidR="00551940" w:rsidRDefault="00551940" w:rsidP="00DC3BBA">
      <w:pPr>
        <w:spacing w:line="247" w:lineRule="auto"/>
        <w:rPr>
          <w:rFonts w:eastAsia="Times New Roman"/>
          <w:b/>
          <w:bCs/>
          <w:kern w:val="0"/>
          <w:sz w:val="21"/>
          <w:szCs w:val="21"/>
        </w:rPr>
      </w:pPr>
    </w:p>
    <w:p w14:paraId="655FAA4D" w14:textId="463AE20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Role of Leadership</w:t>
      </w:r>
    </w:p>
    <w:p w14:paraId="2215416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 raised up leaders like David to guide His people. "He chose David His servant and took him from the sheepfolds" (Psalm 78:70). This lesson underscores the importance of godly leadership and the impact it can have on guiding others toward righteousness.</w:t>
      </w:r>
    </w:p>
    <w:p w14:paraId="247A3EA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leaders today learn from the successes and failures of Israel's leaders in Psalm 78?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accountability is emphasized in Psalm 78, and how can it be applied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leadership aligns with the values highlighted in Psalm 78? </w:t>
      </w:r>
    </w:p>
    <w:p w14:paraId="00C204F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Worship and Obedience</w:t>
      </w:r>
    </w:p>
    <w:p w14:paraId="2E44C3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78 calls us to worship and obey God wholeheartedly.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they would put their confidence in God, not forgetting His works, but keeping His commandments" (Psalm 78:7). By aligning our lives with His will, we experience the fullness of His blessings and the joy of His presence.</w:t>
      </w:r>
    </w:p>
    <w:p w14:paraId="1F04754E"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worship into your daily routine to strengthen your obedience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essential in maintaining a genuine worship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worship leads to consistent obedience in your life?</w:t>
      </w:r>
      <w:r w:rsidRPr="001B37DC">
        <w:br w:type="page"/>
      </w:r>
    </w:p>
    <w:p w14:paraId="0914EFA4"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79 Teaching Points and Bible Study Questions</w:t>
      </w:r>
    </w:p>
    <w:p w14:paraId="033A2E8D" w14:textId="4FE5097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the Reality of Suffering</w:t>
      </w:r>
    </w:p>
    <w:p w14:paraId="6A18896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79 begins with a vivid depiction of suffering and devastation: "O God, the nations have invaded Your inheritance; they have defiled Your holy temple and reduced Jerusalem to rubble" (Psalm 79:1). This reminds us that acknowledging our struggles is the first step toward healing. Life is not without its challenges, but recognizing them allows us to seek God's guidance and comfort.</w:t>
      </w:r>
    </w:p>
    <w:p w14:paraId="4A5B78F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suffering in Psalm 79 help you support others in their struggles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communal suffering is important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address suffering in your community, inspired by Psalm 79? </w:t>
      </w:r>
    </w:p>
    <w:p w14:paraId="323C744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Mercy</w:t>
      </w:r>
    </w:p>
    <w:p w14:paraId="544655E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distress, the psalmist cries out for God's mercy: "Help us, O God of our salvation, for the glory of Your name; deliver us and atone for our sins, for Your name’s sake" (Psalm 79:9). This teaches us the importance of turning to God for forgiveness and help, knowing that His mercy is abundant and His love unfailing.</w:t>
      </w:r>
    </w:p>
    <w:p w14:paraId="295A9E5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mercy in your daily challenges and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in seeking God's mercy?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a heart open to receiving God's mercy? </w:t>
      </w:r>
    </w:p>
    <w:p w14:paraId="2A5E1204"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C3087A"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743C6BD9" w14:textId="77777777" w:rsidR="00551940" w:rsidRDefault="00551940" w:rsidP="00DC3BBA">
      <w:pPr>
        <w:spacing w:line="247" w:lineRule="auto"/>
        <w:rPr>
          <w:rFonts w:eastAsia="Times New Roman"/>
          <w:b/>
          <w:bCs/>
          <w:kern w:val="0"/>
          <w:sz w:val="21"/>
          <w:szCs w:val="21"/>
        </w:rPr>
      </w:pPr>
    </w:p>
    <w:p w14:paraId="147A4402" w14:textId="0228D9E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 God's Faithfulness</w:t>
      </w:r>
    </w:p>
    <w:p w14:paraId="318FBB9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 chaos, the psalmist remembers God's past faithfulness. This is a powerful reminder that God has been with us through previous trials and will continue to be our refuge. Reflecting on His past deeds strengthens our faith and reassures us of His constant presence.</w:t>
      </w:r>
    </w:p>
    <w:p w14:paraId="721D93C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remember God's past faithfulness during challenging times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faithfulness can strengthen your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daily? </w:t>
      </w:r>
    </w:p>
    <w:p w14:paraId="73BA60E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Justice</w:t>
      </w:r>
    </w:p>
    <w:p w14:paraId="502364B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calls for divine justice: "Pour out Your wrath on the nations that do not acknowledge You" (Psalm 79:6). This highlights the belief that God is just and will ultimately right the wrongs. Trusting in His justice allows us to let go of bitterness and focus on living righteously.</w:t>
      </w:r>
    </w:p>
    <w:p w14:paraId="78DAA2C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trust in God's justice when facing personal or societal injustices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the challenges you encounter?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justice help you respond to unfair situations with patience and grace? </w:t>
      </w:r>
    </w:p>
    <w:p w14:paraId="70BBCAD2"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DF25CB"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2F3A14C" w14:textId="77777777" w:rsidR="00551940" w:rsidRDefault="00551940" w:rsidP="00DC3BBA">
      <w:pPr>
        <w:spacing w:line="247" w:lineRule="auto"/>
        <w:rPr>
          <w:rFonts w:eastAsia="Times New Roman"/>
          <w:b/>
          <w:bCs/>
          <w:kern w:val="0"/>
          <w:sz w:val="21"/>
          <w:szCs w:val="21"/>
        </w:rPr>
      </w:pPr>
    </w:p>
    <w:p w14:paraId="76A2B8C0" w14:textId="01B9E0D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Community Prayer</w:t>
      </w:r>
    </w:p>
    <w:p w14:paraId="5B969AA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79 is a communal lament, showing the power of collective prayer. When we join together in prayer, we strengthen our bonds and support one another. This unity in seeking God’s intervention can bring about profound change and comfort.</w:t>
      </w:r>
    </w:p>
    <w:p w14:paraId="4EB160E8" w14:textId="77777777" w:rsidR="00551940" w:rsidRDefault="00DC3BBA" w:rsidP="00DC3BBA">
      <w:pPr>
        <w:spacing w:line="247" w:lineRule="auto"/>
      </w:pPr>
      <w:r w:rsidRPr="00F6333B">
        <w:rPr>
          <w:rFonts w:eastAsia="Times New Roman"/>
          <w:kern w:val="0"/>
          <w:sz w:val="21"/>
          <w:szCs w:val="21"/>
        </w:rPr>
        <w:t>1. How can community prayer strengthen our response to collective challenges as seen in Psalm 79?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lament is important in addressing shared suffering in Psalm 79?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more community prayer in times of crisis, inspired by Psalm 79?</w:t>
      </w:r>
    </w:p>
    <w:p w14:paraId="1AA86223" w14:textId="1041FDC6"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Consequences of Sin</w:t>
      </w:r>
    </w:p>
    <w:p w14:paraId="48C9925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the consequences of sin: "Do not hold past iniquities against us; let Your compassion come quickly, for we are brought low" (Psalm 79:8). This serves as a reminder that our actions have consequences, but through repentance, we can find redemption and restoration.</w:t>
      </w:r>
    </w:p>
    <w:p w14:paraId="77FFBAD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sin's consequences in Psalm 79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sin's impact is crucial for personal growth and community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79 about seeking forgiveness and restoration in your life? </w:t>
      </w:r>
    </w:p>
    <w:p w14:paraId="6B0470C6"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A55D58"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09C776CE" w14:textId="77777777" w:rsidR="00551940" w:rsidRDefault="00551940" w:rsidP="00DC3BBA">
      <w:pPr>
        <w:spacing w:line="247" w:lineRule="auto"/>
        <w:rPr>
          <w:rFonts w:eastAsia="Times New Roman"/>
          <w:b/>
          <w:bCs/>
          <w:kern w:val="0"/>
          <w:sz w:val="21"/>
          <w:szCs w:val="21"/>
        </w:rPr>
      </w:pPr>
    </w:p>
    <w:p w14:paraId="28B0B762" w14:textId="01FAB39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Hope in God's Redemption</w:t>
      </w:r>
    </w:p>
    <w:p w14:paraId="1E77F14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Even in despair, there is hope for redemption. The psalmist's plea for deliverance is rooted in the belief that God can restore and renew. This hope is a cornerstone of faith, encouraging us to look beyond our current circumstances to the promise of God's salvation.</w:t>
      </w:r>
    </w:p>
    <w:p w14:paraId="7A6F55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God's redemption during times of personal or communal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through God's redemptive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redemption change your perspective on current challenges? </w:t>
      </w:r>
    </w:p>
    <w:p w14:paraId="1C3C929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as a Response to Deliverance</w:t>
      </w:r>
    </w:p>
    <w:p w14:paraId="5AD065F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vows to praise God: "Then we Your people, the sheep of Your pasture, will thank You forever; from generation to </w:t>
      </w:r>
      <w:proofErr w:type="gramStart"/>
      <w:r w:rsidRPr="00F6333B">
        <w:rPr>
          <w:rFonts w:eastAsia="Times New Roman"/>
          <w:kern w:val="0"/>
          <w:sz w:val="21"/>
          <w:szCs w:val="21"/>
        </w:rPr>
        <w:t>generation</w:t>
      </w:r>
      <w:proofErr w:type="gramEnd"/>
      <w:r w:rsidRPr="00F6333B">
        <w:rPr>
          <w:rFonts w:eastAsia="Times New Roman"/>
          <w:kern w:val="0"/>
          <w:sz w:val="21"/>
          <w:szCs w:val="21"/>
        </w:rPr>
        <w:t xml:space="preserve"> we will recount Your praise" (Psalm 79:13). This teaches us that gratitude and praise should be our response to God's deliverance, reinforcing our relationship with Him.</w:t>
      </w:r>
    </w:p>
    <w:p w14:paraId="07E4E75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as a response to God's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is important after experiencing personal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praise is genuine and heartfelt after being delivered from challenges? </w:t>
      </w:r>
    </w:p>
    <w:p w14:paraId="6A138415"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2741E6"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555A39D0" w14:textId="77777777" w:rsidR="00551940" w:rsidRDefault="00551940" w:rsidP="00DC3BBA">
      <w:pPr>
        <w:spacing w:line="247" w:lineRule="auto"/>
        <w:rPr>
          <w:rFonts w:eastAsia="Times New Roman"/>
          <w:b/>
          <w:bCs/>
          <w:kern w:val="0"/>
          <w:sz w:val="21"/>
          <w:szCs w:val="21"/>
        </w:rPr>
      </w:pPr>
    </w:p>
    <w:p w14:paraId="738C8F75" w14:textId="20180A9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Understand the Power of God's Name</w:t>
      </w:r>
    </w:p>
    <w:p w14:paraId="72686FF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appeals to the power of God's name: "for the glory of Your name" (Psalm 79:9). This underscores the significance of God's name as a source of strength and protection. Invoking His name in prayer and worship connects us to His divine power.</w:t>
      </w:r>
    </w:p>
    <w:p w14:paraId="2B9B54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honor God's name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name holds power in times of distress and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the power of God's name in your community? </w:t>
      </w:r>
    </w:p>
    <w:p w14:paraId="01141DF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Eternal Perspective</w:t>
      </w:r>
    </w:p>
    <w:p w14:paraId="7BCE91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79 encourages us to live with an eternal perspective. The psalmist's focus on God's glory and the legacy of praise reminds us that our lives are part of a greater story. Keeping our eyes on eternity helps us navigate life's challenges with hope and purpose, knowing that our ultimate home is with God.</w:t>
      </w:r>
    </w:p>
    <w:p w14:paraId="3EC215D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79 inspire you to prioritize eternal values over temporary concerns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focusing on God's eternal promises in Psalm 79?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an eternal perspective help you respond to life's challenges as seen in Psalm 79?</w:t>
      </w:r>
      <w:r w:rsidRPr="001B37DC">
        <w:br w:type="page"/>
      </w:r>
    </w:p>
    <w:p w14:paraId="36CC69D1"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80 Teaching Points and Bible Study Questions</w:t>
      </w:r>
    </w:p>
    <w:p w14:paraId="5B043DCE" w14:textId="0168B1F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Cry Out to the Shepherd of Israel</w:t>
      </w:r>
    </w:p>
    <w:p w14:paraId="4CC401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80 begins with a heartfelt plea: "Hear us, O Shepherd of Israel, who leads Joseph like a flock; You who sit enthroned between the cherubim, shine forth" (Psalm 80:1). This verse reminds us that God is our Shepherd, guiding and protecting us. Just as a shepherd </w:t>
      </w:r>
      <w:proofErr w:type="gramStart"/>
      <w:r w:rsidRPr="00F6333B">
        <w:rPr>
          <w:rFonts w:eastAsia="Times New Roman"/>
          <w:kern w:val="0"/>
          <w:sz w:val="21"/>
          <w:szCs w:val="21"/>
        </w:rPr>
        <w:t>cares</w:t>
      </w:r>
      <w:proofErr w:type="gramEnd"/>
      <w:r w:rsidRPr="00F6333B">
        <w:rPr>
          <w:rFonts w:eastAsia="Times New Roman"/>
          <w:kern w:val="0"/>
          <w:sz w:val="21"/>
          <w:szCs w:val="21"/>
        </w:rPr>
        <w:t xml:space="preserve"> for his sheep, God is attentive to our needs. When life feels overwhelming, remember to cry out to Him, trusting that He hears and will lead you through every valley.</w:t>
      </w:r>
    </w:p>
    <w:p w14:paraId="167E046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crying out to God into your daily routine for guidance and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God as the Shepherd in times of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80 about trusting God during challenging situations in your life? </w:t>
      </w:r>
    </w:p>
    <w:p w14:paraId="7B7CAC2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Restoration</w:t>
      </w:r>
    </w:p>
    <w:p w14:paraId="78E442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repeatedly asks, "Restore us, O God; cause Your face to shine upon us, that we may be saved" (Psalm 80:3). This plea for restoration is a powerful reminder that God is in the business of renewal. Whether it's a broken relationship, a weary spirit, or a faltering faith, God can restore and rejuvenate. Turn to Him with your burdens, and let His light shine upon your path.</w:t>
      </w:r>
    </w:p>
    <w:p w14:paraId="67D28B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restoration in areas of your life needing renewal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restoration is essential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restorative work in your community? </w:t>
      </w:r>
    </w:p>
    <w:p w14:paraId="2B71351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EE193E"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381D31FA" w14:textId="77777777" w:rsidR="00551940" w:rsidRDefault="00551940" w:rsidP="00DC3BBA">
      <w:pPr>
        <w:spacing w:line="247" w:lineRule="auto"/>
        <w:rPr>
          <w:rFonts w:eastAsia="Times New Roman"/>
          <w:b/>
          <w:bCs/>
          <w:kern w:val="0"/>
          <w:sz w:val="21"/>
          <w:szCs w:val="21"/>
        </w:rPr>
      </w:pPr>
    </w:p>
    <w:p w14:paraId="13360421" w14:textId="174B202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God's Past Faithfulness</w:t>
      </w:r>
    </w:p>
    <w:p w14:paraId="1A4917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verses 8-11, the psalmist recounts how God brought a vine out of Egypt and planted it in a fertile land. This imagery highlights God's past faithfulness and provision. Reflecting on how God has worked in your life can strengthen your faith and give you hope for the future. Remembering His past deeds encourages us to trust Him with our present and future challenges.</w:t>
      </w:r>
    </w:p>
    <w:p w14:paraId="011ADF2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gratitude for God's past faithfulness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past actions strengthens your faith during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others of God's faithfulness in your community? </w:t>
      </w:r>
    </w:p>
    <w:p w14:paraId="7EEF0F0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Consequences of Turning Away</w:t>
      </w:r>
    </w:p>
    <w:p w14:paraId="3420DD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laments, "Why have You broken down its walls, so that all who pass by pick its fruit?" (Psalm 80:12). This verse serves as a sobering reminder of the consequences of turning away from God. When we stray from His path, we become vulnerable to the world's challenges. Stay close to Him, and let His protection surround you.</w:t>
      </w:r>
    </w:p>
    <w:p w14:paraId="6BEBFD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past consequences of turning away from God guide your current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spiritual growth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repeating the same spiritual missteps in your life? </w:t>
      </w:r>
    </w:p>
    <w:p w14:paraId="1D4D963A"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0E9F08"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26853419" w14:textId="77777777" w:rsidR="00551940" w:rsidRDefault="00551940" w:rsidP="00DC3BBA">
      <w:pPr>
        <w:spacing w:line="247" w:lineRule="auto"/>
        <w:rPr>
          <w:rFonts w:eastAsia="Times New Roman"/>
          <w:b/>
          <w:bCs/>
          <w:kern w:val="0"/>
          <w:sz w:val="21"/>
          <w:szCs w:val="21"/>
        </w:rPr>
      </w:pPr>
    </w:p>
    <w:p w14:paraId="575EEF77" w14:textId="72F7C67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Pray for God's Intervention</w:t>
      </w:r>
    </w:p>
    <w:p w14:paraId="70158E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"Return, O God of Hosts, we pray; look down from heaven and see!" (Psalm 80:14). This earnest prayer for divine intervention encourages us to seek God's help in times of trouble. When faced with difficulties, don't hesitate to ask for His guidance and intervention. He is always ready to step in and provide the help you need.</w:t>
      </w:r>
    </w:p>
    <w:p w14:paraId="7139C4D5" w14:textId="77777777" w:rsidR="00551940" w:rsidRDefault="00DC3BBA" w:rsidP="00DC3BBA">
      <w:pPr>
        <w:spacing w:line="247" w:lineRule="auto"/>
      </w:pPr>
      <w:r w:rsidRPr="00F6333B">
        <w:rPr>
          <w:rFonts w:eastAsia="Times New Roman"/>
          <w:kern w:val="0"/>
          <w:sz w:val="21"/>
          <w:szCs w:val="21"/>
        </w:rPr>
        <w:t>1. How can you actively seek God's intervention in challenging situations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praying for God's intervention?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trust in God's timing when seeking His intervention?</w:t>
      </w:r>
    </w:p>
    <w:p w14:paraId="092F25AB" w14:textId="173F44A9"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70C4B6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acknowledges God's control over all things, saying, "Let Your hand be upon the man at Your right hand, the son of man You have raised up for Yourself" (Psalm 80:17). This verse points to God's sovereignty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ultimate plan for salvation through Jesus Christ. Trusting in His sovereignty brings peace, knowing that He is in control of every situation.</w:t>
      </w:r>
    </w:p>
    <w:p w14:paraId="458C2C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sovereignty when facing personal challenges, as seen in Psalm 80's plea for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in Psalm 80 can strengthen your faith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sovereignty in your daily life, inspired by Psalm 80? </w:t>
      </w:r>
    </w:p>
    <w:p w14:paraId="6D14EC7F"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DBE5DF"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11BF7B7" w14:textId="77777777" w:rsidR="00551940" w:rsidRDefault="00551940" w:rsidP="00DC3BBA">
      <w:pPr>
        <w:spacing w:line="247" w:lineRule="auto"/>
        <w:rPr>
          <w:rFonts w:eastAsia="Times New Roman"/>
          <w:b/>
          <w:bCs/>
          <w:kern w:val="0"/>
          <w:sz w:val="21"/>
          <w:szCs w:val="21"/>
        </w:rPr>
      </w:pPr>
    </w:p>
    <w:p w14:paraId="2D89092E" w14:textId="580E8BF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the Power of Repentance</w:t>
      </w:r>
    </w:p>
    <w:p w14:paraId="7D3203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"Then we will not turn away from You; revive us, and we will call on Your name" (Psalm 80:18). Repentance is a powerful act that brings us back into alignment with God's will. When we turn away from sin and seek His forgiveness, He revives our spirits and renews our relationship with Him. Embrace repentance as a pathway to spiritual renewal.</w:t>
      </w:r>
    </w:p>
    <w:p w14:paraId="02B66A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embracing repentance in your life lead to personal and spiritual renewal, as seen in Psalm 80?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Psalm 80 emphasizes turning back to God, and how can this inspire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actively seek God's restoration and forgiveness in your current circumstances? </w:t>
      </w:r>
    </w:p>
    <w:p w14:paraId="2B1831F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Experience God's Salvation</w:t>
      </w:r>
    </w:p>
    <w:p w14:paraId="5A42649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ultimate desire is for salvation: "Restore us, O LORD God of Hosts; cause Your face to shine upon us, that we may be saved" (Psalm 80:19). Salvation is the greatest gift we can receive, and it is available to all who call upon the name of the Lord. Embrace this gift and let it transform your life, bringing you into a closer relationship with God.</w:t>
      </w:r>
    </w:p>
    <w:p w14:paraId="401AEA9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salvation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respond to God's saving presence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experiencing God's salvation can transform your daily interactions with others? </w:t>
      </w:r>
    </w:p>
    <w:p w14:paraId="022644AE"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4E413A"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6300DAE6" w14:textId="77777777" w:rsidR="00551940" w:rsidRDefault="00551940" w:rsidP="00DC3BBA">
      <w:pPr>
        <w:spacing w:line="247" w:lineRule="auto"/>
        <w:rPr>
          <w:rFonts w:eastAsia="Times New Roman"/>
          <w:b/>
          <w:bCs/>
          <w:kern w:val="0"/>
          <w:sz w:val="21"/>
          <w:szCs w:val="21"/>
        </w:rPr>
      </w:pPr>
    </w:p>
    <w:p w14:paraId="63A6CA51" w14:textId="4C292F1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Cultivate a Heart of Worship</w:t>
      </w:r>
    </w:p>
    <w:p w14:paraId="10AC84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80, the psalmist's words are filled with reverence and worship. This teaches us the importance of cultivating a heart of worship in our daily lives. Worship is not just a Sunday activity; it's a lifestyle. Let your heart overflow with gratitude and praise, acknowledging God's goodness in every circumstance.</w:t>
      </w:r>
    </w:p>
    <w:p w14:paraId="455E65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heart of worship in times of personal or communal distress, as seen in Psalm 80?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psalmist repeatedly asks for God's face to shine upon them, and how can this inspire your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God's past faithfulness and incorporate it into your worship today? </w:t>
      </w:r>
    </w:p>
    <w:p w14:paraId="51634D2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Hope and Expectation</w:t>
      </w:r>
    </w:p>
    <w:p w14:paraId="69934C4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80 ends with a hopeful plea for restoration and salvation. This hope is rooted in the expectation that God will act on behalf of His people. Live each day with hope and expectation, knowing that God is faithful to His promises. As you trust in Him, anticipate His blessings and watch for His hand at work in your life.</w:t>
      </w:r>
    </w:p>
    <w:p w14:paraId="52E2E0DE"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hope and expectation in challenging times, as seen in Psalm 80?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when asking God to restore and shine His face upon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hope in God's promises impact your daily life and decisions?</w:t>
      </w:r>
      <w:r w:rsidRPr="001B37DC">
        <w:br w:type="page"/>
      </w:r>
    </w:p>
    <w:p w14:paraId="64D975A5"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81 Teaching Points and Bible Study Questions</w:t>
      </w:r>
    </w:p>
    <w:p w14:paraId="05832259" w14:textId="32DA9D5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Listen to God's Voice</w:t>
      </w:r>
    </w:p>
    <w:p w14:paraId="12C956E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81:8 says, "Hear, O My people, and I will warn you—O Israel, if only you would listen to Me!" Listening to God is the first step in aligning our lives with His will. Just as we tune into our favorite radio station, we must tune our hearts to hear His voice. This means setting aside time for prayer and reflection, allowing His words to guide our daily decisions.</w:t>
      </w:r>
    </w:p>
    <w:p w14:paraId="511864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create space in your daily routine to better listen to God's voice?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prioritize listening to God amidst life's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God's voice from other influences? </w:t>
      </w:r>
    </w:p>
    <w:p w14:paraId="2FC5983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God's Deliverance</w:t>
      </w:r>
    </w:p>
    <w:p w14:paraId="4A6D03C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10, God reminds us, "I am the LORD your God, who brought you up out of the land of Egypt." Remembering past deliverances strengthens our faith. Reflect on how God has rescued you in the past, and let that bolster your confidence in His ability to handle your present and future challenges.</w:t>
      </w:r>
    </w:p>
    <w:p w14:paraId="533660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remember and celebrate God's past deliverances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deliverance strengthens your faith during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in difficult times? </w:t>
      </w:r>
    </w:p>
    <w:p w14:paraId="22ED6659" w14:textId="77777777" w:rsidR="00551940"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1A4CD4" w14:textId="77777777" w:rsidR="00551940" w:rsidRDefault="00551940">
      <w:pPr>
        <w:spacing w:after="0" w:line="240" w:lineRule="auto"/>
        <w:rPr>
          <w:rFonts w:eastAsia="Times New Roman"/>
          <w:b/>
          <w:bCs/>
          <w:kern w:val="0"/>
          <w:sz w:val="21"/>
          <w:szCs w:val="21"/>
        </w:rPr>
      </w:pPr>
      <w:r>
        <w:rPr>
          <w:rFonts w:eastAsia="Times New Roman"/>
          <w:b/>
          <w:bCs/>
          <w:kern w:val="0"/>
          <w:sz w:val="21"/>
          <w:szCs w:val="21"/>
        </w:rPr>
        <w:br w:type="page"/>
      </w:r>
    </w:p>
    <w:p w14:paraId="4770A28D" w14:textId="77777777" w:rsidR="00551940" w:rsidRDefault="00551940" w:rsidP="00DC3BBA">
      <w:pPr>
        <w:spacing w:line="247" w:lineRule="auto"/>
        <w:rPr>
          <w:rFonts w:eastAsia="Times New Roman"/>
          <w:b/>
          <w:bCs/>
          <w:kern w:val="0"/>
          <w:sz w:val="21"/>
          <w:szCs w:val="21"/>
        </w:rPr>
      </w:pPr>
    </w:p>
    <w:p w14:paraId="68166BBB" w14:textId="3802332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Avoid Idolatry</w:t>
      </w:r>
    </w:p>
    <w:p w14:paraId="3F2FDC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9 warns, "There must be no strange god among you, nor shall you bow to a foreign god." Idolatry isn't just about statues; it's anything that takes God's place in our hearts. Whether it's work, relationships, or material possessions, ensure that nothing overshadows your devotion to Him.</w:t>
      </w:r>
    </w:p>
    <w:p w14:paraId="2A3A0F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remove modern idols in your daily life to focus more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by idols, and how can you resist these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remains your primary focus amidst life's distractions? </w:t>
      </w:r>
    </w:p>
    <w:p w14:paraId="1075CC6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Open Wide for God's Blessings</w:t>
      </w:r>
    </w:p>
    <w:p w14:paraId="122E96F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 promises in verse 10, "Open your mouth wide, and I will fill it." This is an invitation to expect great things from Him. Approach God with an open heart, ready to receive His blessings, wisdom, and guidance. Trust that He desires to fill your life with good things.</w:t>
      </w:r>
    </w:p>
    <w:p w14:paraId="2062EA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open your heart to receive God's blessings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asks us to "open wide" for His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provision more fully? </w:t>
      </w:r>
    </w:p>
    <w:p w14:paraId="2CCA8008"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FB4191"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1CA10103" w14:textId="77777777" w:rsidR="007936DC" w:rsidRDefault="007936DC" w:rsidP="00DC3BBA">
      <w:pPr>
        <w:spacing w:line="247" w:lineRule="auto"/>
        <w:rPr>
          <w:rFonts w:eastAsia="Times New Roman"/>
          <w:b/>
          <w:bCs/>
          <w:kern w:val="0"/>
          <w:sz w:val="21"/>
          <w:szCs w:val="21"/>
        </w:rPr>
      </w:pPr>
    </w:p>
    <w:p w14:paraId="0DD20AB4" w14:textId="610F223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Obedience Brings Fulfillment</w:t>
      </w:r>
    </w:p>
    <w:p w14:paraId="4DF147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13 expresses God's longing: "If only My people would listen to Me, if Israel would follow My ways." Obedience to God is not about restriction but about living a life of fulfillment and purpose. When we follow His ways, we align ourselves with His perfect plan, leading to true joy and peace.</w:t>
      </w:r>
    </w:p>
    <w:p w14:paraId="5B046B5E" w14:textId="77777777" w:rsidR="007936DC" w:rsidRDefault="00DC3BBA" w:rsidP="00DC3BBA">
      <w:pPr>
        <w:spacing w:line="247" w:lineRule="auto"/>
      </w:pPr>
      <w:r w:rsidRPr="00F6333B">
        <w:rPr>
          <w:rFonts w:eastAsia="Times New Roman"/>
          <w:kern w:val="0"/>
          <w:sz w:val="21"/>
          <w:szCs w:val="21"/>
        </w:rPr>
        <w:t>1. How can practicing obedience in daily life lead to a sense of fulfillment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guidance results in personal and communal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will to experience true fulfillment?</w:t>
      </w:r>
    </w:p>
    <w:p w14:paraId="02BFA9AE" w14:textId="04FC3831"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Protection is Assured</w:t>
      </w:r>
    </w:p>
    <w:p w14:paraId="0DDD227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14, God promises, "How soon I would subdue their enemies and turn My hand against their foes!" Trust in God's protection over your life. He is your defender, ready to fight your battles. Rest in the assurance that He is always on your side, working for your good.</w:t>
      </w:r>
    </w:p>
    <w:p w14:paraId="778040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rely on God's protection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change your response to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assured protection during difficult times? </w:t>
      </w:r>
    </w:p>
    <w:p w14:paraId="043F96D1"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15C884"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48E7ADD" w14:textId="77777777" w:rsidR="007936DC" w:rsidRDefault="007936DC" w:rsidP="00DC3BBA">
      <w:pPr>
        <w:spacing w:line="247" w:lineRule="auto"/>
        <w:rPr>
          <w:rFonts w:eastAsia="Times New Roman"/>
          <w:b/>
          <w:bCs/>
          <w:kern w:val="0"/>
          <w:sz w:val="21"/>
          <w:szCs w:val="21"/>
        </w:rPr>
      </w:pPr>
    </w:p>
    <w:p w14:paraId="0E380084" w14:textId="65BA3BA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Experience God's Provision</w:t>
      </w:r>
    </w:p>
    <w:p w14:paraId="1578857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Verse 16 declares, "But I would feed you with the finest wheat; with honey from the </w:t>
      </w:r>
      <w:proofErr w:type="gramStart"/>
      <w:r w:rsidRPr="00F6333B">
        <w:rPr>
          <w:rFonts w:eastAsia="Times New Roman"/>
          <w:kern w:val="0"/>
          <w:sz w:val="21"/>
          <w:szCs w:val="21"/>
        </w:rPr>
        <w:t>rock</w:t>
      </w:r>
      <w:proofErr w:type="gramEnd"/>
      <w:r w:rsidRPr="00F6333B">
        <w:rPr>
          <w:rFonts w:eastAsia="Times New Roman"/>
          <w:kern w:val="0"/>
          <w:sz w:val="21"/>
          <w:szCs w:val="21"/>
        </w:rPr>
        <w:t xml:space="preserve"> I would satisfy you." God is a provider who meets our needs abundantly. Trust Him to supply not just your physical needs but also your spiritual and emotional ones, bringing satisfaction from unexpected places.</w:t>
      </w:r>
    </w:p>
    <w:p w14:paraId="4BA52B4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appreciate God's provision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provision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experiencing God's provision strengthens your faith and reliance on Him? </w:t>
      </w:r>
    </w:p>
    <w:p w14:paraId="1A7B199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7F918FE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11 reveals, "But My people would not listen to Me; Israel would not submit to Me." Disobedience leads to missed opportunities and blessings. Let this be a reminder to stay close to God, seeking His guidance and wisdom in all things, to avoid the pitfalls of going our own way.</w:t>
      </w:r>
    </w:p>
    <w:p w14:paraId="0E4B10F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past disobedience help you make better choices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about the consequences of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guidance to avoid negative outcomes? </w:t>
      </w:r>
    </w:p>
    <w:p w14:paraId="43710E3E"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7DF4A0"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2CEB3598" w14:textId="77777777" w:rsidR="007936DC" w:rsidRDefault="007936DC" w:rsidP="00DC3BBA">
      <w:pPr>
        <w:spacing w:line="247" w:lineRule="auto"/>
        <w:rPr>
          <w:rFonts w:eastAsia="Times New Roman"/>
          <w:b/>
          <w:bCs/>
          <w:kern w:val="0"/>
          <w:sz w:val="21"/>
          <w:szCs w:val="21"/>
        </w:rPr>
      </w:pPr>
    </w:p>
    <w:p w14:paraId="70D60760" w14:textId="331E4FE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Desire for Relationship</w:t>
      </w:r>
    </w:p>
    <w:p w14:paraId="5DE5EA8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81 is a testament to God's desire for a close relationship with His people. He longs for us to listen, obey, and walk with Him daily. Embrace this relationship, knowing that the Creator of the universe wants to be intimately involved in your life.</w:t>
      </w:r>
    </w:p>
    <w:p w14:paraId="58642D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listening to God's voice in your daily life to strengthen your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desires a personal relationship with us, and how does this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not turning to other "gods" in your life? </w:t>
      </w:r>
    </w:p>
    <w:p w14:paraId="161FCDB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Worship</w:t>
      </w:r>
    </w:p>
    <w:p w14:paraId="5D23C87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begins with a call to worship: "Sing for joy to God our strength; make a joyful noise to the God of Jacob" (verse 1). Worship is a powerful expression of our love and gratitude to God. Make it a regular part of your life, and experience the joy and strength that comes from praising Him wholeheartedly.</w:t>
      </w:r>
    </w:p>
    <w:p w14:paraId="40CE2EAF"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joyful worship into your daily routine to enhance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joyful worship is essential for a deeper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heart of joy during worship, even in challenging times?</w:t>
      </w:r>
      <w:r w:rsidRPr="001B37DC">
        <w:br w:type="page"/>
      </w:r>
    </w:p>
    <w:p w14:paraId="40E1C4EB"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82 Teaching Points and Bible Study Questions</w:t>
      </w:r>
    </w:p>
    <w:p w14:paraId="304C40F1" w14:textId="5673CD4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as the Supreme Judge</w:t>
      </w:r>
    </w:p>
    <w:p w14:paraId="786421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82 opens with a powerful image of God presiding over a divine assembly, reminding us that He is the ultimate judge over all. "God presides in the divine assembly; He renders judgment among the gods" (Psalm 82:1). This verse underscores the truth that no matter the earthly authority, God’s judgment is final and just. In our daily lives, this encourages us to seek His wisdom and justice above all else, knowing that His ways are perfect.</w:t>
      </w:r>
    </w:p>
    <w:p w14:paraId="346C2E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 as the Supreme Judge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can impact your sense of justice and fairness?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values with God's standards as the ultimate judge? </w:t>
      </w:r>
    </w:p>
    <w:p w14:paraId="3540EA1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for Justice</w:t>
      </w:r>
    </w:p>
    <w:p w14:paraId="166195C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emphasizes the importance of justice, particularly for the weak and fatherless. "Defend the cause of the weak and fatherless; uphold the rights of the afflicted and oppressed" (Psalm 82:3). This is a call to action for us to reflect God’s heart by advocating for those who cannot defend themselves. It’s a reminder that our faith should be active, seeking to bring God’s justice into the world.</w:t>
      </w:r>
    </w:p>
    <w:p w14:paraId="38BACA5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based on the principles in Psalm 82?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defending the weak and fatherless in Psalm 82?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in your daily interactions and decisions? </w:t>
      </w:r>
    </w:p>
    <w:p w14:paraId="66B689EF"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3ADCBB"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D2760EC" w14:textId="77777777" w:rsidR="007936DC" w:rsidRDefault="007936DC" w:rsidP="00DC3BBA">
      <w:pPr>
        <w:spacing w:line="247" w:lineRule="auto"/>
        <w:rPr>
          <w:rFonts w:eastAsia="Times New Roman"/>
          <w:b/>
          <w:bCs/>
          <w:kern w:val="0"/>
          <w:sz w:val="21"/>
          <w:szCs w:val="21"/>
        </w:rPr>
      </w:pPr>
    </w:p>
    <w:p w14:paraId="70F0E1B6" w14:textId="1F32DBC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Defending the Vulnerable</w:t>
      </w:r>
    </w:p>
    <w:p w14:paraId="641004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Continuing the theme of justice, Psalm 82 urges us to "Rescue the weak and needy; deliver them from the hand of the wicked" (Psalm 82:4). This verse challenges us to be proactive in our communities, offering help and hope to those in dire situations. It’s a call to embody Christ’s love through tangible actions, reflecting His compassion and mercy.</w:t>
      </w:r>
    </w:p>
    <w:p w14:paraId="557EB0F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defend the vulnerable in your community today, inspired by Psalm 82's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defending the vulnerable is emphasized in Psalm 82, and how does it apply to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justice for the oppressed, as encouraged in Psalm 82? </w:t>
      </w:r>
    </w:p>
    <w:p w14:paraId="785888D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Ignorance</w:t>
      </w:r>
    </w:p>
    <w:p w14:paraId="778588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warns of the dangers of ignorance and injustice, stating, "They do not know or understand; they wander in darkness; all the foundations of the earth are shaken" (Psalm 82:5). This serves as a reminder that turning a blind eye to injustice can lead to societal instability. As believers, we are called to be informed and active, shining the light of truth in a world that often prefers darkness.</w:t>
      </w:r>
    </w:p>
    <w:p w14:paraId="58D36B5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ignorance of justice impact your daily decisions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ignorance leads to societal instability, as suggested in Psalm 82?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overcome ignorance and promote fairness in your community? </w:t>
      </w:r>
    </w:p>
    <w:p w14:paraId="1F5AF1F0"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5E5B2E"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4BB436E" w14:textId="77777777" w:rsidR="007936DC" w:rsidRDefault="007936DC" w:rsidP="00DC3BBA">
      <w:pPr>
        <w:spacing w:line="247" w:lineRule="auto"/>
        <w:rPr>
          <w:rFonts w:eastAsia="Times New Roman"/>
          <w:b/>
          <w:bCs/>
          <w:kern w:val="0"/>
          <w:sz w:val="21"/>
          <w:szCs w:val="21"/>
        </w:rPr>
      </w:pPr>
    </w:p>
    <w:p w14:paraId="41CA1A1C" w14:textId="09DCBFE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Mortality of Earthly Powers</w:t>
      </w:r>
    </w:p>
    <w:p w14:paraId="015889C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82:6-7 reminds us of the mortality of earthly powers: "I have said, 'You are gods; you are all sons of the </w:t>
      </w:r>
      <w:proofErr w:type="gramStart"/>
      <w:r w:rsidRPr="00F6333B">
        <w:rPr>
          <w:rFonts w:eastAsia="Times New Roman"/>
          <w:kern w:val="0"/>
          <w:sz w:val="21"/>
          <w:szCs w:val="21"/>
        </w:rPr>
        <w:t>Most High</w:t>
      </w:r>
      <w:proofErr w:type="gramEnd"/>
      <w:r w:rsidRPr="00F6333B">
        <w:rPr>
          <w:rFonts w:eastAsia="Times New Roman"/>
          <w:kern w:val="0"/>
          <w:sz w:val="21"/>
          <w:szCs w:val="21"/>
        </w:rPr>
        <w:t>.' But like mortals you will die, and like rulers you will fall". This is a humbling reminder that no matter how powerful one may seem, all are subject to God’s ultimate authority. It encourages us to place our trust not in human leaders, but in the eternal God.</w:t>
      </w:r>
    </w:p>
    <w:p w14:paraId="1E22A576" w14:textId="77777777" w:rsidR="007936DC" w:rsidRDefault="00DC3BBA" w:rsidP="00DC3BBA">
      <w:pPr>
        <w:spacing w:line="247" w:lineRule="auto"/>
      </w:pPr>
      <w:r w:rsidRPr="00F6333B">
        <w:rPr>
          <w:rFonts w:eastAsia="Times New Roman"/>
          <w:kern w:val="0"/>
          <w:sz w:val="21"/>
          <w:szCs w:val="21"/>
        </w:rPr>
        <w:t>1. How can recognizing the mortality of earthly powers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the limits of human authority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trust is placed in eternal rather than temporary powers?</w:t>
      </w:r>
    </w:p>
    <w:p w14:paraId="6DC3A510" w14:textId="7E159C85"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Call for Accountability</w:t>
      </w:r>
    </w:p>
    <w:p w14:paraId="05A044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God’s expectation for those in authority to act justly. It’s a call for accountability, reminding us that we are stewards of the roles and responsibilities God has given us. Whether in leadership or in our personal lives, we are to act with integrity and fairness, knowing that we will answer to God for our actions.</w:t>
      </w:r>
    </w:p>
    <w:p w14:paraId="7082457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fairness and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defending the weak and fatherless in Psalm 82?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yourself accountable to God's standards of justice? </w:t>
      </w:r>
    </w:p>
    <w:p w14:paraId="517A5435"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E71C5A"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81508C3" w14:textId="77777777" w:rsidR="007936DC" w:rsidRDefault="007936DC" w:rsidP="00DC3BBA">
      <w:pPr>
        <w:spacing w:line="247" w:lineRule="auto"/>
        <w:rPr>
          <w:rFonts w:eastAsia="Times New Roman"/>
          <w:b/>
          <w:bCs/>
          <w:kern w:val="0"/>
          <w:sz w:val="21"/>
          <w:szCs w:val="21"/>
        </w:rPr>
      </w:pPr>
    </w:p>
    <w:p w14:paraId="50AEE31B" w14:textId="4937ADD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Eternal Perspective</w:t>
      </w:r>
    </w:p>
    <w:p w14:paraId="604B61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82 encourages us to maintain an eternal perspective, recognizing that God’s justice will ultimately prevail. This perspective helps us navigate life’s challenges with hope and assurance, knowing that God’s plans are perfect and His timing is impeccable. It’s a reminder to keep our eyes fixed on the eternal, rather than the temporary.</w:t>
      </w:r>
    </w:p>
    <w:p w14:paraId="46F195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adopting an eternal perspective influence your daily decisions and actions according to Psalm 82?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Psalm 82 emphasizes justice in light of an eternal perspective?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priorities with an eternal perspective as described in Psalm 82? </w:t>
      </w:r>
    </w:p>
    <w:p w14:paraId="3CF4F9C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1D1F08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Implicit in the psalm is the power of prayer, as we seek God’s intervention in matters of justice and righteousness. By bringing our concerns to Him, we acknowledge His sovereignty and invite His will to be done on earth as it is in heaven. Prayer becomes a powerful tool in aligning our hearts with God’s purposes.</w:t>
      </w:r>
    </w:p>
    <w:p w14:paraId="4A9AF15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prayer influence your understanding of justice as depicted in Psalm 82?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seeking guidance for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Psalm 82 inspire you to pray for the marginalized and oppressed in your community? </w:t>
      </w:r>
    </w:p>
    <w:p w14:paraId="05BC4F5F"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3E5120"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26BF575B" w14:textId="77777777" w:rsidR="007936DC" w:rsidRDefault="007936DC" w:rsidP="00DC3BBA">
      <w:pPr>
        <w:spacing w:line="247" w:lineRule="auto"/>
        <w:rPr>
          <w:rFonts w:eastAsia="Times New Roman"/>
          <w:b/>
          <w:bCs/>
          <w:kern w:val="0"/>
          <w:sz w:val="21"/>
          <w:szCs w:val="21"/>
        </w:rPr>
      </w:pPr>
    </w:p>
    <w:p w14:paraId="35286853" w14:textId="16BB33C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Role of Faithful Witness</w:t>
      </w:r>
    </w:p>
    <w:p w14:paraId="6A36FE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As we reflect on Psalm 82, we are reminded of our role as faithful witnesses to God’s truth and justice. Our lives should reflect His character, serving as a testament to His love and righteousness. By living out these principles, we become beacons of hope and agents of change in a world in need of God’s light.</w:t>
      </w:r>
    </w:p>
    <w:p w14:paraId="5ADFEF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 as a faithful witness in situations of injustice, as described in Psalm 82?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faithful witness is crucial in upholding God's justice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God's call for justice in Psalm 82? </w:t>
      </w:r>
    </w:p>
    <w:p w14:paraId="5BFF231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Reign</w:t>
      </w:r>
    </w:p>
    <w:p w14:paraId="65F172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82 closes with a declaration of God’s reign: "Rise up, O God, judge the earth, for all the nations are Your inheritance" (Psalm 82:8). This assurance of God’s ultimate authority and ownership of the earth gives us confidence and peace. No matter the chaos around us, we can rest in the knowledge that God is in control and His purposes will be fulfilled.</w:t>
      </w:r>
    </w:p>
    <w:p w14:paraId="7AB18156"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participate in promoting justice, knowing God ultimately reigns over all authorities?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reign can influence your response to injustice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ultimate authority and justice?</w:t>
      </w:r>
      <w:r w:rsidRPr="001B37DC">
        <w:br w:type="page"/>
      </w:r>
    </w:p>
    <w:p w14:paraId="06BBC2EC"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83 Teaching Points and Bible Study Questions</w:t>
      </w:r>
    </w:p>
    <w:p w14:paraId="6C3182D1" w14:textId="1586F8A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Recognize the Reality of Opposition</w:t>
      </w:r>
    </w:p>
    <w:p w14:paraId="427476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83 opens with a vivid depiction of enemies conspiring against God's people. This reminds us that opposition is a reality in the life of believers. "For behold,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enemies rage, and those who hate You have lifted up their heads" (Psalm 83:2). Understanding this helps us stay vigilant and prayerful, knowing that our strength comes from the Lord.</w:t>
      </w:r>
    </w:p>
    <w:p w14:paraId="08FD64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stay grounded in faith when facing opposition similar to that in Psalm 83?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opposition is crucial for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respond to opposition with grace and strength? </w:t>
      </w:r>
    </w:p>
    <w:p w14:paraId="7C0BCCA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Intervention</w:t>
      </w:r>
    </w:p>
    <w:p w14:paraId="6BB84A3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urgently calls on God to act, demonstrating the importance of seeking divine intervention in times of trouble. "Do not keep silent, O God; do not hold Your peace; do not be still, O God" (Psalm 83:1). This teaches us to turn to God first, trusting in His power and timing to deliver us from our adversaries.</w:t>
      </w:r>
    </w:p>
    <w:p w14:paraId="1804D8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intervention in challenging situations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ask for God's help in conflicts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83 about trusting God during times of adversity? </w:t>
      </w:r>
    </w:p>
    <w:p w14:paraId="2B72A20E"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FD8A9A"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F203D4C" w14:textId="77777777" w:rsidR="007936DC" w:rsidRDefault="007936DC" w:rsidP="00DC3BBA">
      <w:pPr>
        <w:spacing w:line="247" w:lineRule="auto"/>
        <w:rPr>
          <w:rFonts w:eastAsia="Times New Roman"/>
          <w:b/>
          <w:bCs/>
          <w:kern w:val="0"/>
          <w:sz w:val="21"/>
          <w:szCs w:val="21"/>
        </w:rPr>
      </w:pPr>
    </w:p>
    <w:p w14:paraId="0D03FDE8" w14:textId="36BB00F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Unity in Prayer</w:t>
      </w:r>
    </w:p>
    <w:p w14:paraId="6D306B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enemies in Psalm 83 are united in their purpose against Israel, which highlights the power of unity. As believers, we are called to unite in prayer and purpose, standing together in faith. "They have conspired with one accord; they form an alliance against You" (Psalm 83:5). Let this inspire us to gather in prayer, knowing that where two or three are gathered, God is present.</w:t>
      </w:r>
    </w:p>
    <w:p w14:paraId="7586926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we foster unity in prayer when facing challenges as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prayer strengthens our resolve against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unified prayer in your group? </w:t>
      </w:r>
    </w:p>
    <w:p w14:paraId="46AC6A4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God's Past Victories</w:t>
      </w:r>
    </w:p>
    <w:p w14:paraId="5F767B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recalls past victories where God defeated Israel's enemies, encouraging us to remember God's faithfulness. "Do to them as You did to Midian, as to Sisera and </w:t>
      </w:r>
      <w:proofErr w:type="spellStart"/>
      <w:r w:rsidRPr="00F6333B">
        <w:rPr>
          <w:rFonts w:eastAsia="Times New Roman"/>
          <w:kern w:val="0"/>
          <w:sz w:val="21"/>
          <w:szCs w:val="21"/>
        </w:rPr>
        <w:t>Jabin</w:t>
      </w:r>
      <w:proofErr w:type="spellEnd"/>
      <w:r w:rsidRPr="00F6333B">
        <w:rPr>
          <w:rFonts w:eastAsia="Times New Roman"/>
          <w:kern w:val="0"/>
          <w:sz w:val="21"/>
          <w:szCs w:val="21"/>
        </w:rPr>
        <w:t xml:space="preserve"> at the River Kishon" (Psalm 83:9). Reflecting on God's past deliverance strengthens our faith and reassures us of His continued presence and power.</w:t>
      </w:r>
    </w:p>
    <w:p w14:paraId="5F5DE6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recalling God's past victories strengthen your faith in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past interventions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past victories? </w:t>
      </w:r>
    </w:p>
    <w:p w14:paraId="6DCE8A60"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A76EB0"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06CE2B04" w14:textId="77777777" w:rsidR="007936DC" w:rsidRDefault="007936DC" w:rsidP="00DC3BBA">
      <w:pPr>
        <w:spacing w:line="247" w:lineRule="auto"/>
        <w:rPr>
          <w:rFonts w:eastAsia="Times New Roman"/>
          <w:b/>
          <w:bCs/>
          <w:kern w:val="0"/>
          <w:sz w:val="21"/>
          <w:szCs w:val="21"/>
        </w:rPr>
      </w:pPr>
    </w:p>
    <w:p w14:paraId="305C88E2" w14:textId="2E4E242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Justice</w:t>
      </w:r>
    </w:p>
    <w:p w14:paraId="68FC17E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83 emphasizes that God is just and will ultimately judge the wicked. "Make them like tumbleweed, O my God, like chaff before the wind" (Psalm 83:13). Trusting in God's justice allows us to release our burdens and focus on living righteously, knowing that He will set all things right in His perfect time.</w:t>
      </w:r>
    </w:p>
    <w:p w14:paraId="512BD1BC" w14:textId="77777777" w:rsidR="007936DC" w:rsidRDefault="00DC3BBA" w:rsidP="00DC3BBA">
      <w:pPr>
        <w:spacing w:line="247" w:lineRule="auto"/>
      </w:pPr>
      <w:r w:rsidRPr="00F6333B">
        <w:rPr>
          <w:rFonts w:eastAsia="Times New Roman"/>
          <w:kern w:val="0"/>
          <w:sz w:val="21"/>
          <w:szCs w:val="21"/>
        </w:rPr>
        <w:t>1. How can you maintain trust in God's justice when facing personal injustices or adversities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rely on God's justice rather than seeking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justice in situations that seem unfair?</w:t>
      </w:r>
    </w:p>
    <w:p w14:paraId="59BF4BCB" w14:textId="645FFAF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Name</w:t>
      </w:r>
    </w:p>
    <w:p w14:paraId="1ACB9D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desires that God's name be glorified through His actions. "Cover their faces with shame, that they may seek Your name, O LORD" (Psalm 83:16). This teaches us the importance of living in a way that honors God's name, reflecting His love and truth in all we do.</w:t>
      </w:r>
    </w:p>
    <w:p w14:paraId="106A54F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the power of God's name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invoking God's name can bring peace and confidence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God's name in your daily interactions? </w:t>
      </w:r>
    </w:p>
    <w:p w14:paraId="171ACEA7"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620328"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390F3CE" w14:textId="77777777" w:rsidR="007936DC" w:rsidRDefault="007936DC" w:rsidP="00DC3BBA">
      <w:pPr>
        <w:spacing w:line="247" w:lineRule="auto"/>
        <w:rPr>
          <w:rFonts w:eastAsia="Times New Roman"/>
          <w:b/>
          <w:bCs/>
          <w:kern w:val="0"/>
          <w:sz w:val="21"/>
          <w:szCs w:val="21"/>
        </w:rPr>
      </w:pPr>
    </w:p>
    <w:p w14:paraId="5A4A8C21" w14:textId="751FE49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78EEA64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83 reminds us that God is sovereign over all nations and their leaders. "Let them know that You, whose name is the LORD, are alone the </w:t>
      </w:r>
      <w:proofErr w:type="gramStart"/>
      <w:r w:rsidRPr="00F6333B">
        <w:rPr>
          <w:rFonts w:eastAsia="Times New Roman"/>
          <w:kern w:val="0"/>
          <w:sz w:val="21"/>
          <w:szCs w:val="21"/>
        </w:rPr>
        <w:t>Most High</w:t>
      </w:r>
      <w:proofErr w:type="gramEnd"/>
      <w:r w:rsidRPr="00F6333B">
        <w:rPr>
          <w:rFonts w:eastAsia="Times New Roman"/>
          <w:kern w:val="0"/>
          <w:sz w:val="21"/>
          <w:szCs w:val="21"/>
        </w:rPr>
        <w:t xml:space="preserve"> over all the earth" (Psalm 83:18). This assurance allows us to rest in His control, even when the world seems chaotic.</w:t>
      </w:r>
    </w:p>
    <w:p w14:paraId="766CE4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global conflicts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control over nations can impact your personal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belief in God's sovereignty over world events? </w:t>
      </w:r>
    </w:p>
    <w:p w14:paraId="4A8326B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Humility</w:t>
      </w:r>
    </w:p>
    <w:p w14:paraId="24706E6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plea for enemies to be humbled serves as a reminder of the importance of humility.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pursue them with Your tempest, and terrify them with Your storm" (Psalm 83:15). We are called to humble ourselves before God, recognizing our dependence on Him for strength and guidance.</w:t>
      </w:r>
    </w:p>
    <w:p w14:paraId="08493D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Psalm 83 lead to greater humility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facing adversities, as seen in Psalm 83?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response to conflicts mentioned in Psalm 83? </w:t>
      </w:r>
    </w:p>
    <w:p w14:paraId="7734C2FF"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5B51E8"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D2ECBF9" w14:textId="77777777" w:rsidR="007936DC" w:rsidRDefault="007936DC" w:rsidP="00DC3BBA">
      <w:pPr>
        <w:spacing w:line="247" w:lineRule="auto"/>
        <w:rPr>
          <w:rFonts w:eastAsia="Times New Roman"/>
          <w:b/>
          <w:bCs/>
          <w:kern w:val="0"/>
          <w:sz w:val="21"/>
          <w:szCs w:val="21"/>
        </w:rPr>
      </w:pPr>
    </w:p>
    <w:p w14:paraId="7CD44153" w14:textId="706210E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Seeking God</w:t>
      </w:r>
    </w:p>
    <w:p w14:paraId="75DB10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ultimate goal of the psalmist's prayer is that people would seek God. "May they ever be ashamed and terrified; may they perish in disgrace" (Psalm 83:17). This underscores the importance of seeking God earnestly, knowing that true peace and purpose are found in Him alone.</w:t>
      </w:r>
    </w:p>
    <w:p w14:paraId="700C48D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seeking God in times of conflict change your perspective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is crucial when facing overwhelming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prioritize seeking God in your life? </w:t>
      </w:r>
    </w:p>
    <w:p w14:paraId="225319E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Assurance of God's Ultimate Victory</w:t>
      </w:r>
    </w:p>
    <w:p w14:paraId="691482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83 concludes with confidence in God's ultimate victory. This assurance fuels our hope and perseverance. "Let them know that You, whose name is the LORD, are alone the </w:t>
      </w:r>
      <w:proofErr w:type="gramStart"/>
      <w:r w:rsidRPr="00F6333B">
        <w:rPr>
          <w:rFonts w:eastAsia="Times New Roman"/>
          <w:kern w:val="0"/>
          <w:sz w:val="21"/>
          <w:szCs w:val="21"/>
        </w:rPr>
        <w:t>Most High</w:t>
      </w:r>
      <w:proofErr w:type="gramEnd"/>
      <w:r w:rsidRPr="00F6333B">
        <w:rPr>
          <w:rFonts w:eastAsia="Times New Roman"/>
          <w:kern w:val="0"/>
          <w:sz w:val="21"/>
          <w:szCs w:val="21"/>
        </w:rPr>
        <w:t xml:space="preserve"> over all the earth" (Psalm 83:18). As believers, we can live boldly, knowing that God reigns supreme and His plans will prevail.</w:t>
      </w:r>
    </w:p>
    <w:p w14:paraId="52CC8C8C"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assurance in God's ultimate victory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victory can change your perspective on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ultimate victory in daily life?</w:t>
      </w:r>
      <w:r w:rsidRPr="001B37DC">
        <w:br w:type="page"/>
      </w:r>
    </w:p>
    <w:p w14:paraId="0C38C070"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84 Teaching Points and Bible Study Questions</w:t>
      </w:r>
    </w:p>
    <w:p w14:paraId="783B398A" w14:textId="075404E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Dwelling in God's Presence</w:t>
      </w:r>
    </w:p>
    <w:p w14:paraId="131B4D7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84:1-2 says, "How lovely is Your dwelling place, O LORD of Hosts! My soul longs, even faints, for the courts of the LORD; my heart and my flesh cry out for the living God." This verse reminds us of the deep joy and fulfillment found in being close to God. Make it a priority to spend time in His presence daily, whether through prayer, worship, or reading Scripture. This connection is the source of true joy and strength.</w:t>
      </w:r>
    </w:p>
    <w:p w14:paraId="197751C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create a space in your daily life to experience God's presence more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dwelling in God's presence brings joy and fulfillment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time with God amidst your daily responsibilities? </w:t>
      </w:r>
    </w:p>
    <w:p w14:paraId="1188213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Finding Strength in God</w:t>
      </w:r>
    </w:p>
    <w:p w14:paraId="2E6E4AF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5 declares, "Blessed are those whose strength is in You, whose hearts are set on pilgrimage." Life's journey can be challenging, but when we rely on God's strength, we are blessed and empowered to overcome obstacles. Set your heart on the pilgrimage of faith, trusting that God will provide the strength you need.</w:t>
      </w:r>
    </w:p>
    <w:p w14:paraId="583EAA5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strength in God during challenging times, as described in Psalm 84?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presence provides strength, according to Psalm 84?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strength daily, inspired by Psalm 84? </w:t>
      </w:r>
    </w:p>
    <w:p w14:paraId="1AE2ED2F"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B541BD"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0B490C6B" w14:textId="77777777" w:rsidR="007936DC" w:rsidRDefault="007936DC" w:rsidP="00DC3BBA">
      <w:pPr>
        <w:spacing w:line="247" w:lineRule="auto"/>
        <w:rPr>
          <w:rFonts w:eastAsia="Times New Roman"/>
          <w:b/>
          <w:bCs/>
          <w:kern w:val="0"/>
          <w:sz w:val="21"/>
          <w:szCs w:val="21"/>
        </w:rPr>
      </w:pPr>
    </w:p>
    <w:p w14:paraId="771A9A4F" w14:textId="3CA7C54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Blessing of Community</w:t>
      </w:r>
    </w:p>
    <w:p w14:paraId="529EB17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84:4 states, "Blessed are those who dwell in Your house; they are ever praising You." Being part of a community of believers is a blessing. It provides support, encouragement, and a shared purpose. Engage actively in your church community, where you can grow together in faith and praise God collectively.</w:t>
      </w:r>
    </w:p>
    <w:p w14:paraId="2D0A603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contribute to creating a welcoming and supportive community like in Psalm 84?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part of a faith community is described as a blessing in Psalm 84?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the bonds within your community, inspired by the unity in Psalm 84? </w:t>
      </w:r>
    </w:p>
    <w:p w14:paraId="021A1D3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3EDF646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8, the Psalmist prays, "O LORD God of Hosts, hear my prayer; give ear, O God of Jacob." Prayer is a powerful tool that connects us directly to God. Make it a habit to bring your requests, praises, and confessions to Him, knowing that He listens and responds to the cries of His children.</w:t>
      </w:r>
    </w:p>
    <w:p w14:paraId="1B1C923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84 inspire you to deepen your prayer life for strength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challenges, as reflected in Psalm 84?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God's presence in prayer bring comfort and joy, according to Psalm 84? </w:t>
      </w:r>
    </w:p>
    <w:p w14:paraId="76AE9FBE"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4CDDD1"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5DBACB1A" w14:textId="77777777" w:rsidR="007936DC" w:rsidRDefault="007936DC" w:rsidP="00DC3BBA">
      <w:pPr>
        <w:spacing w:line="247" w:lineRule="auto"/>
        <w:rPr>
          <w:rFonts w:eastAsia="Times New Roman"/>
          <w:b/>
          <w:bCs/>
          <w:kern w:val="0"/>
          <w:sz w:val="21"/>
          <w:szCs w:val="21"/>
        </w:rPr>
      </w:pPr>
    </w:p>
    <w:p w14:paraId="32218EE3" w14:textId="2EE68CF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Value of Humility</w:t>
      </w:r>
    </w:p>
    <w:p w14:paraId="4C73649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10 offers a humbling perspective: "For a day in Your courts is better than a thousand elsewhere. I would rather be a doorkeeper in the house of my God than dwell in the tents of the wicked." Embrace humility, recognizing that serving in God's house, no matter how small the role, is far more valuable than any worldly success.</w:t>
      </w:r>
    </w:p>
    <w:p w14:paraId="00B4693E" w14:textId="77777777" w:rsidR="007936DC" w:rsidRDefault="00DC3BBA" w:rsidP="00DC3BBA">
      <w:pPr>
        <w:spacing w:line="247" w:lineRule="auto"/>
      </w:pPr>
      <w:r w:rsidRPr="00F6333B">
        <w:rPr>
          <w:rFonts w:eastAsia="Times New Roman"/>
          <w:kern w:val="0"/>
          <w:sz w:val="21"/>
          <w:szCs w:val="21"/>
        </w:rPr>
        <w:t>1. How can practicing humility enhance your sense of belonging in your spiritual community, as seen in Psalm 84?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valued more than status or power in the context of Psalm 84?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humility in your daily interactions, inspired by Psalm 84?</w:t>
      </w:r>
    </w:p>
    <w:p w14:paraId="6FC79713" w14:textId="5AE43AE6"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as Our Sun and Shield</w:t>
      </w:r>
    </w:p>
    <w:p w14:paraId="56FBA68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84:11 assures us, "For the LORD God is a sun and shield; the LORD gives grace and glory; no good thing does He withhold from those who walk uprightly." God is both our light and our protector. Trust in His provision and protection, knowing that He will not withhold any good thing from those who live righteously.</w:t>
      </w:r>
    </w:p>
    <w:p w14:paraId="0F310FF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sun and shield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is compared to both a sun and a shield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God's protection and guidance more consistently? </w:t>
      </w:r>
    </w:p>
    <w:p w14:paraId="4BA76BA6"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71F20C"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11D3B55" w14:textId="77777777" w:rsidR="007936DC" w:rsidRDefault="007936DC" w:rsidP="00DC3BBA">
      <w:pPr>
        <w:spacing w:line="247" w:lineRule="auto"/>
        <w:rPr>
          <w:rFonts w:eastAsia="Times New Roman"/>
          <w:b/>
          <w:bCs/>
          <w:kern w:val="0"/>
          <w:sz w:val="21"/>
          <w:szCs w:val="21"/>
        </w:rPr>
      </w:pPr>
    </w:p>
    <w:p w14:paraId="683E5F07" w14:textId="5F5F967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Walking Uprightly</w:t>
      </w:r>
    </w:p>
    <w:p w14:paraId="3BD089C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same verse emphasizes the importance of walking uprightly. Living a life of integrity and righteousness aligns us with God's will and opens the door to His blessings. Strive to live according to His Word, allowing it to guide your actions and decisions.</w:t>
      </w:r>
    </w:p>
    <w:p w14:paraId="4A416E6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walking uprightly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living a life of integrity and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walking uprightly lead to a deeper connection with God according to Psalm 84? </w:t>
      </w:r>
    </w:p>
    <w:p w14:paraId="4B35559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Favor</w:t>
      </w:r>
    </w:p>
    <w:p w14:paraId="5821321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12 concludes with, "O LORD of Hosts, blessed is the man who trusts in You." Trusting in God brings His favor and blessing into our lives. Place your trust in Him, confident that He is faithful and will guide you through every circumstance.</w:t>
      </w:r>
    </w:p>
    <w:p w14:paraId="0C8C35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and recognize God's favor in your daily life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favor is described as a source of strength and blessing?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dwell in God's presence and assurance of His favor? </w:t>
      </w:r>
    </w:p>
    <w:p w14:paraId="2EC635B4"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38463F"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168C53A7" w14:textId="77777777" w:rsidR="007936DC" w:rsidRDefault="007936DC" w:rsidP="00DC3BBA">
      <w:pPr>
        <w:spacing w:line="247" w:lineRule="auto"/>
        <w:rPr>
          <w:rFonts w:eastAsia="Times New Roman"/>
          <w:b/>
          <w:bCs/>
          <w:kern w:val="0"/>
          <w:sz w:val="21"/>
          <w:szCs w:val="21"/>
        </w:rPr>
      </w:pPr>
    </w:p>
    <w:p w14:paraId="79DE644F" w14:textId="15EBEA6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Longing for God's Presence</w:t>
      </w:r>
    </w:p>
    <w:p w14:paraId="63BB358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longing for God's presence in verse 2 is a reminder to cultivate a deep desire for God in our own lives. Let your heart and soul yearn for Him, seeking His presence above all else. This longing will draw you closer to Him and transform your life.</w:t>
      </w:r>
    </w:p>
    <w:p w14:paraId="2001DF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deeper longing for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in God's presence is described as better than elsewhere?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time in God's presence this week? </w:t>
      </w:r>
    </w:p>
    <w:p w14:paraId="02E0639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Joy and Fulfillment</w:t>
      </w:r>
    </w:p>
    <w:p w14:paraId="755970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84 teaches us that true joy and fulfillment are found in God alone. As you journey through life, remember that He is the source of all good things. Embrace His promises, and let your life be a testament to the joy and peace that come from walking with Him.</w:t>
      </w:r>
    </w:p>
    <w:p w14:paraId="03490C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May these lessons from Psalm 84 inspire and encourage you to deepen your relationship with God and live a life that reflects His love and grace.</w:t>
      </w:r>
    </w:p>
    <w:p w14:paraId="24805C06"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and fulfillment in God's presence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dwelling brings deeper satisfaction than worldly pursuits?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God's presence in your daily routine?</w:t>
      </w:r>
      <w:r w:rsidRPr="001B37DC">
        <w:br w:type="page"/>
      </w:r>
    </w:p>
    <w:p w14:paraId="6B5719D0"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85 Teaching Points and Bible Study Questions</w:t>
      </w:r>
    </w:p>
    <w:p w14:paraId="078623EC" w14:textId="2071E62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God's Forgiveness</w:t>
      </w:r>
    </w:p>
    <w:p w14:paraId="401CC2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85 begins with a powerful reminder of God's forgiveness: "You showed favor to Your land, O LORD; You restored Jacob from captivity. You forgave the iniquity of Your people; You covered all their sin" (Psalm 85:1-2). This is a call to remember that no matter how far we stray, God's grace is always available. Embrace this forgiveness and let it transform your life, knowing that through Christ, our sins are covered and we are made new.</w:t>
      </w:r>
    </w:p>
    <w:p w14:paraId="2A6A9A9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embrace God's forgiveness in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God's forgiveness can transform your perspective on personal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forgive others as God forgives you? </w:t>
      </w:r>
    </w:p>
    <w:p w14:paraId="56B9D52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Restoration and Revival</w:t>
      </w:r>
    </w:p>
    <w:p w14:paraId="3232C60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pleads for revival: "Will You not revive us again, that Your people may rejoice in You?" (Psalm 85:6). This is a reminder that spiritual renewal is essential. Seek God's presence daily, and ask Him to revive your heart. When we are spiritually alive, we can experience true joy and purpose in our lives.</w:t>
      </w:r>
    </w:p>
    <w:p w14:paraId="60E4EA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personal and communal restoration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invite spiritual revival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God's forgiveness is crucial for experiencing true revival? </w:t>
      </w:r>
    </w:p>
    <w:p w14:paraId="727F5A99"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1B5EB4"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6CDC918" w14:textId="77777777" w:rsidR="007936DC" w:rsidRDefault="007936DC" w:rsidP="00DC3BBA">
      <w:pPr>
        <w:spacing w:line="247" w:lineRule="auto"/>
        <w:rPr>
          <w:rFonts w:eastAsia="Times New Roman"/>
          <w:b/>
          <w:bCs/>
          <w:kern w:val="0"/>
          <w:sz w:val="21"/>
          <w:szCs w:val="21"/>
        </w:rPr>
      </w:pPr>
    </w:p>
    <w:p w14:paraId="48FA25BC" w14:textId="670CF2D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Unfailing Love</w:t>
      </w:r>
    </w:p>
    <w:p w14:paraId="3F866A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85:7 says, "Show us Your loving devotion, O LORD, and grant us Your salvation." God's love is steadfast and unwavering. Trust in His love, knowing that it is the foundation of our salvation. When we rely on His love, we find peace and security, no matter the circumstances.</w:t>
      </w:r>
    </w:p>
    <w:p w14:paraId="22ACA16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in God's unfailing love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love can transform your perspective on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unfailing love each day? </w:t>
      </w:r>
    </w:p>
    <w:p w14:paraId="53B79CF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Listen for God's Voice</w:t>
      </w:r>
    </w:p>
    <w:p w14:paraId="460CA4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"I will listen to what God the LORD will say; for He will surely speak peace to His people and His saints" (Psalm 85:8). Make it a habit to listen for God's voice in your life. Through prayer, Scripture, and the Holy Spirit, God speaks to us, offering guidance and peace. Be attentive and open to His direction.</w:t>
      </w:r>
    </w:p>
    <w:p w14:paraId="6E1BA28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create space in your daily routine to listen for God's voice more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hear from God when you seek His guidance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discern God's voice amidst the noise of everyday life? </w:t>
      </w:r>
    </w:p>
    <w:p w14:paraId="136E9085"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8BCD95"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33569C7" w14:textId="77777777" w:rsidR="007936DC" w:rsidRDefault="007936DC" w:rsidP="00DC3BBA">
      <w:pPr>
        <w:spacing w:line="247" w:lineRule="auto"/>
        <w:rPr>
          <w:rFonts w:eastAsia="Times New Roman"/>
          <w:b/>
          <w:bCs/>
          <w:kern w:val="0"/>
          <w:sz w:val="21"/>
          <w:szCs w:val="21"/>
        </w:rPr>
      </w:pPr>
    </w:p>
    <w:p w14:paraId="35378650" w14:textId="685A81E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Pursue Righteousness and Peace</w:t>
      </w:r>
    </w:p>
    <w:p w14:paraId="2E28806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"Righteousness and peace kiss" (Psalm 85:10). This beautiful imagery reminds us that righteousness and peace go hand in hand. Pursue a life of righteousness, aligning your actions with God's will, and you will find peace. Let your life be a testament to the harmony that comes from living in accordance with God's Word.</w:t>
      </w:r>
    </w:p>
    <w:p w14:paraId="5F481DB1" w14:textId="77777777" w:rsidR="007936DC" w:rsidRDefault="00DC3BBA" w:rsidP="00DC3BBA">
      <w:pPr>
        <w:spacing w:line="247" w:lineRule="auto"/>
      </w:pPr>
      <w:r w:rsidRPr="00F6333B">
        <w:rPr>
          <w:rFonts w:eastAsia="Times New Roman"/>
          <w:kern w:val="0"/>
          <w:sz w:val="21"/>
          <w:szCs w:val="21"/>
        </w:rPr>
        <w:t>1. How can you actively pursue righteousness and peace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foster peace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righteousness and peace are often linked together in spiritual growth?</w:t>
      </w:r>
    </w:p>
    <w:p w14:paraId="509B9FCE" w14:textId="1589B742"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Faithfulness</w:t>
      </w:r>
    </w:p>
    <w:p w14:paraId="7D4E7FF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"Faithfulness springs forth from the earth, and righteousness looks down from heaven" (Psalm 85:11). God's faithfulness is evident in creation and in our lives. Recognize His faithfulness in the small and big things, and let it inspire you to be faithful in your own walk with Him.</w:t>
      </w:r>
    </w:p>
    <w:p w14:paraId="478F462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God's faithfulness in your daily life and circumstances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faithfulness helps strengthen your trust in God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during challenging times? </w:t>
      </w:r>
    </w:p>
    <w:p w14:paraId="00D8B98E"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591CA0"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24D3918" w14:textId="77777777" w:rsidR="007936DC" w:rsidRDefault="007936DC" w:rsidP="00DC3BBA">
      <w:pPr>
        <w:spacing w:line="247" w:lineRule="auto"/>
        <w:rPr>
          <w:rFonts w:eastAsia="Times New Roman"/>
          <w:b/>
          <w:bCs/>
          <w:kern w:val="0"/>
          <w:sz w:val="21"/>
          <w:szCs w:val="21"/>
        </w:rPr>
      </w:pPr>
    </w:p>
    <w:p w14:paraId="5E82F48C" w14:textId="59ABE3C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Expect God's Blessings</w:t>
      </w:r>
    </w:p>
    <w:p w14:paraId="60EC896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will indeed provide what is good, and our land will yield its increase" (Psalm 85:12). Expect God's blessings in your life. When we align ourselves with His will, He provides abundantly. Trust that He knows what is best for you and will supply all your needs.</w:t>
      </w:r>
    </w:p>
    <w:p w14:paraId="6D603F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prepare your heart to receive God's blessings mentioned in Psalm 85?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expect God's blessings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expecting God's blessings can transform your perspective on challenges? </w:t>
      </w:r>
    </w:p>
    <w:p w14:paraId="207EB60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Walk in God's Path</w:t>
      </w:r>
    </w:p>
    <w:p w14:paraId="381A4C5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"Righteousness will go before Him to prepare the way for His steps" (Psalm 85:13). Walking in God's path means following His lead and trusting His guidance. Let righteousness guide your steps, and you will find yourself on a path that leads to fulfillment and joy.</w:t>
      </w:r>
    </w:p>
    <w:p w14:paraId="63EE791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align your daily decisions with God's path as described in Psalm 85?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walk in God's path consistently?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walking in God's path leads to peace and righteousness in your life? </w:t>
      </w:r>
    </w:p>
    <w:p w14:paraId="6959CF25"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67C24C"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0AC872AB" w14:textId="77777777" w:rsidR="007936DC" w:rsidRDefault="007936DC" w:rsidP="00DC3BBA">
      <w:pPr>
        <w:spacing w:line="247" w:lineRule="auto"/>
        <w:rPr>
          <w:rFonts w:eastAsia="Times New Roman"/>
          <w:b/>
          <w:bCs/>
          <w:kern w:val="0"/>
          <w:sz w:val="21"/>
          <w:szCs w:val="21"/>
        </w:rPr>
      </w:pPr>
    </w:p>
    <w:p w14:paraId="4EA96EDB" w14:textId="7595B18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Rejoice in God's Salvation</w:t>
      </w:r>
    </w:p>
    <w:p w14:paraId="550EA42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plea for salvation is a reminder to rejoice in the salvation we have through Jesus Christ. Celebrate the gift of eternal life and the freedom from sin that comes through His sacrifice. Let this joy permeate every aspect of your life.</w:t>
      </w:r>
    </w:p>
    <w:p w14:paraId="2DBCF2F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rejoice in God's salvation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focus on God's salvation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rejoicing in God's salvation impact your relationships with others? </w:t>
      </w:r>
    </w:p>
    <w:p w14:paraId="44C0E1E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Hope</w:t>
      </w:r>
    </w:p>
    <w:p w14:paraId="36A7AA1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85 is a psalm of hope, looking forward to God's restoration and blessing. Live with hope, knowing that God is at work in your life and in the world. No matter the challenges you face, hold onto the hope that comes from knowing Christ and His promises.</w:t>
      </w:r>
    </w:p>
    <w:p w14:paraId="59353D9F"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hope in your daily life based on the promises in Psalm 85?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as God restored fortunes in Psalm 85?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faithfulness help you live with hope, according to Psalm 85?</w:t>
      </w:r>
      <w:r w:rsidRPr="001B37DC">
        <w:br w:type="page"/>
      </w:r>
    </w:p>
    <w:p w14:paraId="6A89F3F8"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86 Teaching Points and Bible Study Questions</w:t>
      </w:r>
    </w:p>
    <w:p w14:paraId="496170EC" w14:textId="46E3CFE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Call Upon the Lord in Times of Trouble</w:t>
      </w:r>
    </w:p>
    <w:p w14:paraId="3A35E2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86:7 reminds us, "In the day of my distress I will call on You, for You will answer me." Life is full of challenges, but we have a direct line to the Creator of the universe. When you face trials, remember that God is always ready to listen and respond. Make prayer your first response, not your last resort.</w:t>
      </w:r>
    </w:p>
    <w:p w14:paraId="404F8C1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calling upon the Lord in trouble change your perspective on the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God's help before trying to solve problems alone?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strengthen your trust in God during difficult times? </w:t>
      </w:r>
    </w:p>
    <w:p w14:paraId="46BE411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Unmatched Greatness</w:t>
      </w:r>
    </w:p>
    <w:p w14:paraId="0BD32CE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8 declares, "There is none like You among the gods, O Lord, nor any works like Yours." In a world full of distractions and false idols, it's crucial to keep our focus on the one true God. His works are unparalleled, and His greatness is beyond comprehension. Let this truth guide your priorities and decisions.</w:t>
      </w:r>
    </w:p>
    <w:p w14:paraId="3F6E59D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daily recognize and celebrate God's unmatched greatness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greatness can transform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greatness during difficult times? </w:t>
      </w:r>
    </w:p>
    <w:p w14:paraId="2EE24C53"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77EDA5"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5E6101DF" w14:textId="77777777" w:rsidR="007936DC" w:rsidRDefault="007936DC" w:rsidP="00DC3BBA">
      <w:pPr>
        <w:spacing w:line="247" w:lineRule="auto"/>
        <w:rPr>
          <w:rFonts w:eastAsia="Times New Roman"/>
          <w:b/>
          <w:bCs/>
          <w:kern w:val="0"/>
          <w:sz w:val="21"/>
          <w:szCs w:val="21"/>
        </w:rPr>
      </w:pPr>
    </w:p>
    <w:p w14:paraId="077917E6" w14:textId="75E49CD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God's Mercy and Grace</w:t>
      </w:r>
    </w:p>
    <w:p w14:paraId="4B968C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86:5 assures us, "For You, O Lord, are kind and forgiving, rich in loving devotion to all who call on You." God's mercy is abundant and available to everyone who seeks Him. No matter your past, His grace is sufficient to cover all sins. Embrace this gift and let it transform your life.</w:t>
      </w:r>
    </w:p>
    <w:p w14:paraId="6986A83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mercy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God's grace can transform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mercy in your community? </w:t>
      </w:r>
    </w:p>
    <w:p w14:paraId="6DF0C86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a Teachable Heart</w:t>
      </w:r>
    </w:p>
    <w:p w14:paraId="494529F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11, the psalmist prays, "Teach me Your way, O LORD, that I may walk in Your truth." A humble and teachable heart is essential for spiritual growth. Be open to learning from God's Word and allow it to shape your path. This attitude will lead you closer to His truth and wisdom.</w:t>
      </w:r>
    </w:p>
    <w:p w14:paraId="7D6840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teachable heart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developing a teachable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open to God's guidance and correction? </w:t>
      </w:r>
    </w:p>
    <w:p w14:paraId="54FD0030"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196F4A"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575F742C" w14:textId="77777777" w:rsidR="007936DC" w:rsidRDefault="007936DC" w:rsidP="00DC3BBA">
      <w:pPr>
        <w:spacing w:line="247" w:lineRule="auto"/>
        <w:rPr>
          <w:rFonts w:eastAsia="Times New Roman"/>
          <w:b/>
          <w:bCs/>
          <w:kern w:val="0"/>
          <w:sz w:val="21"/>
          <w:szCs w:val="21"/>
        </w:rPr>
      </w:pPr>
    </w:p>
    <w:p w14:paraId="2388D2EE" w14:textId="3DCF5E3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Unite Your Heart to Fear God's Name</w:t>
      </w:r>
    </w:p>
    <w:p w14:paraId="5310AB8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request in verse 11, "Give me an undivided heart, that I may fear Your name," highlights the importance of a focused and sincere devotion to God. An undivided heart is one that is fully committed to Him, free from distractions and competing loyalties. Strive for this unity in your spiritual life.</w:t>
      </w:r>
    </w:p>
    <w:p w14:paraId="70C0DFAC" w14:textId="77777777" w:rsidR="007936DC" w:rsidRDefault="00DC3BBA" w:rsidP="00DC3BBA">
      <w:pPr>
        <w:spacing w:line="247" w:lineRule="auto"/>
      </w:pPr>
      <w:r w:rsidRPr="00F6333B">
        <w:rPr>
          <w:rFonts w:eastAsia="Times New Roman"/>
          <w:kern w:val="0"/>
          <w:sz w:val="21"/>
          <w:szCs w:val="21"/>
        </w:rPr>
        <w:t>1. How can you practically unite your heart to fear God's name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fearing God's name can lead to a more focused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heart remains united in reverence for God?</w:t>
      </w:r>
    </w:p>
    <w:p w14:paraId="03287311" w14:textId="5420288F"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God with All Your Heart</w:t>
      </w:r>
    </w:p>
    <w:p w14:paraId="41D30D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12 proclaims, "I will praise You, O Lord my God, with all my heart, and I will glorify Your name forever." Worship is not just a Sunday activity; it's a lifestyle. Let your praise be wholehearted and continuous, reflecting your gratitude and love for God in every aspect of your life.</w:t>
      </w:r>
    </w:p>
    <w:p w14:paraId="58A75B5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honor God with all your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wholehearted praise is important in strengthening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praise is genuine and heartfelt? </w:t>
      </w:r>
    </w:p>
    <w:p w14:paraId="22FD4546"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08CA96"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511944EB" w14:textId="77777777" w:rsidR="007936DC" w:rsidRDefault="007936DC" w:rsidP="00DC3BBA">
      <w:pPr>
        <w:spacing w:line="247" w:lineRule="auto"/>
        <w:rPr>
          <w:rFonts w:eastAsia="Times New Roman"/>
          <w:b/>
          <w:bCs/>
          <w:kern w:val="0"/>
          <w:sz w:val="21"/>
          <w:szCs w:val="21"/>
        </w:rPr>
      </w:pPr>
    </w:p>
    <w:p w14:paraId="276850B5" w14:textId="4150BAC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God's Deliverance</w:t>
      </w:r>
    </w:p>
    <w:p w14:paraId="67ECEE6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In verse 13, the psalmist acknowledges, "For great is Your loving devotion to me; You have delivered my soul from the depths of </w:t>
      </w:r>
      <w:proofErr w:type="spellStart"/>
      <w:r w:rsidRPr="00F6333B">
        <w:rPr>
          <w:rFonts w:eastAsia="Times New Roman"/>
          <w:kern w:val="0"/>
          <w:sz w:val="21"/>
          <w:szCs w:val="21"/>
        </w:rPr>
        <w:t>Sheol</w:t>
      </w:r>
      <w:proofErr w:type="spellEnd"/>
      <w:r w:rsidRPr="00F6333B">
        <w:rPr>
          <w:rFonts w:eastAsia="Times New Roman"/>
          <w:kern w:val="0"/>
          <w:sz w:val="21"/>
          <w:szCs w:val="21"/>
        </w:rPr>
        <w:t>." Recognize and remember the times God has delivered you from difficult situations. This acknowledgment strengthens your faith and reminds you of His constant presence and power.</w:t>
      </w:r>
    </w:p>
    <w:p w14:paraId="07826CD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acknowledge God's deliverance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past deliverance strengthens your faith in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and celebrate God's deliverance in your life? </w:t>
      </w:r>
    </w:p>
    <w:p w14:paraId="319626E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Faithfulness</w:t>
      </w:r>
    </w:p>
    <w:p w14:paraId="685F71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86:15 reassures us, "But You, O Lord, are a compassionate and gracious God, slow to anger, abounding in loving devotion and faithfulness." God's faithfulness is unwavering, and His promises are true. Trust in His character and let it be the foundation of your hope and confidence.</w:t>
      </w:r>
    </w:p>
    <w:p w14:paraId="30A3E8D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in God's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faithfulness can bring peace amidst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of God's unwavering faithfulness? </w:t>
      </w:r>
    </w:p>
    <w:p w14:paraId="31D8AF3A"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52992D"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1F037D8" w14:textId="77777777" w:rsidR="007936DC" w:rsidRDefault="007936DC" w:rsidP="00DC3BBA">
      <w:pPr>
        <w:spacing w:line="247" w:lineRule="auto"/>
        <w:rPr>
          <w:rFonts w:eastAsia="Times New Roman"/>
          <w:b/>
          <w:bCs/>
          <w:kern w:val="0"/>
          <w:sz w:val="21"/>
          <w:szCs w:val="21"/>
        </w:rPr>
      </w:pPr>
    </w:p>
    <w:p w14:paraId="1B2897B0" w14:textId="74CB2FA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God's Strength and Guidance</w:t>
      </w:r>
    </w:p>
    <w:p w14:paraId="7F5000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16 is a plea for divine assistance: "Turn to me and have mercy; grant Your strength to Your servant." We all need God's strength to navigate life's challenges. Regularly seek His guidance and empowerment, knowing that He is eager to support and sustain you.</w:t>
      </w:r>
    </w:p>
    <w:p w14:paraId="3B1DABC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strength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God's guidance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God's strength is essential for personal growth and resilience? </w:t>
      </w:r>
    </w:p>
    <w:p w14:paraId="7C54347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God's Goodness</w:t>
      </w:r>
    </w:p>
    <w:p w14:paraId="456E33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86 encourages us to rejoice in God's goodness. His love and mercy are constant, and His blessings are abundant. Let this joy permeate your life, influencing your interactions and outlook. As you rejoice in the Lord, you become a beacon of His light to those around you.</w:t>
      </w:r>
    </w:p>
    <w:p w14:paraId="2FAEB6D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rejoice in God's goodness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goodness can transform your daily perspective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goodness each day?</w:t>
      </w:r>
      <w:r w:rsidRPr="001B37DC">
        <w:br w:type="page"/>
      </w:r>
    </w:p>
    <w:p w14:paraId="5CA9405A"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87 Teaching Points and Bible Study Questions</w:t>
      </w:r>
    </w:p>
    <w:p w14:paraId="6416AC43" w14:textId="679B1E0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Glory of God's City</w:t>
      </w:r>
    </w:p>
    <w:p w14:paraId="54DB71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87 opens with a celebration of Zion, the city of God, highlighting its divine foundation: "He has founded His city on the holy mountains" (Psalm 87:1). This reminds us that God’s presence elevates the ordinary to the extraordinary. Just as Zion is set apart, so are we called to be a light in the world, reflecting His glory in our daily lives.</w:t>
      </w:r>
    </w:p>
    <w:p w14:paraId="01AED7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the glory of God's city in your daily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city is described as glorious, and how does this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contribute to the spiritual beauty of your local church community? </w:t>
      </w:r>
    </w:p>
    <w:p w14:paraId="2B970F1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Love for His Dwelling Place</w:t>
      </w:r>
    </w:p>
    <w:p w14:paraId="5D2A4C8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"The LORD loves the gates of Zion more than all the dwellings of Jacob" (Psalm 87:2). This teaches us about the special affection God has for His chosen places. In our lives, we can prioritize our spiritual homes—our churches and communities—where God’s love and presence are uniquely experienced.</w:t>
      </w:r>
    </w:p>
    <w:p w14:paraId="3AC7CFB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show love for your church as God's dwelling place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His dwelling place, and how can this influence your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community and belonging in your church? </w:t>
      </w:r>
    </w:p>
    <w:p w14:paraId="4064AFF4"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9F0E66"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4B3EEF6" w14:textId="77777777" w:rsidR="007936DC" w:rsidRDefault="007936DC" w:rsidP="00DC3BBA">
      <w:pPr>
        <w:spacing w:line="247" w:lineRule="auto"/>
        <w:rPr>
          <w:rFonts w:eastAsia="Times New Roman"/>
          <w:b/>
          <w:bCs/>
          <w:kern w:val="0"/>
          <w:sz w:val="21"/>
          <w:szCs w:val="21"/>
        </w:rPr>
      </w:pPr>
    </w:p>
    <w:p w14:paraId="1E7830B7" w14:textId="5EF83FC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Honor of Being Known by God</w:t>
      </w:r>
    </w:p>
    <w:p w14:paraId="03F1AD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"Glorious things are ascribed to you, O city of God" (Psalm 87:3). This verse reminds us that being known by God is the highest honor. As believers, we are part of His family, and our identity is rooted in His recognition of us. Let this truth inspire you to live with confidence and purpose.</w:t>
      </w:r>
    </w:p>
    <w:p w14:paraId="69A4883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deeper relationship to feel more known by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known by God brings honor and significance to your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recognize and embrace God's acknowledgment in your life? </w:t>
      </w:r>
    </w:p>
    <w:p w14:paraId="680A15B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Inclusion of All Nations</w:t>
      </w:r>
    </w:p>
    <w:p w14:paraId="65F0241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87:4 states, "I will record Rahab and Babylon among those who acknowledge Me." This is a powerful reminder of God’s inclusive love. No matter our background, we are invited into His family. Embrace this truth and extend God’s love to everyone, breaking down barriers and building bridges.</w:t>
      </w:r>
    </w:p>
    <w:p w14:paraId="48A53D9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promote inclusion of all nations in your community or church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the inclusion of all nations in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diversity in your daily interactions? </w:t>
      </w:r>
    </w:p>
    <w:p w14:paraId="6DA512CD"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9D424A"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5DA15F5B" w14:textId="77777777" w:rsidR="007936DC" w:rsidRDefault="007936DC" w:rsidP="00DC3BBA">
      <w:pPr>
        <w:spacing w:line="247" w:lineRule="auto"/>
        <w:rPr>
          <w:rFonts w:eastAsia="Times New Roman"/>
          <w:b/>
          <w:bCs/>
          <w:kern w:val="0"/>
          <w:sz w:val="21"/>
          <w:szCs w:val="21"/>
        </w:rPr>
      </w:pPr>
    </w:p>
    <w:p w14:paraId="06382B97" w14:textId="6A05051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Belonging</w:t>
      </w:r>
    </w:p>
    <w:p w14:paraId="33ECE4A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writes, "Indeed, of Zion it will be said, 'This one and that one </w:t>
      </w:r>
      <w:proofErr w:type="gramStart"/>
      <w:r w:rsidRPr="00F6333B">
        <w:rPr>
          <w:rFonts w:eastAsia="Times New Roman"/>
          <w:kern w:val="0"/>
          <w:sz w:val="21"/>
          <w:szCs w:val="21"/>
        </w:rPr>
        <w:t>were</w:t>
      </w:r>
      <w:proofErr w:type="gramEnd"/>
      <w:r w:rsidRPr="00F6333B">
        <w:rPr>
          <w:rFonts w:eastAsia="Times New Roman"/>
          <w:kern w:val="0"/>
          <w:sz w:val="21"/>
          <w:szCs w:val="21"/>
        </w:rPr>
        <w:t xml:space="preserve"> born in her'" (Psalm 87:5). This speaks to the joy and privilege of belonging to God’s people. Celebrate your spiritual heritage and the community of believers who support and uplift you in your faith journey.</w:t>
      </w:r>
    </w:p>
    <w:p w14:paraId="2FA31D6B" w14:textId="77777777" w:rsidR="007936DC" w:rsidRDefault="00DC3BBA" w:rsidP="00DC3BBA">
      <w:pPr>
        <w:spacing w:line="247" w:lineRule="auto"/>
      </w:pPr>
      <w:r w:rsidRPr="00F6333B">
        <w:rPr>
          <w:rFonts w:eastAsia="Times New Roman"/>
          <w:kern w:val="0"/>
          <w:sz w:val="21"/>
          <w:szCs w:val="21"/>
        </w:rPr>
        <w:t>1. How can you experience joy in knowing you belong to God's family as described in Psalm 87?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belonging to God's city brings joy and fulfillment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help others feel the joy of belonging to a faith community?</w:t>
      </w:r>
    </w:p>
    <w:p w14:paraId="5207490B" w14:textId="5190809E"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as the Ultimate Record Keeper</w:t>
      </w:r>
    </w:p>
    <w:p w14:paraId="7C89FC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will write in the register of the peoples: 'This one was born in Zion'" (Psalm 87:6). God keeps a record of His people, affirming our value and significance. Trust in His perfect knowledge and care for you, knowing that your life is part of His divine plan.</w:t>
      </w:r>
    </w:p>
    <w:p w14:paraId="54A945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 as the ultimate record keeper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God's record-keeping over human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records God values most? </w:t>
      </w:r>
    </w:p>
    <w:p w14:paraId="321AB468"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6FC7BA"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74F7AEB" w14:textId="77777777" w:rsidR="007936DC" w:rsidRDefault="007936DC" w:rsidP="00DC3BBA">
      <w:pPr>
        <w:spacing w:line="247" w:lineRule="auto"/>
        <w:rPr>
          <w:rFonts w:eastAsia="Times New Roman"/>
          <w:b/>
          <w:bCs/>
          <w:kern w:val="0"/>
          <w:sz w:val="21"/>
          <w:szCs w:val="21"/>
        </w:rPr>
      </w:pPr>
    </w:p>
    <w:p w14:paraId="7CE66D1B" w14:textId="4F4DD0C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Source of True Joy</w:t>
      </w:r>
    </w:p>
    <w:p w14:paraId="2EF49D2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"As they make music, they will sing, 'All my fountains are in you'" (Psalm 87:7). This verse highlights that true joy and fulfillment come from God alone. In a world full of distractions, let your heart find its deepest satisfaction in Him, the source of all life and joy.</w:t>
      </w:r>
    </w:p>
    <w:p w14:paraId="793D63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 as the source of joy change your daily perspective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joy is linked to being rooted in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joy in God's promises rather than worldly achievements? </w:t>
      </w:r>
    </w:p>
    <w:p w14:paraId="431EA47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Praise</w:t>
      </w:r>
    </w:p>
    <w:p w14:paraId="0997BB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87, the emphasis on praise and music underscores the power of worship. Engaging in heartfelt worship not only honors God but also transforms us. Make praise a regular part of your routine, and watch how it shifts your perspective and energizes your spirit.</w:t>
      </w:r>
    </w:p>
    <w:p w14:paraId="1CF9458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strengthen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emphasized as powerful in building a sense of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87 about the impact of praise on personal and communal identity? </w:t>
      </w:r>
    </w:p>
    <w:p w14:paraId="044C7DF3"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F713AC"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F028900" w14:textId="77777777" w:rsidR="007936DC" w:rsidRDefault="007936DC" w:rsidP="00DC3BBA">
      <w:pPr>
        <w:spacing w:line="247" w:lineRule="auto"/>
        <w:rPr>
          <w:rFonts w:eastAsia="Times New Roman"/>
          <w:b/>
          <w:bCs/>
          <w:kern w:val="0"/>
          <w:sz w:val="21"/>
          <w:szCs w:val="21"/>
        </w:rPr>
      </w:pPr>
    </w:p>
    <w:p w14:paraId="21EDFE21" w14:textId="01BA9C1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Beauty of Diversity in Unity</w:t>
      </w:r>
    </w:p>
    <w:p w14:paraId="423AEB8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mention of various nations in Psalm 87 illustrates the beauty of diversity within God’s kingdom. Embrace the unique gifts and perspectives of others, recognizing that together, we form a vibrant tapestry that reflects God’s creativity and love.</w:t>
      </w:r>
    </w:p>
    <w:p w14:paraId="696AE5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celebrate and embrace diversity within your community while maintaining unity in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diversity among His people, as seen in Psalm 87?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unity in a diverse group setting? </w:t>
      </w:r>
    </w:p>
    <w:p w14:paraId="44FDB23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53AA1D2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87 reassures us of God’s sovereign control over history and His people. As you navigate life’s challenges, rest in the knowledge that God is in control, guiding and sustaining you. Let this assurance fuel your faith and inspire you to live boldly for Him.</w:t>
      </w:r>
    </w:p>
    <w:p w14:paraId="402C433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comfort in God's sovereignty when facing uncertain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change your perspective on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in God's sovereign plan for your future?</w:t>
      </w:r>
      <w:r w:rsidRPr="001B37DC">
        <w:br w:type="page"/>
      </w:r>
    </w:p>
    <w:p w14:paraId="7D1B9913"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88 Teaching Points and Bible Study Questions</w:t>
      </w:r>
    </w:p>
    <w:p w14:paraId="26CC7706" w14:textId="4F4EA7C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Cry Out to God in Distress</w:t>
      </w:r>
    </w:p>
    <w:p w14:paraId="0CFEE4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88 begins with a heartfelt plea: "O LORD, the God of my salvation, I cry out day and night before You" (Psalm 88:1). This teaches us the importance of turning to God in our darkest moments. No matter how deep the valley, God is always ready to listen. Our cries are not in vain; they are a testament to our faith and reliance on Him.</w:t>
      </w:r>
    </w:p>
    <w:p w14:paraId="2986E7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faith when it feels like God is silent in your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crying out to God during your darkest moments?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expressing your struggles to God is important for spiritual growth? </w:t>
      </w:r>
    </w:p>
    <w:p w14:paraId="3777960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Your Suffering</w:t>
      </w:r>
    </w:p>
    <w:p w14:paraId="01C3CD1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does not shy away from expressing his pain: "For my soul is full of troubles, and my life draws near to </w:t>
      </w:r>
      <w:proofErr w:type="spellStart"/>
      <w:r w:rsidRPr="00F6333B">
        <w:rPr>
          <w:rFonts w:eastAsia="Times New Roman"/>
          <w:kern w:val="0"/>
          <w:sz w:val="21"/>
          <w:szCs w:val="21"/>
        </w:rPr>
        <w:t>Sheol</w:t>
      </w:r>
      <w:proofErr w:type="spellEnd"/>
      <w:r w:rsidRPr="00F6333B">
        <w:rPr>
          <w:rFonts w:eastAsia="Times New Roman"/>
          <w:kern w:val="0"/>
          <w:sz w:val="21"/>
          <w:szCs w:val="21"/>
        </w:rPr>
        <w:t>" (Psalm 88:3). Acknowledging our suffering is not a sign of weakness but a step toward healing. By bringing our burdens to God, we invite His comfort and strength into our lives.</w:t>
      </w:r>
    </w:p>
    <w:p w14:paraId="4F9E809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your suffering in prayer deepen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pain to God is important for emotional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88 about being honest with God during difficult times? </w:t>
      </w:r>
    </w:p>
    <w:p w14:paraId="216D8FD7"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611896"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6F023CE" w14:textId="77777777" w:rsidR="007936DC" w:rsidRDefault="007936DC" w:rsidP="00DC3BBA">
      <w:pPr>
        <w:spacing w:line="247" w:lineRule="auto"/>
        <w:rPr>
          <w:rFonts w:eastAsia="Times New Roman"/>
          <w:b/>
          <w:bCs/>
          <w:kern w:val="0"/>
          <w:sz w:val="21"/>
          <w:szCs w:val="21"/>
        </w:rPr>
      </w:pPr>
    </w:p>
    <w:p w14:paraId="0EB89115" w14:textId="33F91D9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 God's Faithfulness</w:t>
      </w:r>
    </w:p>
    <w:p w14:paraId="59A283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Even in despair, the psalmist recognizes God as the "God of my salvation" (Psalm 88:1). This reminds us to hold onto the truth of God's faithfulness, even when circumstances seem bleak. His past faithfulness is a promise of His future provision.</w:t>
      </w:r>
    </w:p>
    <w:p w14:paraId="4AA66F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remember God's faithfulness during times of deep despair as seen in Psalm 88?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past faithfulness helps when feeling abandoned like the psalmist?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focus on God's faithfulness amidst overwhelming challenges? </w:t>
      </w:r>
    </w:p>
    <w:p w14:paraId="6E0FF47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Presence Persistently</w:t>
      </w:r>
    </w:p>
    <w:p w14:paraId="75223BD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continuous prayer, "I cry out day and night before You" (Psalm 88:1), encourages us to be persistent in seeking God's presence. Consistent prayer keeps us connected to God and opens our hearts to His guidance and peace.</w:t>
      </w:r>
    </w:p>
    <w:p w14:paraId="3D5E936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persistently seek God's presence during times of deep despair or loneliness?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hope when God's presence feels distant?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persistent prayer is important even when you feel unheard by God? </w:t>
      </w:r>
    </w:p>
    <w:p w14:paraId="46BCEC7B"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12E21D"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5A32360D" w14:textId="77777777" w:rsidR="007936DC" w:rsidRDefault="007936DC" w:rsidP="00DC3BBA">
      <w:pPr>
        <w:spacing w:line="247" w:lineRule="auto"/>
        <w:rPr>
          <w:rFonts w:eastAsia="Times New Roman"/>
          <w:b/>
          <w:bCs/>
          <w:kern w:val="0"/>
          <w:sz w:val="21"/>
          <w:szCs w:val="21"/>
        </w:rPr>
      </w:pPr>
    </w:p>
    <w:p w14:paraId="7048B5D8" w14:textId="197936A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Be Honest with God</w:t>
      </w:r>
    </w:p>
    <w:p w14:paraId="307515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88 is a raw and honest expression of the psalmist's feelings. "I am counted among those who go down to the Pit" (Psalm 88:4) shows us that we can be completely honest with God about our struggles. He knows our hearts and desires our transparency.</w:t>
      </w:r>
    </w:p>
    <w:p w14:paraId="4C265F03" w14:textId="77777777" w:rsidR="007936DC" w:rsidRDefault="00DC3BBA" w:rsidP="00DC3BBA">
      <w:pPr>
        <w:spacing w:line="247" w:lineRule="auto"/>
      </w:pPr>
      <w:r w:rsidRPr="00F6333B">
        <w:rPr>
          <w:rFonts w:eastAsia="Times New Roman"/>
          <w:kern w:val="0"/>
          <w:sz w:val="21"/>
          <w:szCs w:val="21"/>
        </w:rPr>
        <w:t>1. How can you express your deepest struggles to God as seen in Psalm 88?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honesty with God is crucial during times of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Psalm 88 about being transparent with God in prayer?</w:t>
      </w:r>
    </w:p>
    <w:p w14:paraId="6978373E" w14:textId="73E25010"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43EC2F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feeling abandoned, the psalmist acknowledges God's control: "You have put me in the lowest pit, in the darkest depths" (Psalm 88:6). Trusting in God's sovereignty means believing that He is working all things for our good, even when we cannot see it.</w:t>
      </w:r>
    </w:p>
    <w:p w14:paraId="56E328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trust in God's sovereignty during times of deep despair like in Psalm 88?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is crucial when feeling abandoned, as expressed in Psalm 88?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reinforce your trust in God's sovereignty amid life's challenges? </w:t>
      </w:r>
    </w:p>
    <w:p w14:paraId="67B32D94"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D9BD6C"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4841FFB3" w14:textId="77777777" w:rsidR="007936DC" w:rsidRDefault="007936DC" w:rsidP="00DC3BBA">
      <w:pPr>
        <w:spacing w:line="247" w:lineRule="auto"/>
        <w:rPr>
          <w:rFonts w:eastAsia="Times New Roman"/>
          <w:b/>
          <w:bCs/>
          <w:kern w:val="0"/>
          <w:sz w:val="21"/>
          <w:szCs w:val="21"/>
        </w:rPr>
      </w:pPr>
    </w:p>
    <w:p w14:paraId="63A05A7E" w14:textId="6044BE3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Community Support</w:t>
      </w:r>
    </w:p>
    <w:p w14:paraId="19BC8B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laments, "You have removed my friends from me" (Psalm 88:8), highlighting the importance of community. While he feels isolated, we are reminded to seek and cherish the support of fellow believers who can uplift us in prayer and encouragement.</w:t>
      </w:r>
    </w:p>
    <w:p w14:paraId="714C5D9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embracing community support help when feeling isolated like the psalmist in Psalm 88?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psalmist's struggles highlight the importance of seeking help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you’re open to community support during difficult times? </w:t>
      </w:r>
    </w:p>
    <w:p w14:paraId="19AF381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Hold onto Hope</w:t>
      </w:r>
    </w:p>
    <w:p w14:paraId="7207496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Though the psalm is filled with lament, the underlying hope is in God's character. "Will Your wonders be known in the darkness?" (Psalm 88:12) suggests that even in darkness, God's wonders can shine through. Hope anchors us in the promise of His light.</w:t>
      </w:r>
    </w:p>
    <w:p w14:paraId="1C9700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hope when feeling overwhelmed by darkness, as expressed in Psalm 88?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hold onto hope during times of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psalmist continues to pray despite feeling abandoned, and how can this inspire you? </w:t>
      </w:r>
    </w:p>
    <w:p w14:paraId="10DDB8B7"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FBF2CF"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0206D3AA" w14:textId="77777777" w:rsidR="007936DC" w:rsidRDefault="007936DC" w:rsidP="00DC3BBA">
      <w:pPr>
        <w:spacing w:line="247" w:lineRule="auto"/>
        <w:rPr>
          <w:rFonts w:eastAsia="Times New Roman"/>
          <w:b/>
          <w:bCs/>
          <w:kern w:val="0"/>
          <w:sz w:val="21"/>
          <w:szCs w:val="21"/>
        </w:rPr>
      </w:pPr>
    </w:p>
    <w:p w14:paraId="67FE0ECC" w14:textId="369EB80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Reflect on God's Past Deeds</w:t>
      </w:r>
    </w:p>
    <w:p w14:paraId="188A8A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questions, "Do You work wonders for the dead?" (Psalm 88:10), prompting us to reflect on God's past deeds. Remembering His miracles and faithfulness in history strengthens our faith and reassures us of His power in our lives.</w:t>
      </w:r>
    </w:p>
    <w:p w14:paraId="15F2AA1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reflecting on God's past deeds provide comfort during times of despair like in Psalm 88?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faithfulness is important when feeling abandoned or unheard?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past experiences of God's help to strengthen your faith in difficult times? </w:t>
      </w:r>
    </w:p>
    <w:p w14:paraId="19738D1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God's Unchanging Nature</w:t>
      </w:r>
    </w:p>
    <w:p w14:paraId="00F8A4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88 reminds us that God's nature is unchanging. Despite the psalmist's feelings of abandonment, God's love and mercy remain constant. "But I, O LORD, cry to You for help; in the morning my prayer comes before You" (Psalm 88:13) assures us that His ears are always open to our prayers, and His love never fails.</w:t>
      </w:r>
    </w:p>
    <w:p w14:paraId="5DD1EA84"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rest in God's unchanging nature during times of deep despair like in Psalm 88?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unchanging nature is crucial when feeling abandoned or overwhelmed?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in God's constancy amidst life's uncertainties?</w:t>
      </w:r>
      <w:r w:rsidRPr="001B37DC">
        <w:br w:type="page"/>
      </w:r>
    </w:p>
    <w:p w14:paraId="591EC536"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89 Teaching Points and Bible Study Questions</w:t>
      </w:r>
    </w:p>
    <w:p w14:paraId="0C808635" w14:textId="5AF2E28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Faithfulness is Unchanging</w:t>
      </w:r>
    </w:p>
    <w:p w14:paraId="39A94D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89 opens with a powerful declaration of God's unwavering faithfulness: "I will sing of the LORD’s loving devotion forever; with my mouth I will proclaim Your faithfulness to all generations" (Psalm 89:1). This reminds us that no matter the circumstances, God's promises remain steadfast. In a world where change is constant, His faithfulness is a rock we can always rely on.</w:t>
      </w:r>
    </w:p>
    <w:p w14:paraId="2F170A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unchanging faithfulness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daily? </w:t>
      </w:r>
    </w:p>
    <w:p w14:paraId="21F1DA0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Covenant with David</w:t>
      </w:r>
    </w:p>
    <w:p w14:paraId="5645F3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God's covenant with David, emphasizing His commitment to His people: "I have made a covenant with My chosen one; I have sworn to David My servant" (Psalm 89:3). This covenant is a testament to God's enduring promises, reminding us that He is a God who keeps His word, providing a foundation of trust for our lives.</w:t>
      </w:r>
    </w:p>
    <w:p w14:paraId="54A1B8A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promises in your life like the covenant with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faithfulness to David's covenant?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covenant with David inspire confidence in your personal commitments? </w:t>
      </w:r>
    </w:p>
    <w:p w14:paraId="507A941A"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E96399"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48425E4" w14:textId="77777777" w:rsidR="007936DC" w:rsidRDefault="007936DC" w:rsidP="00DC3BBA">
      <w:pPr>
        <w:spacing w:line="247" w:lineRule="auto"/>
        <w:rPr>
          <w:rFonts w:eastAsia="Times New Roman"/>
          <w:b/>
          <w:bCs/>
          <w:kern w:val="0"/>
          <w:sz w:val="21"/>
          <w:szCs w:val="21"/>
        </w:rPr>
      </w:pPr>
    </w:p>
    <w:p w14:paraId="5B355D65" w14:textId="599E99E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Majesty of God</w:t>
      </w:r>
    </w:p>
    <w:p w14:paraId="294CC22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marvels at God's majesty, declaring, "For who in the skies can compare with the LORD? Who among the heavenly beings is like the LORD?" (Psalm 89:6). This awe-inspiring truth encourages us to lift our eyes above earthly concerns and focus on the grandeur of our Creator, who is unmatched in power and glory.</w:t>
      </w:r>
    </w:p>
    <w:p w14:paraId="00C169E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celebrate God's majesty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majesty can impact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majesty during difficult times? </w:t>
      </w:r>
    </w:p>
    <w:p w14:paraId="17086F9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 Rule</w:t>
      </w:r>
    </w:p>
    <w:p w14:paraId="39AD3E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89 affirms God's sovereignty over all creation: "The heavens are Yours, and also the earth. The world and its fullness You founded" (Psalm 89:11). Recognizing His control over the universe brings peace and assurance, knowing that nothing happens outside His divine plan.</w:t>
      </w:r>
    </w:p>
    <w:p w14:paraId="46357A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 rule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sovereignty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sovereign rule when facing challenges? </w:t>
      </w:r>
    </w:p>
    <w:p w14:paraId="57E2C0F6"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08478E"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7E72AB6" w14:textId="77777777" w:rsidR="007936DC" w:rsidRDefault="007936DC" w:rsidP="00DC3BBA">
      <w:pPr>
        <w:spacing w:line="247" w:lineRule="auto"/>
        <w:rPr>
          <w:rFonts w:eastAsia="Times New Roman"/>
          <w:b/>
          <w:bCs/>
          <w:kern w:val="0"/>
          <w:sz w:val="21"/>
          <w:szCs w:val="21"/>
        </w:rPr>
      </w:pPr>
    </w:p>
    <w:p w14:paraId="0CAE2D3C" w14:textId="40ADD59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God's Arm</w:t>
      </w:r>
    </w:p>
    <w:p w14:paraId="110A19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speaks of God's mighty arm: "You have a mighty arm; Your hand is strong, and Your right hand is exalted" (Psalm 89:13). This imagery of strength reassures us that God is more than capable of handling any challenge we face, providing us with courage and confidence in His protection.</w:t>
      </w:r>
    </w:p>
    <w:p w14:paraId="15402B74" w14:textId="77777777" w:rsidR="007936DC" w:rsidRDefault="00DC3BBA" w:rsidP="00DC3BBA">
      <w:pPr>
        <w:spacing w:line="247" w:lineRule="auto"/>
      </w:pPr>
      <w:r w:rsidRPr="00F6333B">
        <w:rPr>
          <w:rFonts w:eastAsia="Times New Roman"/>
          <w:kern w:val="0"/>
          <w:sz w:val="21"/>
          <w:szCs w:val="21"/>
        </w:rPr>
        <w:t>1. How can you rely on God's power in challenging situations you face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strength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powerful support in moments of doubt?</w:t>
      </w:r>
    </w:p>
    <w:p w14:paraId="41BC5518" w14:textId="7EF1972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Righteousness and Justice as Foundations</w:t>
      </w:r>
    </w:p>
    <w:p w14:paraId="7119492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"Righteousness and justice are the foundation of Your throne; loving devotion and faithfulness go before You" (Psalm 89:14). These attributes of God are the bedrock of His kingdom, reminding us to pursue righteousness and justice in our own lives, reflecting His character in our actions.</w:t>
      </w:r>
    </w:p>
    <w:p w14:paraId="7217D8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righteousness and justice into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and justice are essential for a stable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justice in your local environment? </w:t>
      </w:r>
    </w:p>
    <w:p w14:paraId="12000FAD"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48311B"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5899673E" w14:textId="77777777" w:rsidR="007936DC" w:rsidRDefault="007936DC" w:rsidP="00DC3BBA">
      <w:pPr>
        <w:spacing w:line="247" w:lineRule="auto"/>
        <w:rPr>
          <w:rFonts w:eastAsia="Times New Roman"/>
          <w:b/>
          <w:bCs/>
          <w:kern w:val="0"/>
          <w:sz w:val="21"/>
          <w:szCs w:val="21"/>
        </w:rPr>
      </w:pPr>
    </w:p>
    <w:p w14:paraId="17DD3C6D" w14:textId="1990870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Walking in God's Light</w:t>
      </w:r>
    </w:p>
    <w:p w14:paraId="1D63E92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celebrates the joy of living in God's presence: "Blessed are those who know the joyful sound, who walk, O LORD, in the light of Your presence" (Psalm 89:15). This verse encourages us to seek His presence daily, finding true joy and fulfillment in our relationship with Him.</w:t>
      </w:r>
    </w:p>
    <w:p w14:paraId="1CF468E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walking in God's light into your daily routine for increased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in God's light brings joy, even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more joy through God's light in your relationships? </w:t>
      </w:r>
    </w:p>
    <w:p w14:paraId="6769BA7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Strength is Our Shield</w:t>
      </w:r>
    </w:p>
    <w:p w14:paraId="5E24335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assures us of God's protection: "For You are the glory of their strength, and by Your favor our horn is exalted" (Psalm 89:17). Knowing that God is our shield and strength empowers us to face life's battles with confidence, trusting in His unfailing support.</w:t>
      </w:r>
    </w:p>
    <w:p w14:paraId="2DD15F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strength as a shield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strength is essential for protection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strength as your shield? </w:t>
      </w:r>
    </w:p>
    <w:p w14:paraId="68E612D5"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DB2523"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5D4CEDC7" w14:textId="77777777" w:rsidR="007936DC" w:rsidRDefault="007936DC" w:rsidP="00DC3BBA">
      <w:pPr>
        <w:spacing w:line="247" w:lineRule="auto"/>
        <w:rPr>
          <w:rFonts w:eastAsia="Times New Roman"/>
          <w:b/>
          <w:bCs/>
          <w:kern w:val="0"/>
          <w:sz w:val="21"/>
          <w:szCs w:val="21"/>
        </w:rPr>
      </w:pPr>
    </w:p>
    <w:p w14:paraId="543A3685" w14:textId="032C809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Promise of a Savior</w:t>
      </w:r>
    </w:p>
    <w:p w14:paraId="584A707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89 foreshadows the coming of Christ, the ultimate fulfillment of God's promises: "I will establish his line forever, his throne as long as the heavens endure" (Psalm 89:29). This promise points to Jesus, the eternal King, who offers salvation and hope to all who believe.</w:t>
      </w:r>
    </w:p>
    <w:p w14:paraId="3ACA8C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God's promise of a Savior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a Savior is central to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live in anticipation of the Savior's promise? </w:t>
      </w:r>
    </w:p>
    <w:p w14:paraId="07775F3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Remember God's Promises</w:t>
      </w:r>
    </w:p>
    <w:p w14:paraId="098BB65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call to remember God's promises, even in times of trial: "Remember how short my lifespan is! For what futility You have created all men!" (Psalm 89:47). This reminder encourages us to hold fast to God's word, trusting that His plans are perfect and His timing is impeccable.</w:t>
      </w:r>
    </w:p>
    <w:p w14:paraId="4FDFE6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embracing these lessons from Psalm 89, we are invited to deepen our faith, trust in God's promises, and live with the assurance that His love and faithfulness endure forever.</w:t>
      </w:r>
    </w:p>
    <w:p w14:paraId="5B91F920"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remind yourself of God's promises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promises strengthens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share God's promises with others?</w:t>
      </w:r>
      <w:r w:rsidRPr="001B37DC">
        <w:br w:type="page"/>
      </w:r>
    </w:p>
    <w:p w14:paraId="0A0F1778"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90 Teaching Points and Bible Study Questions</w:t>
      </w:r>
    </w:p>
    <w:p w14:paraId="00041E14" w14:textId="6B4AC07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the Eternal Nature of God</w:t>
      </w:r>
    </w:p>
    <w:p w14:paraId="3902A3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90:2 reminds us, "Before the mountains were born or You brought forth the earth and the world, from everlasting to everlasting You are God." This verse invites us to marvel at the eternal nature of God, who exists beyond time and space. In a world that often feels chaotic and transient, anchoring our lives in the eternal God provides stability and peace. Remember, our Creator is unchanging and ever-present, offering us a firm foundation in every season of life.</w:t>
      </w:r>
    </w:p>
    <w:p w14:paraId="354E2F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eternal nature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God's eternity can bring comfort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eternal perspective? </w:t>
      </w:r>
    </w:p>
    <w:p w14:paraId="138D31F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Brevity of Life</w:t>
      </w:r>
    </w:p>
    <w:p w14:paraId="2AC22C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Life is fleeting, as Psalm 90:10 states, "The length of our days is seventy years—or eighty if we are strong—yet their span is but trouble and sorrow, for they quickly pass, and we fly away." This perspective encourages us to live purposefully, making the most of each day. By acknowledging the brevity of life, we are inspired to focus on what truly matters: loving God and serving others.</w:t>
      </w:r>
    </w:p>
    <w:p w14:paraId="7644CD7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life's brevity influence your daily priorities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more intentionally, knowing life is short?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life's brevity can lead to greater wisdom and fulfillment? </w:t>
      </w:r>
    </w:p>
    <w:p w14:paraId="53D641B8"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C65CB7"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33272A2" w14:textId="77777777" w:rsidR="007936DC" w:rsidRDefault="007936DC" w:rsidP="00DC3BBA">
      <w:pPr>
        <w:spacing w:line="247" w:lineRule="auto"/>
        <w:rPr>
          <w:rFonts w:eastAsia="Times New Roman"/>
          <w:b/>
          <w:bCs/>
          <w:kern w:val="0"/>
          <w:sz w:val="21"/>
          <w:szCs w:val="21"/>
        </w:rPr>
      </w:pPr>
    </w:p>
    <w:p w14:paraId="488B02C1" w14:textId="26DFCFC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Wisdom in Numbering Our Days</w:t>
      </w:r>
    </w:p>
    <w:p w14:paraId="17F58C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90:12 implores, "So teach us to number our days, that we may gain a heart of wisdom." This verse is a call to live intentionally, seeking God's guidance in our daily decisions. By numbering our days, we cultivate a heart of wisdom, aligning our priorities with God's will. This practice helps us to live with purpose and clarity, making each moment count.</w:t>
      </w:r>
    </w:p>
    <w:p w14:paraId="42232F5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apply wisdom in your daily time management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numbering our days can lead to a more meaningful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your routine to better reflect the value of time? </w:t>
      </w:r>
    </w:p>
    <w:p w14:paraId="5ADB78D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Refuge in God's Everlasting Love</w:t>
      </w:r>
    </w:p>
    <w:p w14:paraId="30B89D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90:14, we read, "Satisfy us in the morning with Your loving devotion, that we may sing for joy and be glad all our days." God's love is a refuge that satisfies our deepest longings. By starting each day with an awareness of His love, we can face life's challenges with joy and confidence. His devotion is a wellspring of strength and comfort, renewing our spirits daily.</w:t>
      </w:r>
    </w:p>
    <w:p w14:paraId="358BF5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refuge in God's everlasting love during times of uncertainty or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eternal nature provides comfort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everlasting love each day? </w:t>
      </w:r>
    </w:p>
    <w:p w14:paraId="3D98E70A"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B0ACCE"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28EF91DB" w14:textId="77777777" w:rsidR="007936DC" w:rsidRDefault="007936DC" w:rsidP="00DC3BBA">
      <w:pPr>
        <w:spacing w:line="247" w:lineRule="auto"/>
        <w:rPr>
          <w:rFonts w:eastAsia="Times New Roman"/>
          <w:b/>
          <w:bCs/>
          <w:kern w:val="0"/>
          <w:sz w:val="21"/>
          <w:szCs w:val="21"/>
        </w:rPr>
      </w:pPr>
    </w:p>
    <w:p w14:paraId="555B07FD" w14:textId="1CE2194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Human Frailty</w:t>
      </w:r>
    </w:p>
    <w:p w14:paraId="204E615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90:3 reminds us, "You return man to dust, saying, 'Return, O sons of mortals.'" This verse highlights our human frailty and dependence on God. Recognizing our limitations humbles us and draws us closer to our Creator. It is in our weakness that we find strength in Him, relying on His power and grace to sustain us.</w:t>
      </w:r>
    </w:p>
    <w:p w14:paraId="71D81D7B" w14:textId="77777777" w:rsidR="007936DC" w:rsidRDefault="00DC3BBA" w:rsidP="00DC3BBA">
      <w:pPr>
        <w:spacing w:line="247" w:lineRule="auto"/>
      </w:pPr>
      <w:r w:rsidRPr="00F6333B">
        <w:rPr>
          <w:rFonts w:eastAsia="Times New Roman"/>
          <w:kern w:val="0"/>
          <w:sz w:val="21"/>
          <w:szCs w:val="21"/>
        </w:rPr>
        <w:t>1. How can acknowledging human frailty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limitations can lead to a more meaningful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human frailty and rely more on God's strength?</w:t>
      </w:r>
    </w:p>
    <w:p w14:paraId="58EAB682" w14:textId="625F01E2"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Righteous Judgment</w:t>
      </w:r>
    </w:p>
    <w:p w14:paraId="3F6877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God's righteous judgment in Psalm 90:8, "You have set our iniquities before You, our secret sins in the light of Your presence." This awareness of God's holiness calls us to live righteously, knowing that nothing is hidden from Him. Trusting in His judgment encourages us to seek forgiveness and strive for holiness, confident in His mercy and grace.</w:t>
      </w:r>
    </w:p>
    <w:p w14:paraId="25C55CD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judgment in situations where outcomes seem unfair or unclear?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righteous judgment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judgment can bring peace during life's uncertainties? </w:t>
      </w:r>
    </w:p>
    <w:p w14:paraId="301D12A2"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6A4685"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17637564" w14:textId="77777777" w:rsidR="007936DC" w:rsidRDefault="007936DC" w:rsidP="00DC3BBA">
      <w:pPr>
        <w:spacing w:line="247" w:lineRule="auto"/>
        <w:rPr>
          <w:rFonts w:eastAsia="Times New Roman"/>
          <w:b/>
          <w:bCs/>
          <w:kern w:val="0"/>
          <w:sz w:val="21"/>
          <w:szCs w:val="21"/>
        </w:rPr>
      </w:pPr>
    </w:p>
    <w:p w14:paraId="1F871772" w14:textId="1C201F7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Pray for God's Favor and Establishment</w:t>
      </w:r>
    </w:p>
    <w:p w14:paraId="1C9B2F8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90:17 offers a beautiful prayer, "May the favor of the Lord our God rest upon us; establish the work of our hands for us—yes, establish the work of our hands." This verse encourages us to seek God's blessing in our endeavors, trusting Him to establish and prosper our efforts. By inviting His favor, we align our work with His purposes, ensuring that our labor is meaningful and impactful.</w:t>
      </w:r>
    </w:p>
    <w:p w14:paraId="087A3F7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favor in your daily work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God will establish in your life for lasting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praying for God's favor is essential in achieving your goals? </w:t>
      </w:r>
    </w:p>
    <w:p w14:paraId="54E12BF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God's Compassion</w:t>
      </w:r>
    </w:p>
    <w:p w14:paraId="5D5F9E7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90:13 pleads, "Return, O LORD! How long will it be? Have compassion on Your servants." God's compassion is a source of hope and renewal. In times of distress, we can call upon His mercy, confident that He hears and responds. His compassion is a reminder of His unfailing love, offering us comfort and assurance in every circumstance.</w:t>
      </w:r>
    </w:p>
    <w:p w14:paraId="384FBE0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recognize and rejoice in God's compassion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God's compassion can transform your daily perspective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compassion and share it with others? </w:t>
      </w:r>
    </w:p>
    <w:p w14:paraId="28C29CF2"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1A4762"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DBD4AFD" w14:textId="77777777" w:rsidR="007936DC" w:rsidRDefault="007936DC" w:rsidP="00DC3BBA">
      <w:pPr>
        <w:spacing w:line="247" w:lineRule="auto"/>
        <w:rPr>
          <w:rFonts w:eastAsia="Times New Roman"/>
          <w:b/>
          <w:bCs/>
          <w:kern w:val="0"/>
          <w:sz w:val="21"/>
          <w:szCs w:val="21"/>
        </w:rPr>
      </w:pPr>
    </w:p>
    <w:p w14:paraId="663A2194" w14:textId="6C31635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Live with an Eternal Perspective</w:t>
      </w:r>
    </w:p>
    <w:p w14:paraId="5F27217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reflections in Psalm 90 encourage us to live with an eternal perspective, focusing on the things that truly matter. By setting our minds on things above, we are reminded of the hope and promise of eternal life with God. This perspective shapes our values and decisions, guiding us to live in a way that honors Him and impacts others for His kingdom.</w:t>
      </w:r>
    </w:p>
    <w:p w14:paraId="7B3B2E3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living with an eternal perspective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align your life with eternal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focusing on eternity can bring peace in life's uncertainties? </w:t>
      </w:r>
    </w:p>
    <w:p w14:paraId="2867D97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Faithfulness</w:t>
      </w:r>
    </w:p>
    <w:p w14:paraId="330F08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90 invites us to celebrate God's faithfulness throughout generations. His steadfast love and faithfulness are constants in an ever-changing world. By remembering His past faithfulness, we are encouraged to trust Him with our future. Let us celebrate His goodness, knowing that He is faithful to fulfill His promises and guide us every step of the way.</w:t>
      </w:r>
    </w:p>
    <w:p w14:paraId="62D3130B"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celebrate God's faithfulness in your daily routine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faithfulness impact your perspective on time and priorities?</w:t>
      </w:r>
      <w:r w:rsidRPr="001B37DC">
        <w:br w:type="page"/>
      </w:r>
    </w:p>
    <w:p w14:paraId="568E7F43"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91 Teaching Points and Bible Study Questions</w:t>
      </w:r>
    </w:p>
    <w:p w14:paraId="33B50741" w14:textId="21F296E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Our Refuge and Fortress</w:t>
      </w:r>
    </w:p>
    <w:p w14:paraId="42E4214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 world filled with uncertainties, Psalm 91:2 reminds us, "I will say of the LORD, 'He is my refuge and my fortress, my God, in whom I trust.'" This verse encourages us to lean on God as our ultimate protector. Just as a fortress provides safety from external threats, God offers us spiritual security and peace. Trusting in Him means we can face life's challenges with confidence, knowing we are under His divine protection.</w:t>
      </w:r>
    </w:p>
    <w:p w14:paraId="44DC8F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refuge in your daily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fortress can change your response to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throughout the day? </w:t>
      </w:r>
    </w:p>
    <w:p w14:paraId="5C889FB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Deliverance from Hidden Dangers</w:t>
      </w:r>
    </w:p>
    <w:p w14:paraId="006384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Life is full of unseen perils, but Psalm 91:3 assures us, "Surely He will deliver you from the snare of the fowler and from the deadly plague." This verse highlights God's ability to rescue us from both physical and spiritual dangers. By staying close to Him, we can navigate life's hidden traps with wisdom and discernment, avoiding pitfalls that could lead us astray.</w:t>
      </w:r>
    </w:p>
    <w:p w14:paraId="04E3A58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Psalm 91 to recognize and avoid hidden dangers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is crucial for deliverance from unseen threats?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God's refuge when facing hidden dangers? </w:t>
      </w:r>
    </w:p>
    <w:p w14:paraId="41818A46"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BA2D41"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1130E9B2" w14:textId="77777777" w:rsidR="007936DC" w:rsidRDefault="007936DC" w:rsidP="00DC3BBA">
      <w:pPr>
        <w:spacing w:line="247" w:lineRule="auto"/>
        <w:rPr>
          <w:rFonts w:eastAsia="Times New Roman"/>
          <w:b/>
          <w:bCs/>
          <w:kern w:val="0"/>
          <w:sz w:val="21"/>
          <w:szCs w:val="21"/>
        </w:rPr>
      </w:pPr>
    </w:p>
    <w:p w14:paraId="2C50DBE5" w14:textId="5467122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Divine Protection Under His Wings</w:t>
      </w:r>
    </w:p>
    <w:p w14:paraId="3510B17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91:4 paints a beautiful picture of God's care: "He will cover you with His feathers; under His wings you will find refuge; His faithfulness is a shield and rampart." Like a mother bird protecting her young, God shelters us with His love and faithfulness. This imagery reassures us that we are never alone; His presence is a constant source of comfort and strength.</w:t>
      </w:r>
    </w:p>
    <w:p w14:paraId="5C755B5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refuge under God's wings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divine protection?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recognize God's presence in times of fear or uncertainty? </w:t>
      </w:r>
    </w:p>
    <w:p w14:paraId="1D3DFBC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Fearlessness in the Face of Adversity</w:t>
      </w:r>
    </w:p>
    <w:p w14:paraId="6DF0B0F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Fear can be paralyzing, but Psalm 91:5-6 encourages us, "You will not fear the terror of the night, nor the arrow that flies by day, nor the pestilence that stalks in the darkness, nor the calamity that destroys at noon." With God by our side, we can face any adversity without fear. His promises give us the courage to stand firm, knowing that He is in control.</w:t>
      </w:r>
    </w:p>
    <w:p w14:paraId="45C121D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91 inspire you to remain fearless during personal challenges or crises?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protection as described in Psalm 91?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in God's promises helps reduce fear in difficult situations? </w:t>
      </w:r>
    </w:p>
    <w:p w14:paraId="4211F300"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7833AA"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45386A79" w14:textId="77777777" w:rsidR="007936DC" w:rsidRDefault="007936DC" w:rsidP="00DC3BBA">
      <w:pPr>
        <w:spacing w:line="247" w:lineRule="auto"/>
        <w:rPr>
          <w:rFonts w:eastAsia="Times New Roman"/>
          <w:b/>
          <w:bCs/>
          <w:kern w:val="0"/>
          <w:sz w:val="21"/>
          <w:szCs w:val="21"/>
        </w:rPr>
      </w:pPr>
    </w:p>
    <w:p w14:paraId="1D3BD434" w14:textId="0C62CBF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Witnessing God's Justice</w:t>
      </w:r>
    </w:p>
    <w:p w14:paraId="1B4890F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 world where injustice often prevails, Psalm 91:8 offers hope: "You will only see it with your eyes and witness the punishment of the wicked." This verse reassures us that God's justice will ultimately prevail. While we may not always see it immediately, we can trust that He will right every wrong in His perfect timing.</w:t>
      </w:r>
    </w:p>
    <w:p w14:paraId="3481B9E5" w14:textId="77777777" w:rsidR="007936DC" w:rsidRDefault="00DC3BBA" w:rsidP="00DC3BBA">
      <w:pPr>
        <w:spacing w:line="247" w:lineRule="auto"/>
      </w:pPr>
      <w:r w:rsidRPr="00F6333B">
        <w:rPr>
          <w:rFonts w:eastAsia="Times New Roman"/>
          <w:kern w:val="0"/>
          <w:sz w:val="21"/>
          <w:szCs w:val="21"/>
        </w:rPr>
        <w:t>1. How can you actively witness and share God's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personal experiences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justice influence your response to unfair situations?</w:t>
      </w:r>
    </w:p>
    <w:p w14:paraId="63C6F75B" w14:textId="6E1847A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Assurance of Divine Protection</w:t>
      </w:r>
    </w:p>
    <w:p w14:paraId="630C4EF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91:10 provides a powerful promise: "No evil will befall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no plague will approach your tent." This assurance of divine protection is a reminder that God is actively involved in our lives. By dwelling in His presence, we can experience His peace and protection, even in the midst of life's storms.</w:t>
      </w:r>
    </w:p>
    <w:p w14:paraId="6A3E9C6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Psalm 91 to feel assured of protection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 in divine protection can impact your response to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in uncertain times? </w:t>
      </w:r>
    </w:p>
    <w:p w14:paraId="00137AD4"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6638A1"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AFB4956" w14:textId="77777777" w:rsidR="007936DC" w:rsidRDefault="007936DC" w:rsidP="00DC3BBA">
      <w:pPr>
        <w:spacing w:line="247" w:lineRule="auto"/>
        <w:rPr>
          <w:rFonts w:eastAsia="Times New Roman"/>
          <w:b/>
          <w:bCs/>
          <w:kern w:val="0"/>
          <w:sz w:val="21"/>
          <w:szCs w:val="21"/>
        </w:rPr>
      </w:pPr>
    </w:p>
    <w:p w14:paraId="7F02A4C8" w14:textId="77971B3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Angelic Assistance</w:t>
      </w:r>
    </w:p>
    <w:p w14:paraId="237881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care extends beyond what we can see. Psalm 91:11-12 tells us, "For He will command His angels concerning you to guard you in all your ways. They will lift you up in their hands, so that you will not strike your foot against a stone." This divine assistance is a testament to God's love and concern for our well-being, providing us with unseen support and guidance.</w:t>
      </w:r>
    </w:p>
    <w:p w14:paraId="610E99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become more aware of angelic assistance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experiencing angelic protection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angelic assistance is significant in strengthening your faith journey? </w:t>
      </w:r>
    </w:p>
    <w:p w14:paraId="08151C1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Victory Over Evil</w:t>
      </w:r>
    </w:p>
    <w:p w14:paraId="2CE48D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91:13 declares, "You will tread on the lion and cobra; you will trample the young lion and serpent." This verse symbolizes victory over evil forces. With God's strength, we can overcome any spiritual battles we face, standing firm in our faith and resisting the enemy's schemes.</w:t>
      </w:r>
    </w:p>
    <w:p w14:paraId="570CC99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Psalm 91 to find strength in overcoming daily challenges and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protection against evil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in God's promises leads to victory over fear and adversity? </w:t>
      </w:r>
    </w:p>
    <w:p w14:paraId="5520FDE7"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260899"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4CB4A86" w14:textId="77777777" w:rsidR="007936DC" w:rsidRDefault="007936DC" w:rsidP="00DC3BBA">
      <w:pPr>
        <w:spacing w:line="247" w:lineRule="auto"/>
        <w:rPr>
          <w:rFonts w:eastAsia="Times New Roman"/>
          <w:b/>
          <w:bCs/>
          <w:kern w:val="0"/>
          <w:sz w:val="21"/>
          <w:szCs w:val="21"/>
        </w:rPr>
      </w:pPr>
    </w:p>
    <w:p w14:paraId="209E75CE" w14:textId="1424D9F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Promise of Deliverance</w:t>
      </w:r>
    </w:p>
    <w:p w14:paraId="7A1A326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91:14, God promises, "Because he loves Me, I will deliver him; because he knows My name, I will protect him." This verse highlights the importance of a personal relationship with God. By loving and knowing Him, we invite His deliverance and protection into our lives, experiencing His faithfulness firsthand.</w:t>
      </w:r>
    </w:p>
    <w:p w14:paraId="5A0CA01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promise of deliverance in your daily challenges and fears?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deliverance can change your perspective on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promise of deliverance during tough times? </w:t>
      </w:r>
    </w:p>
    <w:p w14:paraId="31656F6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Assurance of Salvation and Long Life</w:t>
      </w:r>
    </w:p>
    <w:p w14:paraId="1B6F00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powerful promise in Psalm 91:16: "With long life I will satisfy him and show him My salvation." This assurance of salvation and a fulfilling life is a reminder of God's eternal promises. By trusting in Him, we can look forward to a future filled with hope and the ultimate joy of eternal life with our Savior.</w:t>
      </w:r>
    </w:p>
    <w:p w14:paraId="0C66CF0A"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91 strengthen your confidence in God's promise of salvation and long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dwell in God's protection as described in Psalm 91?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 in God is linked to assurance of salvation and long life in Psalm 91?</w:t>
      </w:r>
      <w:r w:rsidRPr="001B37DC">
        <w:br w:type="page"/>
      </w:r>
    </w:p>
    <w:p w14:paraId="5F215C71"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92 Teaching Points and Bible Study Questions</w:t>
      </w:r>
    </w:p>
    <w:p w14:paraId="1DE44287" w14:textId="65F6D67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Worship</w:t>
      </w:r>
    </w:p>
    <w:p w14:paraId="58D908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92 opens with a powerful reminder of the joy found in worship: "It is good to praise the LORD, and to sing praises to Your name, O Most High" (Psalm 92:1). Worship is not just a duty; it is a delight. When we lift our voices in praise, we align our hearts with the Creator, experiencing a profound sense of peace and joy. Make worship a daily habit, and watch how it transforms your outlook on life.</w:t>
      </w:r>
    </w:p>
    <w:p w14:paraId="1939AF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gratitude into your daily worship to enhance your joy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singing praises can transform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worship a joyful habit in your life? </w:t>
      </w:r>
    </w:p>
    <w:p w14:paraId="552168F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Gratitude</w:t>
      </w:r>
    </w:p>
    <w:p w14:paraId="7DC455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Gratitude is a recurring theme in Psalm 92. "To proclaim Your loving devotion in the morning and Your faithfulness at night" (Psalm 92:2) encourages us to start and end our days with thankfulness. By focusing on God's steadfast love and faithfulness, we cultivate a heart of gratitude that can shift our perspective from what we lack to the abundance we have in Christ.</w:t>
      </w:r>
    </w:p>
    <w:p w14:paraId="7023ED0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expressing gratitude daily transform your perspective on life's challenges according to Psalm 92?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emphasized as a powerful practice in Psalm 92?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gratitude in your daily routine inspired by Psalm 92? </w:t>
      </w:r>
    </w:p>
    <w:p w14:paraId="508623A9"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7C846F"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6D9C16F" w14:textId="77777777" w:rsidR="007936DC" w:rsidRDefault="007936DC" w:rsidP="00DC3BBA">
      <w:pPr>
        <w:spacing w:line="247" w:lineRule="auto"/>
        <w:rPr>
          <w:rFonts w:eastAsia="Times New Roman"/>
          <w:b/>
          <w:bCs/>
          <w:kern w:val="0"/>
          <w:sz w:val="21"/>
          <w:szCs w:val="21"/>
        </w:rPr>
      </w:pPr>
    </w:p>
    <w:p w14:paraId="2D4A0EA0" w14:textId="5AF151B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Beauty of Creation</w:t>
      </w:r>
    </w:p>
    <w:p w14:paraId="0D1FD0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marvels at God's handiwork: "How great are Your works, O LORD, how deep are Your thoughts!" (Psalm 92:5). Take time to appreciate the beauty of creation around you. Whether it's a sunrise, a blooming flower, or the laughter of a child, these moments are reminders of God's creativity and care. Let them inspire awe and wonder in your daily life.</w:t>
      </w:r>
    </w:p>
    <w:p w14:paraId="1882A6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appreciation for creation into your daily routine to enhance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the beauty of creation can deepen your spiritual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protect and preserve the beauty of creation in your community? </w:t>
      </w:r>
    </w:p>
    <w:p w14:paraId="6749506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Folly of Wickedness</w:t>
      </w:r>
    </w:p>
    <w:p w14:paraId="029EFFA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92 warns against the short-lived success of the wicked: "Though the wicked sprout like grass and all evildoers flourish, they will be forever destroyed" (Psalm 92:7). This serves as a reminder that true success is not measured by worldly standards but by a life rooted in righteousness. Stay focused on eternal values, and trust that God will ultimately bring justice.</w:t>
      </w:r>
    </w:p>
    <w:p w14:paraId="28C34B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the temporary success of the wicked influence your daily decisions and attitudes?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psalmist emphasizes the eventual downfall of the wicked?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steadfast in righteousness despite the apparent prosperity of the wicked? </w:t>
      </w:r>
    </w:p>
    <w:p w14:paraId="6C1C0A2B"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E3F1E9"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8ACC338" w14:textId="77777777" w:rsidR="007936DC" w:rsidRDefault="007936DC" w:rsidP="00DC3BBA">
      <w:pPr>
        <w:spacing w:line="247" w:lineRule="auto"/>
        <w:rPr>
          <w:rFonts w:eastAsia="Times New Roman"/>
          <w:b/>
          <w:bCs/>
          <w:kern w:val="0"/>
          <w:sz w:val="21"/>
          <w:szCs w:val="21"/>
        </w:rPr>
      </w:pPr>
    </w:p>
    <w:p w14:paraId="67310ADB" w14:textId="46C46D9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Strength of the Righteous</w:t>
      </w:r>
    </w:p>
    <w:p w14:paraId="5F7A733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righteous will flourish like a palm tree, and grow like a cedar in Lebanon" (Psalm 92:12). This vivid imagery illustrates the strength and resilience of those who live in accordance with God's will. Like a palm tree that withstands storms, the righteous are deeply rooted in faith, able to endure life's challenges with grace and strength.</w:t>
      </w:r>
    </w:p>
    <w:p w14:paraId="790676B7" w14:textId="77777777" w:rsidR="007936DC" w:rsidRDefault="00DC3BBA" w:rsidP="00DC3BBA">
      <w:pPr>
        <w:spacing w:line="247" w:lineRule="auto"/>
      </w:pPr>
      <w:r w:rsidRPr="00F6333B">
        <w:rPr>
          <w:rFonts w:eastAsia="Times New Roman"/>
          <w:kern w:val="0"/>
          <w:sz w:val="21"/>
          <w:szCs w:val="21"/>
        </w:rPr>
        <w:t>1. How can you draw strength from God in challenging times, as described in Psalm 92?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righteous are compared to flourishing trees in Psalm 92?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spiritual growth and strength?</w:t>
      </w:r>
    </w:p>
    <w:p w14:paraId="5E0082BE" w14:textId="267F344F"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Fruitfulness</w:t>
      </w:r>
    </w:p>
    <w:p w14:paraId="54A4A52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92 assures us that the righteous will remain fruitful: "They will still yield fruit in old age; they will stay fresh and green" (Psalm 92:14). No matter your stage in life, God has a purpose for you. Embrace opportunities to serve and grow, knowing that your efforts are never in vain when they are for His glory.</w:t>
      </w:r>
    </w:p>
    <w:p w14:paraId="4B6022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life that remains fruitful in challenging seasons, as described in Psalm 92?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fruitfulness is linked to righteousness in Psalm 92?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spiritual growth resembles the flourishing palm tree in Psalm 92? </w:t>
      </w:r>
    </w:p>
    <w:p w14:paraId="4B266EBE"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A84481"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1F96EC40" w14:textId="77777777" w:rsidR="007936DC" w:rsidRDefault="007936DC" w:rsidP="00DC3BBA">
      <w:pPr>
        <w:spacing w:line="247" w:lineRule="auto"/>
        <w:rPr>
          <w:rFonts w:eastAsia="Times New Roman"/>
          <w:b/>
          <w:bCs/>
          <w:kern w:val="0"/>
          <w:sz w:val="21"/>
          <w:szCs w:val="21"/>
        </w:rPr>
      </w:pPr>
    </w:p>
    <w:p w14:paraId="420753F8" w14:textId="2E58CC0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Sovereignty</w:t>
      </w:r>
    </w:p>
    <w:p w14:paraId="2E2D25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"But You, O LORD, are exalted forever" (Psalm 92:8). This is a powerful reminder of God's unchanging sovereignty. In a world that often feels chaotic, take comfort in knowing that God is in control. His eternal reign provides a firm foundation for our faith and hope.</w:t>
      </w:r>
    </w:p>
    <w:p w14:paraId="1508CD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Psalm 92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sovereignty more fully in daily life? </w:t>
      </w:r>
    </w:p>
    <w:p w14:paraId="0DC7574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w:t>
      </w:r>
    </w:p>
    <w:p w14:paraId="336C8BD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92 highlights the value of being planted in God's house: "Planted in the house of the LORD, they will flourish in the courts of our God" (Psalm 92:13). Surround yourself with a community of believers who encourage and support you in your walk with Christ. Together, you can grow stronger in faith and make a greater impact for the Kingdom.</w:t>
      </w:r>
    </w:p>
    <w:p w14:paraId="663EC99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contribute to your community's spiritual growth as described in Psalm 92?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worship is emphasized in Psalm 92, and how can you participate more?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remains "flourishing" like the righteous in Psalm 92? </w:t>
      </w:r>
    </w:p>
    <w:p w14:paraId="120F5BAE"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73B4DE"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EEEF6AC" w14:textId="77777777" w:rsidR="007936DC" w:rsidRDefault="007936DC" w:rsidP="00DC3BBA">
      <w:pPr>
        <w:spacing w:line="247" w:lineRule="auto"/>
        <w:rPr>
          <w:rFonts w:eastAsia="Times New Roman"/>
          <w:b/>
          <w:bCs/>
          <w:kern w:val="0"/>
          <w:sz w:val="21"/>
          <w:szCs w:val="21"/>
        </w:rPr>
      </w:pPr>
    </w:p>
    <w:p w14:paraId="11C9A9EA" w14:textId="62EE66E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Proclaim God's Goodness</w:t>
      </w:r>
    </w:p>
    <w:p w14:paraId="00881E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heart overflows with a desire to declare God's goodness: "To declare that the LORD is upright; He is my Rock, and there is no unrighteousness in Him" (Psalm 92:15). Let your life be a testimony of God's faithfulness. Share your story with others, and be a beacon of hope and truth in a world that desperately needs it.</w:t>
      </w:r>
    </w:p>
    <w:p w14:paraId="010B7E7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proclaiming God's goodness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God's goodness with others regularly?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goodness during challenging times? </w:t>
      </w:r>
    </w:p>
    <w:p w14:paraId="30FFB11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Rest</w:t>
      </w:r>
    </w:p>
    <w:p w14:paraId="5C39891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92 reminds us of the rest found in God: "For You, O LORD, have made me glad by Your deeds; I sing for joy at the works of Your hands" (Psalm 92:4). In a culture that glorifies busyness, remember to find rest in the Lord. Trust in His provision and take time to recharge, knowing that He is working all things for your good.</w:t>
      </w:r>
    </w:p>
    <w:p w14:paraId="264E3993"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rest into your weekly routine as a gift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essential for spiritual growth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rest is truly restorative and honoring to God?</w:t>
      </w:r>
      <w:r w:rsidRPr="001B37DC">
        <w:br w:type="page"/>
      </w:r>
    </w:p>
    <w:p w14:paraId="22038D54"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93 Teaching Points and Bible Study Questions</w:t>
      </w:r>
    </w:p>
    <w:p w14:paraId="7D518995" w14:textId="607A124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Reigns Supreme</w:t>
      </w:r>
    </w:p>
    <w:p w14:paraId="3C1810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93 opens with a powerful declaration: "The LORD reigns, He is robed in majesty" (Psalm 93:1). This is a reminder that God is the ultimate authority over all creation. In a world where chaos often seems to reign, we can find peace and assurance in knowing that God is in control. His sovereignty is not just a theological concept but a practical truth that can bring calm to our daily lives.</w:t>
      </w:r>
    </w:p>
    <w:p w14:paraId="024052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the Lord's reign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supreme authority brings peace in times of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sovereignty in challenging situations? </w:t>
      </w:r>
    </w:p>
    <w:p w14:paraId="78B68C2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and Stability</w:t>
      </w:r>
    </w:p>
    <w:p w14:paraId="0E2B4E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continues, "The world is firmly established; it cannot be moved" (Psalm 93:1). This verse speaks to the stability and strength that God provides. Just as the world is set on a firm foundation, so too can our lives be when we trust in Him. This is a call to anchor ourselves in God's unchanging nature, which offers us a solid ground amidst life's uncertainties.</w:t>
      </w:r>
    </w:p>
    <w:p w14:paraId="2E68795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strength in God's stability during life's unpredictable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eternal strength is crucial for personal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stability in daily decisions? </w:t>
      </w:r>
    </w:p>
    <w:p w14:paraId="1A7A69D5"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8C6DD1"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27753A58" w14:textId="77777777" w:rsidR="007936DC" w:rsidRDefault="007936DC" w:rsidP="00DC3BBA">
      <w:pPr>
        <w:spacing w:line="247" w:lineRule="auto"/>
        <w:rPr>
          <w:rFonts w:eastAsia="Times New Roman"/>
          <w:b/>
          <w:bCs/>
          <w:kern w:val="0"/>
          <w:sz w:val="21"/>
          <w:szCs w:val="21"/>
        </w:rPr>
      </w:pPr>
    </w:p>
    <w:p w14:paraId="790367AD" w14:textId="755DB85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Eternal Authority</w:t>
      </w:r>
    </w:p>
    <w:p w14:paraId="12AD41B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"Your throne was established long ago; You are from all eternity" (Psalm 93:2). God's eternal nature is a cornerstone of our faith. Unlike human leaders who come and go, God's authority is everlasting. This eternal perspective can help us prioritize what truly matters and live with a sense of purpose that transcends the temporary.</w:t>
      </w:r>
    </w:p>
    <w:p w14:paraId="1BBF23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eternal authority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eternal rule brings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unchanging authority during challenging times? </w:t>
      </w:r>
    </w:p>
    <w:p w14:paraId="0EAEE48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Overcoming the Chaos</w:t>
      </w:r>
    </w:p>
    <w:p w14:paraId="6682295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floods have lifted up, O LORD, the floods have lifted up their voice; the floods lift up their pounding waves" (Psalm 93:3). Life can often feel like a stormy sea, but this verse reminds us that God is greater than any chaos we face. By focusing on His power, we can rise above the noise and find peace in His presence.</w:t>
      </w:r>
    </w:p>
    <w:p w14:paraId="2A78088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in God's sovereignty when life feels chaotic and overwhelming?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power over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eternal reign help you overcome daily challenges and fears? </w:t>
      </w:r>
    </w:p>
    <w:p w14:paraId="1CCB31C6"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93ABFC"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042FAC54" w14:textId="77777777" w:rsidR="007936DC" w:rsidRDefault="007936DC" w:rsidP="00DC3BBA">
      <w:pPr>
        <w:spacing w:line="247" w:lineRule="auto"/>
        <w:rPr>
          <w:rFonts w:eastAsia="Times New Roman"/>
          <w:b/>
          <w:bCs/>
          <w:kern w:val="0"/>
          <w:sz w:val="21"/>
          <w:szCs w:val="21"/>
        </w:rPr>
      </w:pPr>
    </w:p>
    <w:p w14:paraId="59ECFA4A" w14:textId="6C39E5B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God's Voice</w:t>
      </w:r>
    </w:p>
    <w:p w14:paraId="734AC66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"More than the sounds of many waters, than the mighty breakers of the sea, the LORD on high is mighty" (Psalm 93:4). God's voice is more powerful than the loudest storm. When we listen to His Word, we gain strength and clarity. This encourages us to prioritize time in Scripture, allowing His voice to guide and comfort us.</w:t>
      </w:r>
    </w:p>
    <w:p w14:paraId="49DF7C96" w14:textId="77777777" w:rsidR="007936DC" w:rsidRDefault="00DC3BBA" w:rsidP="00DC3BBA">
      <w:pPr>
        <w:spacing w:line="247" w:lineRule="auto"/>
      </w:pPr>
      <w:r w:rsidRPr="00F6333B">
        <w:rPr>
          <w:rFonts w:eastAsia="Times New Roman"/>
          <w:kern w:val="0"/>
          <w:sz w:val="21"/>
          <w:szCs w:val="21"/>
        </w:rPr>
        <w:t>1. How can you recognize and respond to the power of God's voice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voice is described as more powerful than the mightiest waves?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better hear and trust God's voice amidst life's chaos?</w:t>
      </w:r>
    </w:p>
    <w:p w14:paraId="0DCB49D9" w14:textId="78860E4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Holiness as a Lifestyle</w:t>
      </w:r>
    </w:p>
    <w:p w14:paraId="4ADCCB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"Your testimonies are fully confirmed; holiness adorns Your house, O LORD, for endless days" (Psalm 93:5). Holiness is not just an attribute of God but a calling for us. By living a life that reflects His holiness, we become beacons of His love and truth in the world. This is a call to align our actions with His will, embracing a lifestyle that honors Him.</w:t>
      </w:r>
    </w:p>
    <w:p w14:paraId="136559B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holiness into your daily routines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is essential for a fulfilling and purposeful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holiness in your decision-making processes? </w:t>
      </w:r>
    </w:p>
    <w:p w14:paraId="390C674F"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D9109D"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3B73274" w14:textId="77777777" w:rsidR="007936DC" w:rsidRDefault="007936DC" w:rsidP="00DC3BBA">
      <w:pPr>
        <w:spacing w:line="247" w:lineRule="auto"/>
        <w:rPr>
          <w:rFonts w:eastAsia="Times New Roman"/>
          <w:b/>
          <w:bCs/>
          <w:kern w:val="0"/>
          <w:sz w:val="21"/>
          <w:szCs w:val="21"/>
        </w:rPr>
      </w:pPr>
    </w:p>
    <w:p w14:paraId="322F34E5" w14:textId="6A5F43C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Promises</w:t>
      </w:r>
    </w:p>
    <w:p w14:paraId="580CFB4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assures us that God's testimonies are "fully confirmed" (Psalm 93:5). This means His promises are trustworthy and reliable. In a world full of broken promises, we can rest in the certainty of God's Word. This assurance empowers us to live boldly, knowing that His promises will never fail.</w:t>
      </w:r>
    </w:p>
    <w:p w14:paraId="050F99B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assurance in God's promises when facing life's uncertainties, as described in Psalm 93?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eternal reign provides comfort and assurance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steadfast promises during challenging times? </w:t>
      </w:r>
    </w:p>
    <w:p w14:paraId="42890F0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God's Majesty</w:t>
      </w:r>
    </w:p>
    <w:p w14:paraId="1F1211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imagery of God being "robed in majesty" (Psalm 93:1) invites us to marvel at His beauty and splendor. This is a call to worship, to stand in awe of His greatness. By taking time to appreciate His majesty, we cultivate a heart of gratitude and deepen our relationship with Him.</w:t>
      </w:r>
    </w:p>
    <w:p w14:paraId="132BB2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God's majesty in your daily actions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majesty can impact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appreciate the beauty of God's creation in your everyday environment? </w:t>
      </w:r>
    </w:p>
    <w:p w14:paraId="4FF72312"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4A90CE"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27428868" w14:textId="77777777" w:rsidR="007936DC" w:rsidRDefault="007936DC" w:rsidP="00DC3BBA">
      <w:pPr>
        <w:spacing w:line="247" w:lineRule="auto"/>
        <w:rPr>
          <w:rFonts w:eastAsia="Times New Roman"/>
          <w:b/>
          <w:bCs/>
          <w:kern w:val="0"/>
          <w:sz w:val="21"/>
          <w:szCs w:val="21"/>
        </w:rPr>
      </w:pPr>
    </w:p>
    <w:p w14:paraId="0E77C01D" w14:textId="73A1F50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Worship</w:t>
      </w:r>
    </w:p>
    <w:p w14:paraId="2311D74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93 is a song of praise, inviting us to join in worship. Worship is not just a Sunday activity but a daily practice that aligns our hearts with God's. By making worship a regular part of our routine, we draw closer to Him and experience the joy of His presence.</w:t>
      </w:r>
    </w:p>
    <w:p w14:paraId="7E7B8D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93 inspire your personal worship practices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majesty is essential in communal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the themes of Psalm 93 into your worship routine? </w:t>
      </w:r>
    </w:p>
    <w:p w14:paraId="64EAFDD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with Confidence</w:t>
      </w:r>
    </w:p>
    <w:p w14:paraId="26188E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93 encourages us to live with confidence in God's sovereignty. Knowing that He reigns supreme allows us to face life's challenges with courage and hope. This confidence is not based on our circumstances but on the unshakeable truth of who God is. By embracing this truth, we can navigate life with a sense of peace and purpose.</w:t>
      </w:r>
    </w:p>
    <w:p w14:paraId="1712235F"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93 inspire confidence in facing life's uncertainties and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helps build personal confidence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in God's strength as described in Psalm 93?</w:t>
      </w:r>
      <w:r w:rsidRPr="001B37DC">
        <w:br w:type="page"/>
      </w:r>
    </w:p>
    <w:p w14:paraId="2DE3A5A4"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94 Teaching Points and Bible Study Questions</w:t>
      </w:r>
    </w:p>
    <w:p w14:paraId="11564BEA" w14:textId="3E77B65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Our Defender</w:t>
      </w:r>
    </w:p>
    <w:p w14:paraId="36AB00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 world where injustice often seems to prevail, Psalm 94 reminds us that God is our ultimate defender. "The LORD is a God who avenges. O God who avenges, shine forth" (Psalm 94:1). This verse reassures us that we are not alone in our struggles. God sees every wrong and will act in His perfect timing. Trusting in His justice allows us to live with peace and confidence, knowing that He will right every wrong.</w:t>
      </w:r>
    </w:p>
    <w:p w14:paraId="593E82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defender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your defender brings peace amidst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remember God's role as your defender daily? </w:t>
      </w:r>
    </w:p>
    <w:p w14:paraId="4E30499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Patience in Persecution</w:t>
      </w:r>
    </w:p>
    <w:p w14:paraId="2D84A4E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When faced with trials, it's easy to feel overwhelmed. Psalm 94 encourages us to be patient, as God is aware of our suffering. "How long will the wicked, O LORD, how long will the wicked exult?" (Psalm 94:3). This cry for justice is met with the assurance that God hears and will respond. Our patience is a testament to our faith, and it strengthens our character as we wait on the Lord.</w:t>
      </w:r>
    </w:p>
    <w:p w14:paraId="54B764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patience when facing unjust treatment or persecution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is crucial during times of persecution and waiting for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timing for deliverance from persecution? </w:t>
      </w:r>
    </w:p>
    <w:p w14:paraId="149E9443"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56C8AD"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6560231" w14:textId="77777777" w:rsidR="007936DC" w:rsidRDefault="007936DC" w:rsidP="00DC3BBA">
      <w:pPr>
        <w:spacing w:line="247" w:lineRule="auto"/>
        <w:rPr>
          <w:rFonts w:eastAsia="Times New Roman"/>
          <w:b/>
          <w:bCs/>
          <w:kern w:val="0"/>
          <w:sz w:val="21"/>
          <w:szCs w:val="21"/>
        </w:rPr>
      </w:pPr>
    </w:p>
    <w:p w14:paraId="1A8ACA8C" w14:textId="105D4CB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Sees All</w:t>
      </w:r>
    </w:p>
    <w:p w14:paraId="5989192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We often wonder if our struggles go unnoticed, but Psalm 94 assures us that nothing escapes God's sight. "He who formed the eye, does He not see?" (Psalm 94:9). This rhetorical question reminds us that God is fully aware of our circumstances. His omniscience is a comfort, knowing that He is intimately involved in our lives and will guide us through every challenge.</w:t>
      </w:r>
    </w:p>
    <w:p w14:paraId="7B97B5A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that God sees all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that God observes both good and evil?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understanding that God sees everything? </w:t>
      </w:r>
    </w:p>
    <w:p w14:paraId="0620AD8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Discipline</w:t>
      </w:r>
    </w:p>
    <w:p w14:paraId="2EACB5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Discipline is not always pleasant, but it is necessary for growth. "Blessed is the man You discipline, O LORD, and teach from Your law" (Psalm 94:12). God's discipline is an expression of His love, shaping us into the people He created us to be. Embracing His correction leads to wisdom and a deeper relationship with Him.</w:t>
      </w:r>
    </w:p>
    <w:p w14:paraId="32B364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embrace God's discipline in your daily life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discipline is essential for developing resilience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discipline to improve your relationships with others? </w:t>
      </w:r>
    </w:p>
    <w:p w14:paraId="4B7FF92F"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D04952"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C0593AE" w14:textId="77777777" w:rsidR="007936DC" w:rsidRDefault="007936DC" w:rsidP="00DC3BBA">
      <w:pPr>
        <w:spacing w:line="247" w:lineRule="auto"/>
        <w:rPr>
          <w:rFonts w:eastAsia="Times New Roman"/>
          <w:b/>
          <w:bCs/>
          <w:kern w:val="0"/>
          <w:sz w:val="21"/>
          <w:szCs w:val="21"/>
        </w:rPr>
      </w:pPr>
    </w:p>
    <w:p w14:paraId="271C7D79" w14:textId="2499D17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Rest in God's Promises</w:t>
      </w:r>
    </w:p>
    <w:p w14:paraId="0B06631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In times of trouble, we can find rest in God's promises. "When anxiety overwhelms me,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consolation delights my soul" (Psalm 94:19). This verse highlights the peace that comes from trusting in God's word. His promises are a refuge, providing comfort and hope amidst life's uncertainties.</w:t>
      </w:r>
    </w:p>
    <w:p w14:paraId="3795BE11" w14:textId="77777777" w:rsidR="007936DC" w:rsidRDefault="00DC3BBA" w:rsidP="00DC3BBA">
      <w:pPr>
        <w:spacing w:line="247" w:lineRule="auto"/>
      </w:pPr>
      <w:r w:rsidRPr="00F6333B">
        <w:rPr>
          <w:rFonts w:eastAsia="Times New Roman"/>
          <w:kern w:val="0"/>
          <w:sz w:val="21"/>
          <w:szCs w:val="21"/>
        </w:rPr>
        <w:t>1. How can you find rest in God's promises during times of personal injustice or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can bring peace amidst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promises daily?</w:t>
      </w:r>
    </w:p>
    <w:p w14:paraId="7E24C98F" w14:textId="6DAA413D"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Stronghold</w:t>
      </w:r>
    </w:p>
    <w:p w14:paraId="64555EE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94 paints a vivid picture of God as our fortress. "But the LORD has been my stronghold, and my God is my rock of refuge" (Psalm 94:22). In Him, we find safety and strength. No matter the storms we face, we can stand firm, knowing that God is our unshakeable foundation.</w:t>
      </w:r>
    </w:p>
    <w:p w14:paraId="3A2753D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stronghold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 as a stronghold can change your perspective on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 as your stronghold daily? </w:t>
      </w:r>
    </w:p>
    <w:p w14:paraId="2B76B494"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2AE297"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8B4B66F" w14:textId="77777777" w:rsidR="007936DC" w:rsidRDefault="007936DC" w:rsidP="00DC3BBA">
      <w:pPr>
        <w:spacing w:line="247" w:lineRule="auto"/>
        <w:rPr>
          <w:rFonts w:eastAsia="Times New Roman"/>
          <w:b/>
          <w:bCs/>
          <w:kern w:val="0"/>
          <w:sz w:val="21"/>
          <w:szCs w:val="21"/>
        </w:rPr>
      </w:pPr>
    </w:p>
    <w:p w14:paraId="11C7F2E4" w14:textId="6C439B9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Folly of Wickedness</w:t>
      </w:r>
    </w:p>
    <w:p w14:paraId="3EBDC68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highlights the futility of wickedness, reminding us that evil will not prevail. "The LORD will not forsake His people; He will never abandon His heritage" (Psalm 94:14). This assurance encourages us to live righteously, knowing that God's justice will ultimately triumph over evil.</w:t>
      </w:r>
    </w:p>
    <w:p w14:paraId="11752D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avoid the folly of wickedness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underestimate the consequences of their wicked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justice and support those affected by wickedness in your community? </w:t>
      </w:r>
    </w:p>
    <w:p w14:paraId="57507AB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w:t>
      </w:r>
    </w:p>
    <w:p w14:paraId="458190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94 underscores the value of community in our spiritual journey. "Who will rise up for me against the wicked? Who will stand for me against the workers of iniquity?" (Psalm 94:16). We are called to support one another, standing together in faith and righteousness. Community strengthens us and reflects God's love to the world.</w:t>
      </w:r>
    </w:p>
    <w:p w14:paraId="168807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your community support each other in times of injustice as described in Psalm 94?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is essential for finding comfort and strength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belonging and support within your faith community? </w:t>
      </w:r>
    </w:p>
    <w:p w14:paraId="55D2C58C"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BA6B7B"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026DD01E" w14:textId="77777777" w:rsidR="007936DC" w:rsidRDefault="007936DC" w:rsidP="00DC3BBA">
      <w:pPr>
        <w:spacing w:line="247" w:lineRule="auto"/>
        <w:rPr>
          <w:rFonts w:eastAsia="Times New Roman"/>
          <w:b/>
          <w:bCs/>
          <w:kern w:val="0"/>
          <w:sz w:val="21"/>
          <w:szCs w:val="21"/>
        </w:rPr>
      </w:pPr>
    </w:p>
    <w:p w14:paraId="7B956775" w14:textId="0BBA3AC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Unfailing Love</w:t>
      </w:r>
    </w:p>
    <w:p w14:paraId="2DAEF42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Amidst trials, God's love remains constant. "Your loving devotion, O LORD, supported me" (Psalm 94:18). This verse is a beautiful reminder of God's unwavering love and support. His love is the anchor that holds us steady, providing comfort and assurance in every situation.</w:t>
      </w:r>
    </w:p>
    <w:p w14:paraId="2BD977B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unfailing love during times of personal injustice or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unfailing love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unfailing love is crucial for maintaining hope in challenging situations? </w:t>
      </w:r>
    </w:p>
    <w:p w14:paraId="50D2E23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Righteous Living</w:t>
      </w:r>
    </w:p>
    <w:p w14:paraId="453CB1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94 encourages us to find joy in living according to God's ways. "The LORD will not reject His people; He will never forsake His inheritance" (Psalm 94:14). Righteous living brings joy and fulfillment, as we align our lives with God's will and experience the blessings of His presence.</w:t>
      </w:r>
    </w:p>
    <w:p w14:paraId="446874E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living righteously amidst challenges and injustices described in Psalm 94?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living leads to joy, even when facing adversity as mentioned in Psalm 94?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the joy of righteous living in your daily life?</w:t>
      </w:r>
      <w:r w:rsidRPr="001B37DC">
        <w:br w:type="page"/>
      </w:r>
    </w:p>
    <w:p w14:paraId="7658E860"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95 Teaching Points and Bible Study Questions</w:t>
      </w:r>
    </w:p>
    <w:p w14:paraId="4BD7A8C1" w14:textId="49D5D0F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Joyful Worship</w:t>
      </w:r>
    </w:p>
    <w:p w14:paraId="2B71D3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95 opens with a call to worship: "Come, let us sing for joy to the LORD; let us shout to the Rock of our salvation" (Psalm 95:1). Worship is not just a ritual; it's a joyful expression of our gratitude and reverence for God. Embrace worship as a daily practice, allowing it to uplift your spirit and align your heart with His.</w:t>
      </w:r>
    </w:p>
    <w:p w14:paraId="48DCD0F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joyful worship into your daily routine to enhance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joyful worship is essential for a deeper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heart of gratitude and joy in worship? </w:t>
      </w:r>
    </w:p>
    <w:p w14:paraId="5A497CB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Sovereignty</w:t>
      </w:r>
    </w:p>
    <w:p w14:paraId="5041F19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reminds us of God's supreme authority: "For the LORD is a great God, a great King above all gods" (Psalm 95:3). Acknowledge His sovereignty in every aspect of your life. Trust that He is in control, even when circumstances seem overwhelming, and let this assurance bring you peace.</w:t>
      </w:r>
    </w:p>
    <w:p w14:paraId="0CDDEC6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Psalm 95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is essential for cultivating gratitude and trust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during challenging times? </w:t>
      </w:r>
    </w:p>
    <w:p w14:paraId="046DC9EF"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01A876"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F31BF06" w14:textId="77777777" w:rsidR="007936DC" w:rsidRDefault="007936DC" w:rsidP="00DC3BBA">
      <w:pPr>
        <w:spacing w:line="247" w:lineRule="auto"/>
        <w:rPr>
          <w:rFonts w:eastAsia="Times New Roman"/>
          <w:b/>
          <w:bCs/>
          <w:kern w:val="0"/>
          <w:sz w:val="21"/>
          <w:szCs w:val="21"/>
        </w:rPr>
      </w:pPr>
    </w:p>
    <w:p w14:paraId="38C3B869" w14:textId="4AA88CE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Appreciate Creation's Majesty</w:t>
      </w:r>
    </w:p>
    <w:p w14:paraId="4786716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95:4-5 highlights the beauty of creation: "In His hand are the depths of the earth, and the mountain peaks belong to Him. The sea is His, for He made it, and His hands formed the dry land." Take time to marvel at the world around you, recognizing it as a testament to God's creative power and majesty.</w:t>
      </w:r>
    </w:p>
    <w:p w14:paraId="0BBA68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appreciation for creation's majesty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creation's beauty enhances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help others appreciate the majesty of creation? </w:t>
      </w:r>
    </w:p>
    <w:p w14:paraId="093EFAB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Heart of Humility</w:t>
      </w:r>
    </w:p>
    <w:p w14:paraId="5024AAD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invites us to bow in worship: "Come, let us worship and bow down; let us kneel before the LORD our Maker" (Psalm 95:6). Humility is key to a meaningful relationship with God. Approach Him with a heart that acknowledges His greatness and your dependence on His grace.</w:t>
      </w:r>
    </w:p>
    <w:p w14:paraId="29BB306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humility in your daily worship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acknowledging God's greatness and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soften your heart and avoid hardening it like in Psalm 95? </w:t>
      </w:r>
    </w:p>
    <w:p w14:paraId="53F1793A"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37CAA0"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BB4A355" w14:textId="77777777" w:rsidR="007936DC" w:rsidRDefault="007936DC" w:rsidP="00DC3BBA">
      <w:pPr>
        <w:spacing w:line="247" w:lineRule="auto"/>
        <w:rPr>
          <w:rFonts w:eastAsia="Times New Roman"/>
          <w:b/>
          <w:bCs/>
          <w:kern w:val="0"/>
          <w:sz w:val="21"/>
          <w:szCs w:val="21"/>
        </w:rPr>
      </w:pPr>
    </w:p>
    <w:p w14:paraId="0D3CDD00" w14:textId="23652E7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Listen to God's Voice</w:t>
      </w:r>
    </w:p>
    <w:p w14:paraId="72F70C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95:7 urges us to heed God's voice: "Today, if you hear His voice, do not harden your hearts." Be attentive to His guidance through Scripture and prayer. Cultivate a responsive heart that is open to His direction and willing to follow His lead.</w:t>
      </w:r>
    </w:p>
    <w:p w14:paraId="00E695EC" w14:textId="77777777" w:rsidR="007936DC" w:rsidRDefault="00DC3BBA" w:rsidP="00DC3BBA">
      <w:pPr>
        <w:spacing w:line="247" w:lineRule="auto"/>
      </w:pPr>
      <w:r w:rsidRPr="00F6333B">
        <w:rPr>
          <w:rFonts w:eastAsia="Times New Roman"/>
          <w:kern w:val="0"/>
          <w:sz w:val="21"/>
          <w:szCs w:val="21"/>
        </w:rPr>
        <w:t>1. How can you create space in your daily routine to better listen to God's voice?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hear God's voice amidst daily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heart remains open to God's guidance?</w:t>
      </w:r>
    </w:p>
    <w:p w14:paraId="77AFDAC1" w14:textId="0A3A7D53"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Hardened Hearts</w:t>
      </w:r>
    </w:p>
    <w:p w14:paraId="3068265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warns against hardening our hearts, as the Israelites did in the wilderness (Psalm 95:8-9). Guard against spiritual complacency and stubbornness. Instead, remain teachable and open to God's correction, allowing Him to shape your character.</w:t>
      </w:r>
    </w:p>
    <w:p w14:paraId="26936D6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soften a hardened heart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remain open to God's guidance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your heart from becoming hardened over time? </w:t>
      </w:r>
    </w:p>
    <w:p w14:paraId="3BE61EBA"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637301"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116A894E" w14:textId="77777777" w:rsidR="007936DC" w:rsidRDefault="007936DC" w:rsidP="00DC3BBA">
      <w:pPr>
        <w:spacing w:line="247" w:lineRule="auto"/>
        <w:rPr>
          <w:rFonts w:eastAsia="Times New Roman"/>
          <w:b/>
          <w:bCs/>
          <w:kern w:val="0"/>
          <w:sz w:val="21"/>
          <w:szCs w:val="21"/>
        </w:rPr>
      </w:pPr>
    </w:p>
    <w:p w14:paraId="00D92985" w14:textId="293FD8B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Learn from Past Mistakes</w:t>
      </w:r>
    </w:p>
    <w:p w14:paraId="261A74A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Reflecting on the Israelites' rebellion, Psalm 95:10-11 serves as a reminder to learn from history: "For forty years I was angry with that generation, and I said, 'They are a people whose hearts go astray, and they have not known My ways.'" Use past experiences as lessons to grow in faith and obedience.</w:t>
      </w:r>
    </w:p>
    <w:p w14:paraId="5FFA4AB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reflecting on Israel's past mistakes in Psalm 95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failures when facing new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avoid repeating the mistakes mentioned in Psalm 95? </w:t>
      </w:r>
    </w:p>
    <w:p w14:paraId="2011333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Rest in God's Presence</w:t>
      </w:r>
    </w:p>
    <w:p w14:paraId="4EE6E0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promise of rest for those who follow God: "They shall never enter My rest" (Psalm 95:11). True rest is found in His presence. Prioritize time with God, allowing His peace to refresh your soul and provide strength for life's challenges.</w:t>
      </w:r>
    </w:p>
    <w:p w14:paraId="0A465E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create moments of rest in God's presence amidst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rest in God is essential for spiritual and emotional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presence over daily stressors? </w:t>
      </w:r>
    </w:p>
    <w:p w14:paraId="1BAA0F11"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82B841"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74F8A0AD" w14:textId="77777777" w:rsidR="007936DC" w:rsidRDefault="007936DC" w:rsidP="00DC3BBA">
      <w:pPr>
        <w:spacing w:line="247" w:lineRule="auto"/>
        <w:rPr>
          <w:rFonts w:eastAsia="Times New Roman"/>
          <w:b/>
          <w:bCs/>
          <w:kern w:val="0"/>
          <w:sz w:val="21"/>
          <w:szCs w:val="21"/>
        </w:rPr>
      </w:pPr>
    </w:p>
    <w:p w14:paraId="489BDFA6" w14:textId="73E3607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Foster Community Worship</w:t>
      </w:r>
    </w:p>
    <w:p w14:paraId="1EDFC7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95 encourages collective worship: "Let us come before Him with thanksgiving and extol Him with music and song" (Psalm 95:2). Engage in community worship, drawing strength and encouragement from fellow believers as you lift your voices together in praise.</w:t>
      </w:r>
    </w:p>
    <w:p w14:paraId="0A05F3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we encourage more active participation in community worship based on Psalm 95's call to praise?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is emphasized in Psalm 95,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 more welcoming environment for newcomers in your worship community? </w:t>
      </w:r>
    </w:p>
    <w:p w14:paraId="215AF02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Anchor Your Hope in God</w:t>
      </w:r>
    </w:p>
    <w:p w14:paraId="38BCF2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95 points us to the hope we have in God. As the Rock of our salvation, He is our steadfast foundation. Anchor your hope in Him, trusting that His promises are true and His love is unfailing. Let this hope fuel your faith and inspire you to live boldly for His glory.</w:t>
      </w:r>
    </w:p>
    <w:p w14:paraId="43B0C20A"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anchor your hope in God during challenging times, as suggested in Psalm 95?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Psalm 95 emphasizes worship as a way to strengthen hope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daily to ensure your hope remains anchored in God, according to Psalm 95?</w:t>
      </w:r>
      <w:r w:rsidRPr="001B37DC">
        <w:br w:type="page"/>
      </w:r>
    </w:p>
    <w:p w14:paraId="6F10DEC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96 Teaching Points and Bible Study Questions</w:t>
      </w:r>
    </w:p>
    <w:p w14:paraId="753FA719" w14:textId="0138F8F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Sing a New Song to the Lord</w:t>
      </w:r>
    </w:p>
    <w:p w14:paraId="25FA617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96:1 encourages us to "Sing to the LORD a new song; sing to the LORD, all the earth." This is a call to refresh our worship and praise, reminding us that our relationship with God is dynamic and ever-growing. Just as we enjoy new experiences and discoveries in life, our worship should reflect the fresh mercies and blessings we receive daily. Let your heart be filled with gratitude and express it through new songs of praise.</w:t>
      </w:r>
    </w:p>
    <w:p w14:paraId="1179138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singing a new song to the Lord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singing a new song is important in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express or achieve when you sing a new song to the Lord? </w:t>
      </w:r>
    </w:p>
    <w:p w14:paraId="6CEEF5F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Declare His Glory Among the Nations</w:t>
      </w:r>
    </w:p>
    <w:p w14:paraId="265EC8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3 urges us to "Declare His glory among the nations, His wonderful deeds among all peoples." This is a powerful reminder of our mission to share the good news of God's greatness and love with everyone. Whether through words, actions, or lifestyle, let your life be a testament to His glory, inspiring others to seek Him.</w:t>
      </w:r>
    </w:p>
    <w:p w14:paraId="1D517E0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declare God's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God's glory with people from different cultures?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God's glory is evident in your community? </w:t>
      </w:r>
    </w:p>
    <w:p w14:paraId="76416A41"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EC2FCF"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A6247A9" w14:textId="77777777" w:rsidR="007936DC" w:rsidRDefault="007936DC" w:rsidP="00DC3BBA">
      <w:pPr>
        <w:spacing w:line="247" w:lineRule="auto"/>
        <w:rPr>
          <w:rFonts w:eastAsia="Times New Roman"/>
          <w:b/>
          <w:bCs/>
          <w:kern w:val="0"/>
          <w:sz w:val="21"/>
          <w:szCs w:val="21"/>
        </w:rPr>
      </w:pPr>
    </w:p>
    <w:p w14:paraId="5A5CD6DD" w14:textId="67F2D85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is Great and Worthy of Praise</w:t>
      </w:r>
    </w:p>
    <w:p w14:paraId="36ABD3F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96:4 states, "For great is the LORD, and greatly to be praised; He is to be feared above all gods." Recognizing God's greatness is foundational to our faith. When we acknowledge His supreme power and majesty, our perspective shifts, and we find peace and strength in His sovereignty. Let this truth fuel your worship and reverence for Him.</w:t>
      </w:r>
    </w:p>
    <w:p w14:paraId="78EEC7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for God's greatness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greatness impacts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inspire others to recognize and praise God's greatness? </w:t>
      </w:r>
    </w:p>
    <w:p w14:paraId="7B74CC7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the Lord in the Splendor of Holiness</w:t>
      </w:r>
    </w:p>
    <w:p w14:paraId="4AD57B0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9 calls us to "Worship the LORD in the splendor of His holiness; tremble before Him, all the earth." Worship is not just a ritual but a profound encounter with the holy and perfect God. Approach Him with awe and reverence, allowing His holiness to transform your heart and mind, leading you to live a life that reflects His purity.</w:t>
      </w:r>
    </w:p>
    <w:p w14:paraId="7ADC93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the splendor of holiness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worshiping in holiness impacts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holiness in your community? </w:t>
      </w:r>
    </w:p>
    <w:p w14:paraId="3602503F"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CDBB5B"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68E6D9A" w14:textId="77777777" w:rsidR="007936DC" w:rsidRDefault="007936DC" w:rsidP="00DC3BBA">
      <w:pPr>
        <w:spacing w:line="247" w:lineRule="auto"/>
        <w:rPr>
          <w:rFonts w:eastAsia="Times New Roman"/>
          <w:b/>
          <w:bCs/>
          <w:kern w:val="0"/>
          <w:sz w:val="21"/>
          <w:szCs w:val="21"/>
        </w:rPr>
      </w:pPr>
    </w:p>
    <w:p w14:paraId="7B185F27" w14:textId="0599563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Reigns</w:t>
      </w:r>
    </w:p>
    <w:p w14:paraId="7107491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96:10 proclaims, "Say among the nations, 'The LORD reigns.' The world is firmly established; it cannot be moved." This declaration reassures us of God's unchanging rule over the universe. In a world full of uncertainty, we can find stability and hope in the fact that God is in control. Trust in His eternal reign and let it bring you peace.</w:t>
      </w:r>
    </w:p>
    <w:p w14:paraId="38844470" w14:textId="77777777" w:rsidR="007936DC" w:rsidRDefault="00DC3BBA" w:rsidP="00DC3BBA">
      <w:pPr>
        <w:spacing w:line="247" w:lineRule="auto"/>
      </w:pPr>
      <w:r w:rsidRPr="00F6333B">
        <w:rPr>
          <w:rFonts w:eastAsia="Times New Roman"/>
          <w:kern w:val="0"/>
          <w:sz w:val="21"/>
          <w:szCs w:val="21"/>
        </w:rPr>
        <w:t>1. How can you acknowledge the Lord's reign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sovereignty can impact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celebrate and proclaim the Lord's reign in your community?</w:t>
      </w:r>
    </w:p>
    <w:p w14:paraId="6ED76016" w14:textId="712BCDD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Let the Heavens Rejoice and the Earth Be Glad</w:t>
      </w:r>
    </w:p>
    <w:p w14:paraId="578E14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11 invites creation to join in the celebration: "Let the heavens be glad, and the earth rejoice; let the sea resound, and all that fills it." This imagery reminds us that all of creation is a testament to God's glory. As stewards of His creation, we are called to care for it and join in the chorus of praise that echoes throughout the universe.</w:t>
      </w:r>
    </w:p>
    <w:p w14:paraId="00BE94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rejoicing in your daily routine to reflect the joy of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both heaven and earth to express gladness?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help others experience the joy and gladness described in Psalm 96? </w:t>
      </w:r>
    </w:p>
    <w:p w14:paraId="1C3AD383"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121673"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0EE96E5A" w14:textId="77777777" w:rsidR="007936DC" w:rsidRDefault="007936DC" w:rsidP="00DC3BBA">
      <w:pPr>
        <w:spacing w:line="247" w:lineRule="auto"/>
        <w:rPr>
          <w:rFonts w:eastAsia="Times New Roman"/>
          <w:b/>
          <w:bCs/>
          <w:kern w:val="0"/>
          <w:sz w:val="21"/>
          <w:szCs w:val="21"/>
        </w:rPr>
      </w:pPr>
    </w:p>
    <w:p w14:paraId="2A527219" w14:textId="55F40ED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Comes to Judge the Earth</w:t>
      </w:r>
    </w:p>
    <w:p w14:paraId="37EFEC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96:13 tells us, "For He comes to judge the earth. He will judge the world in righteousness and the peoples in His faithfulness." God's judgment is not something to fear but to anticipate with hope. His justice is perfect, and His faithfulness ensures that all wrongs will be made right. Live with the assurance that God's righteous judgment will prevail.</w:t>
      </w:r>
    </w:p>
    <w:p w14:paraId="0A5FDAE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prepare your heart for the Lord's coming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rejoice in God's judgment of the earth?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righteousness and justice in your community? </w:t>
      </w:r>
    </w:p>
    <w:p w14:paraId="1A5EB46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Ascribe to the Lord the Glory Due His Name</w:t>
      </w:r>
    </w:p>
    <w:p w14:paraId="3E3C9CE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8 encourages us to "Ascribe to the LORD the glory due His name; bring an offering and enter His courts." Recognize and honor God for who He is and what He has done. Our offerings, whether of time, resources, or talents, are expressions of our gratitude and acknowledgment of His worthiness. Let your life be an offering that glorifies His name.</w:t>
      </w:r>
    </w:p>
    <w:p w14:paraId="365B31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ascribe glory to the Lord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glory impacts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your actions reflect God's glory? </w:t>
      </w:r>
    </w:p>
    <w:p w14:paraId="736B00B5"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8D6C58"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00619A0E" w14:textId="77777777" w:rsidR="007936DC" w:rsidRDefault="007936DC" w:rsidP="00DC3BBA">
      <w:pPr>
        <w:spacing w:line="247" w:lineRule="auto"/>
        <w:rPr>
          <w:rFonts w:eastAsia="Times New Roman"/>
          <w:b/>
          <w:bCs/>
          <w:kern w:val="0"/>
          <w:sz w:val="21"/>
          <w:szCs w:val="21"/>
        </w:rPr>
      </w:pPr>
    </w:p>
    <w:p w14:paraId="63761E08" w14:textId="348228B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Fear the Lord Above All Gods</w:t>
      </w:r>
    </w:p>
    <w:p w14:paraId="456B165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96:5 reminds us, "For all the gods of the nations are idols, but it is the LORD who made the heavens." In a world filled with distractions and false idols, we are called to fear and revere the one true God. Place your trust in Him alone, knowing that He is the Creator and sustainer of all things.</w:t>
      </w:r>
    </w:p>
    <w:p w14:paraId="3844BD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fearing the Lord above all other influences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fearing the Lord is emphasized over other gods in your personal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reverence for God in your community? </w:t>
      </w:r>
    </w:p>
    <w:p w14:paraId="402BA1E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Let All Creation Rejoice Before the Lord</w:t>
      </w:r>
    </w:p>
    <w:p w14:paraId="64EF01A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verse 12 paints a picture of universal joy: "Let the fields exult, and all that is in them. Then all the trees of the forest will sing for joy." This is a beautiful reminder that our joy in the Lord is not just personal but communal. As we rejoice in His presence, we join with all creation in a symphony of praise, celebrating His goodness and love. Let your life be a reflection of this joy, inviting others to experience the same.</w:t>
      </w:r>
    </w:p>
    <w:p w14:paraId="401EF1E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nature into your worship to help all creation rejoice before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creation can deepen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celebrate God's creation in your daily life?</w:t>
      </w:r>
      <w:r w:rsidRPr="001B37DC">
        <w:br w:type="page"/>
      </w:r>
    </w:p>
    <w:p w14:paraId="7E331862"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97 Teaching Points and Bible Study Questions</w:t>
      </w:r>
    </w:p>
    <w:p w14:paraId="093B7645" w14:textId="3B5FB1D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Reigns Supreme</w:t>
      </w:r>
    </w:p>
    <w:p w14:paraId="4934E2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97:1 declares, "The LORD reigns, let the earth rejoice; let the distant shores be glad." This verse reminds us of the ultimate authority and sovereignty of God over all creation. In a world that often feels chaotic, we can find peace and joy in knowing that God is in control. His reign is not just a distant reality but a present truth that invites us to rejoice and be glad, no matter where we are.</w:t>
      </w:r>
    </w:p>
    <w:p w14:paraId="0CE3F8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God's supreme reign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authority brings joy and peace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reign in your community interactions? </w:t>
      </w:r>
    </w:p>
    <w:p w14:paraId="20C1A9C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Righteousness and Justice as His Foundation</w:t>
      </w:r>
    </w:p>
    <w:p w14:paraId="409A4E1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2 states, "Clouds and darkness surround Him; righteousness and justice are His throne's foundation." God's rule is built on righteousness and justice, providing a firm foundation for our faith. In a world where justice can seem elusive, we can trust that God's ways are perfect and His judgments are true. This assurance encourages us to live justly and righteously, reflecting His character in our daily lives.</w:t>
      </w:r>
    </w:p>
    <w:p w14:paraId="7AB2C7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God's righteousness and justice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and justice are essential for a stable and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justice in your community, reflecting God's foundation? </w:t>
      </w:r>
    </w:p>
    <w:p w14:paraId="665F38E8"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2B388B"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40AE70C5" w14:textId="77777777" w:rsidR="007936DC" w:rsidRDefault="007936DC" w:rsidP="00DC3BBA">
      <w:pPr>
        <w:spacing w:line="247" w:lineRule="auto"/>
        <w:rPr>
          <w:rFonts w:eastAsia="Times New Roman"/>
          <w:b/>
          <w:bCs/>
          <w:kern w:val="0"/>
          <w:sz w:val="21"/>
          <w:szCs w:val="21"/>
        </w:rPr>
      </w:pPr>
    </w:p>
    <w:p w14:paraId="37A2692C" w14:textId="2024D93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His Presence</w:t>
      </w:r>
    </w:p>
    <w:p w14:paraId="6CA9A19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97:3-4 describes how "fire goes before Him and consumes His foes on every side. His lightning lights up the world; the earth sees and trembles." The imagery of fire and lightning illustrates the awe-inspiring power of God's presence. This power is not just a distant force but an active presence in our lives, capable of overcoming any obstacle or enemy we face. It reminds us to stand firm in faith, knowing that God is with us.</w:t>
      </w:r>
    </w:p>
    <w:p w14:paraId="42A9DBB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in your actions when you are aware of God's powerful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presence brings both joy and reverence to believers? </w:t>
      </w:r>
    </w:p>
    <w:p w14:paraId="095E4FF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Creation Declares His Glory</w:t>
      </w:r>
    </w:p>
    <w:p w14:paraId="022DE2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6 proclaims, "The heavens proclaim His righteousness; all the peoples see His glory." Nature itself is a testament to God's majesty and righteousness. Every sunrise, mountain, and starry sky speaks of His glory. As we observe the beauty of creation, we are reminded of the Creator's greatness and are inspired to worship Him. This perspective encourages us to see God's hand in every aspect of our world.</w:t>
      </w:r>
    </w:p>
    <w:p w14:paraId="355D4EE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observing nature help you recognize and appreciate God's glory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creation is a powerful testament to God's majesty and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the beauty of creation into your worship and spiritual practices? </w:t>
      </w:r>
    </w:p>
    <w:p w14:paraId="6346F136"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4A64B0"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5EAA3928" w14:textId="77777777" w:rsidR="007936DC" w:rsidRDefault="007936DC" w:rsidP="00DC3BBA">
      <w:pPr>
        <w:spacing w:line="247" w:lineRule="auto"/>
        <w:rPr>
          <w:rFonts w:eastAsia="Times New Roman"/>
          <w:b/>
          <w:bCs/>
          <w:kern w:val="0"/>
          <w:sz w:val="21"/>
          <w:szCs w:val="21"/>
        </w:rPr>
      </w:pPr>
    </w:p>
    <w:p w14:paraId="57A7CD47" w14:textId="25057D7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Idols Are Powerless</w:t>
      </w:r>
    </w:p>
    <w:p w14:paraId="5B7B0ED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97:7 warns, "All worshipers of images are put to shame, those who boast in idols—worship Him, all you gods!" This verse highlights the futility of idol worship, whether they are physical idols or modern-day distractions. Only God is worthy of our worship and devotion. By focusing on Him, we free ourselves from the empty promises of idols and find true fulfillment in His presence.</w:t>
      </w:r>
    </w:p>
    <w:p w14:paraId="74CB60A1" w14:textId="77777777" w:rsidR="007936DC" w:rsidRDefault="00DC3BBA" w:rsidP="00DC3BBA">
      <w:pPr>
        <w:spacing w:line="247" w:lineRule="auto"/>
      </w:pPr>
      <w:r w:rsidRPr="00F6333B">
        <w:rPr>
          <w:rFonts w:eastAsia="Times New Roman"/>
          <w:kern w:val="0"/>
          <w:sz w:val="21"/>
          <w:szCs w:val="21"/>
        </w:rPr>
        <w:t>1. How can recognizing the powerlessness of idols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turn to idols despite their lack of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God remains central in your life over modern-day idols?</w:t>
      </w:r>
    </w:p>
    <w:p w14:paraId="412B66C1" w14:textId="3550B8B9"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Joy for the Righteous</w:t>
      </w:r>
    </w:p>
    <w:p w14:paraId="3911CE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11 offers a promise: "Light is sown on the righteous, gladness on the upright in heart." Living a life aligned with God's will brings joy and light into our lives. This joy is not dependent on circumstances but is a deep-seated gladness that comes from walking in righteousness. It encourages us to pursue a life that honors God, knowing that true happiness is found in Him.</w:t>
      </w:r>
    </w:p>
    <w:p w14:paraId="7B22932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joy in your life despite challenging circumstances, as described in Psalm 97?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is emphasized for the righteous in Psalm 97, and how can this impact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the joy mentioned in Psalm 97 more consistently? </w:t>
      </w:r>
    </w:p>
    <w:p w14:paraId="714BF691"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EA013F"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16CF921A" w14:textId="77777777" w:rsidR="007936DC" w:rsidRDefault="007936DC" w:rsidP="00DC3BBA">
      <w:pPr>
        <w:spacing w:line="247" w:lineRule="auto"/>
        <w:rPr>
          <w:rFonts w:eastAsia="Times New Roman"/>
          <w:b/>
          <w:bCs/>
          <w:kern w:val="0"/>
          <w:sz w:val="21"/>
          <w:szCs w:val="21"/>
        </w:rPr>
      </w:pPr>
    </w:p>
    <w:p w14:paraId="7873ABC2" w14:textId="623E9B1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Rejoice</w:t>
      </w:r>
    </w:p>
    <w:p w14:paraId="0891300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97:12 invites us, "Rejoice in the LORD, you righteous ones, and praise His holy name." Rejoicing is not just an emotion but a choice to focus on God's goodness and faithfulness. By cultivating a heart of gratitude and praise, we align ourselves with God's purposes and experience the fullness of His joy. This call to rejoice is a reminder to keep our eyes on Him, regardless of life's challenges.</w:t>
      </w:r>
    </w:p>
    <w:p w14:paraId="44EC74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rejoicing in your daily routine despite life's challenges, as encouraged in Psalm 97?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God's sovereignty is important for personal peace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spread joy and gratitude in your family or workplace? </w:t>
      </w:r>
    </w:p>
    <w:p w14:paraId="3E49CAC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Protection for His People</w:t>
      </w:r>
    </w:p>
    <w:p w14:paraId="2FF4A96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10 assures us, "You who love the LORD, hate evil! He preserves the souls of His saints; He delivers them from the hand of the wicked." God's protection is a promise for those who love Him and reject evil. This protection is not just physical but spiritual, safeguarding our souls from harm. It encourages us to trust in His deliverance and to stand firm in our faith, knowing that He is our refuge.</w:t>
      </w:r>
    </w:p>
    <w:p w14:paraId="5814AD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protection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essential for maintaining faith and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more secure in God's protection daily? </w:t>
      </w:r>
    </w:p>
    <w:p w14:paraId="7D5CDFF6"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73A929"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50CE150" w14:textId="77777777" w:rsidR="007936DC" w:rsidRDefault="007936DC" w:rsidP="00DC3BBA">
      <w:pPr>
        <w:spacing w:line="247" w:lineRule="auto"/>
        <w:rPr>
          <w:rFonts w:eastAsia="Times New Roman"/>
          <w:b/>
          <w:bCs/>
          <w:kern w:val="0"/>
          <w:sz w:val="21"/>
          <w:szCs w:val="21"/>
        </w:rPr>
      </w:pPr>
    </w:p>
    <w:p w14:paraId="2C5DD285" w14:textId="472D6F1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Earth Responds to His Majesty</w:t>
      </w:r>
    </w:p>
    <w:p w14:paraId="266201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97:5 illustrates, "The mountains melt like wax at the presence of the LORD, before the Lord of all the earth." The natural world responds to God's majesty with awe and submission. This imagery reminds us of the power and authority of God, who is able to transform and renew all things. It inspires us to approach Him with reverence and to trust in His ability to work in our lives.</w:t>
      </w:r>
    </w:p>
    <w:p w14:paraId="18E9D68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God's majesty in your daily surroundings and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creation naturally responds to God's presence, and how can you emulate this response?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sense of awe and reverence for God's majesty in your life? </w:t>
      </w:r>
    </w:p>
    <w:p w14:paraId="5DD7C03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Victory of God</w:t>
      </w:r>
    </w:p>
    <w:p w14:paraId="38F639F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Finally, Psalm 97 as a </w:t>
      </w:r>
      <w:proofErr w:type="gramStart"/>
      <w:r w:rsidRPr="00F6333B">
        <w:rPr>
          <w:rFonts w:eastAsia="Times New Roman"/>
          <w:kern w:val="0"/>
          <w:sz w:val="21"/>
          <w:szCs w:val="21"/>
        </w:rPr>
        <w:t>whole points</w:t>
      </w:r>
      <w:proofErr w:type="gramEnd"/>
      <w:r w:rsidRPr="00F6333B">
        <w:rPr>
          <w:rFonts w:eastAsia="Times New Roman"/>
          <w:kern w:val="0"/>
          <w:sz w:val="21"/>
          <w:szCs w:val="21"/>
        </w:rPr>
        <w:t xml:space="preserve"> to the ultimate victory of God over all evil and injustice. His reign is eternal, and His purposes will prevail. This assurance gives us hope and confidence as we navigate the complexities of life. By aligning ourselves with His will, we participate in His victory and look forward to the day when His kingdom is fully realized on earth.</w:t>
      </w:r>
    </w:p>
    <w:p w14:paraId="591AFB8B"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peace in daily life knowing God's ultimate victory is assured in Psalm 97?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reflect God's righteousness and justice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sovereignty in Psalm 97 inspire hope and confidence in challenging situations?</w:t>
      </w:r>
      <w:r w:rsidRPr="001B37DC">
        <w:br w:type="page"/>
      </w:r>
    </w:p>
    <w:p w14:paraId="7B30E786"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98 Teaching Points and Bible Study Questions</w:t>
      </w:r>
    </w:p>
    <w:p w14:paraId="1E2EEC54" w14:textId="4A2C86D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Sing a New Song to the Lord</w:t>
      </w:r>
    </w:p>
    <w:p w14:paraId="092D14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98 begins with a call to "sing a new song to the LORD, for He has done marvelous things" (Psalm 98:1). This is a reminder to continually refresh our worship and gratitude. Just as God’s mercies are new every morning, our praise should be vibrant and renewed. Singing a new song is not just about music; it’s about recognizing and celebrating the fresh works God is doing in our lives daily.</w:t>
      </w:r>
    </w:p>
    <w:p w14:paraId="217F199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singing a new song to the Lord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singing a new song is important in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express or achieve when you sing a new song to the Lord? </w:t>
      </w:r>
    </w:p>
    <w:p w14:paraId="2405D9E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Witness His Salvation</w:t>
      </w:r>
    </w:p>
    <w:p w14:paraId="0F8431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that "His right hand and holy arm have worked salvation for Him" (Psalm 98:1). This is a powerful reminder that salvation is a divine act, accomplished by God’s strength and holiness. It’s a call to witness and testify to the salvation we have received through Jesus Christ, sharing this good news with others.</w:t>
      </w:r>
    </w:p>
    <w:p w14:paraId="5D64496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witness and share God's salvation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celebrate God's salvation in both personal and communal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salvation during challenging times? </w:t>
      </w:r>
    </w:p>
    <w:p w14:paraId="64833F45"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489D15"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5418EED" w14:textId="77777777" w:rsidR="007936DC" w:rsidRDefault="007936DC" w:rsidP="00DC3BBA">
      <w:pPr>
        <w:spacing w:line="247" w:lineRule="auto"/>
        <w:rPr>
          <w:rFonts w:eastAsia="Times New Roman"/>
          <w:b/>
          <w:bCs/>
          <w:kern w:val="0"/>
          <w:sz w:val="21"/>
          <w:szCs w:val="21"/>
        </w:rPr>
      </w:pPr>
    </w:p>
    <w:p w14:paraId="6B6042D0" w14:textId="3DBF0C2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Proclaim His Righteousness</w:t>
      </w:r>
    </w:p>
    <w:p w14:paraId="66F01C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has made His salvation known and revealed His righteousness to the nations" (Psalm 98:2). God’s righteousness is not hidden; it’s a beacon for all to see. As believers, we are called to live in a way that reflects His righteousness, becoming living testimonies of His grace and truth in a world that desperately needs it.</w:t>
      </w:r>
    </w:p>
    <w:p w14:paraId="247B72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proclaim God's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God's righteousness with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God's righteousness in challenging situations? </w:t>
      </w:r>
    </w:p>
    <w:p w14:paraId="2EDAA96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His Faithfulness</w:t>
      </w:r>
    </w:p>
    <w:p w14:paraId="15A208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98:3 reminds us that "He has remembered His love and faithfulness to the house of Israel." God’s faithfulness is unwavering, and His promises are sure. In times of doubt or difficulty, we can find comfort in knowing that God’s love and faithfulness are constants in our lives, just as they were for Israel.</w:t>
      </w:r>
    </w:p>
    <w:p w14:paraId="04374F6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remember and celebrate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stories of God's faithfulness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past faithfulness during challenging times? </w:t>
      </w:r>
    </w:p>
    <w:p w14:paraId="06097FE2"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91BA83"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039007C" w14:textId="77777777" w:rsidR="007936DC" w:rsidRDefault="007936DC" w:rsidP="00DC3BBA">
      <w:pPr>
        <w:spacing w:line="247" w:lineRule="auto"/>
        <w:rPr>
          <w:rFonts w:eastAsia="Times New Roman"/>
          <w:b/>
          <w:bCs/>
          <w:kern w:val="0"/>
          <w:sz w:val="21"/>
          <w:szCs w:val="21"/>
        </w:rPr>
      </w:pPr>
    </w:p>
    <w:p w14:paraId="58EEC49D" w14:textId="7FAD238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All the Earth Shouts for Joy</w:t>
      </w:r>
    </w:p>
    <w:p w14:paraId="5AF9A7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"Shout for joy to the LORD, all the earth; break forth, be jubilant, and sing praises" (Psalm 98:4). This verse is a call to universal worship. It’s a reminder that joy is not just a personal experience but a communal one. Our joy in the Lord should be so contagious that it invites others to join in the celebration.</w:t>
      </w:r>
    </w:p>
    <w:p w14:paraId="26559572" w14:textId="77777777" w:rsidR="007936DC" w:rsidRDefault="00DC3BBA" w:rsidP="00DC3BBA">
      <w:pPr>
        <w:spacing w:line="247" w:lineRule="auto"/>
      </w:pPr>
      <w:r w:rsidRPr="00F6333B">
        <w:rPr>
          <w:rFonts w:eastAsia="Times New Roman"/>
          <w:kern w:val="0"/>
          <w:sz w:val="21"/>
          <w:szCs w:val="21"/>
        </w:rPr>
        <w:t>1. How can you incorporate joyful praise into your daily routine to reflect Psalm 98's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joy is important in your spiritual life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help others experience the joy described in Psalm 98?</w:t>
      </w:r>
    </w:p>
    <w:p w14:paraId="756A7715" w14:textId="43621F3F"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Use Every Instrument for Praise</w:t>
      </w:r>
    </w:p>
    <w:p w14:paraId="106767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encourages us to "make music to the LORD with the harp, with the harp and the sound of singing" (Psalm 98:5). This is an invitation to use all our resources and talents to glorify God. Whether through music, art, or any other gift, we are called to creatively express our worship and gratitude.</w:t>
      </w:r>
    </w:p>
    <w:p w14:paraId="69F1D20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different "instruments" in your life to express praise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using diverse forms of praise is important in your spiritual practice?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creatively expand your methods of worship and praise? </w:t>
      </w:r>
    </w:p>
    <w:p w14:paraId="56BDC0A6"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29808F"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4C504F51" w14:textId="77777777" w:rsidR="007936DC" w:rsidRDefault="007936DC" w:rsidP="00DC3BBA">
      <w:pPr>
        <w:spacing w:line="247" w:lineRule="auto"/>
        <w:rPr>
          <w:rFonts w:eastAsia="Times New Roman"/>
          <w:b/>
          <w:bCs/>
          <w:kern w:val="0"/>
          <w:sz w:val="21"/>
          <w:szCs w:val="21"/>
        </w:rPr>
      </w:pPr>
    </w:p>
    <w:p w14:paraId="7D124794" w14:textId="5E35AD9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Sea and All Creation Join In</w:t>
      </w:r>
    </w:p>
    <w:p w14:paraId="4150E31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"Let the sea resound, and all that fills it, the world, and all who dwell in it" (Psalm 98:7). Nature itself is a testament to God’s glory. This verse encourages us to see creation as a partner in worship, reminding us of the grandeur of God’s creation and our role in stewarding it with care and reverence.</w:t>
      </w:r>
    </w:p>
    <w:p w14:paraId="5724B99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nature's praise into your daily worship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creation's praise is important in understanding God's majesty?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sea's role in expressing joy and gratitude? </w:t>
      </w:r>
    </w:p>
    <w:p w14:paraId="36F1376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Anticipate the Lord’s Coming</w:t>
      </w:r>
    </w:p>
    <w:p w14:paraId="5EE6C72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98:9 speaks of the Lord coming "to judge the earth." This is a reminder of the hope we have in Christ’s return. It’s a call to live with an eternal perspective, knowing that our actions today have significance in God’s eternal plan. We are to live in anticipation, preparing our hearts and lives for His coming.</w:t>
      </w:r>
    </w:p>
    <w:p w14:paraId="5672019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prepare your heart daily to anticipate the Lord's coming as described in Psalm 98?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the Lord comes, based on the joy in Psalm 98?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Psalm 98 encourage us to celebrate the Lord's coming, and how can you apply this today? </w:t>
      </w:r>
    </w:p>
    <w:p w14:paraId="52784B94"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5AC9C2"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4C927BE4" w14:textId="77777777" w:rsidR="007936DC" w:rsidRDefault="007936DC" w:rsidP="00DC3BBA">
      <w:pPr>
        <w:spacing w:line="247" w:lineRule="auto"/>
        <w:rPr>
          <w:rFonts w:eastAsia="Times New Roman"/>
          <w:b/>
          <w:bCs/>
          <w:kern w:val="0"/>
          <w:sz w:val="21"/>
          <w:szCs w:val="21"/>
        </w:rPr>
      </w:pPr>
    </w:p>
    <w:p w14:paraId="6EB51949" w14:textId="0EFAF4E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Celebrate His Justice</w:t>
      </w:r>
    </w:p>
    <w:p w14:paraId="3497EE4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will judge the world with righteousness and the peoples with equity" (Psalm 98:9). God’s justice is perfect and fair. In a world where justice can often seem elusive, this is a comforting assurance that God’s judgment is righteous and equitable. It’s a call to trust in His justice and to advocate for justice in our own communities.</w:t>
      </w:r>
    </w:p>
    <w:p w14:paraId="439CA48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celebrate God's justice in your daily life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God's justice is important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recognize and honor God's justice in challenging situations? </w:t>
      </w:r>
    </w:p>
    <w:p w14:paraId="6B5FE81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Joy of the Lord</w:t>
      </w:r>
    </w:p>
    <w:p w14:paraId="5957A48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98, there is an overwhelming sense of joy. This joy is rooted in the knowledge of God’s salvation, righteousness, and faithfulness. As believers, we are invited to embrace this joy, allowing it to permeate every aspect of our lives. Joy is not just an emotion; it’s a fruit of the Spirit and a testament to the transformative power of God’s love in our lives.</w:t>
      </w:r>
    </w:p>
    <w:p w14:paraId="124FB7B9"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singing and music to embrace the joy of the Lord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joy in the Lord can impact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celebrate God's victories in your personal life?</w:t>
      </w:r>
      <w:r w:rsidRPr="001B37DC">
        <w:br w:type="page"/>
      </w:r>
    </w:p>
    <w:p w14:paraId="1747DE2B"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99 Teaching Points and Bible Study Questions</w:t>
      </w:r>
    </w:p>
    <w:p w14:paraId="3B22E6AC" w14:textId="2AA7AD3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Reigns Supreme</w:t>
      </w:r>
    </w:p>
    <w:p w14:paraId="44F8202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99:1 declares, "The LORD reigns, let the nations tremble." This verse reminds us of God's ultimate authority over all creation. In a world filled with uncertainty, we can find peace knowing that God is in control. His reign is not just a distant reality but a present truth that impacts our daily lives. Embrace His sovereignty and let it guide your actions and decisions.</w:t>
      </w:r>
    </w:p>
    <w:p w14:paraId="7DF6B04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God's supreme reign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authority can bring peace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God's sovereignty in your community? </w:t>
      </w:r>
    </w:p>
    <w:p w14:paraId="7BD505B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Holiness is His Nature</w:t>
      </w:r>
    </w:p>
    <w:p w14:paraId="3648C4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Verse 3 states, "Let them praise Your great and awesome name—He is holy!" Holiness is not just an attribute of God; it is His very essence. As believers, we are called to reflect His holiness in our lives. This means setting ourselves apart from worldly influences and striving to live in a way that honors Him. Let His holiness </w:t>
      </w:r>
      <w:proofErr w:type="gramStart"/>
      <w:r w:rsidRPr="00F6333B">
        <w:rPr>
          <w:rFonts w:eastAsia="Times New Roman"/>
          <w:kern w:val="0"/>
          <w:sz w:val="21"/>
          <w:szCs w:val="21"/>
        </w:rPr>
        <w:t>inspire</w:t>
      </w:r>
      <w:proofErr w:type="gramEnd"/>
      <w:r w:rsidRPr="00F6333B">
        <w:rPr>
          <w:rFonts w:eastAsia="Times New Roman"/>
          <w:kern w:val="0"/>
          <w:sz w:val="21"/>
          <w:szCs w:val="21"/>
        </w:rPr>
        <w:t xml:space="preserve"> you to pursue righteousness.</w:t>
      </w:r>
    </w:p>
    <w:p w14:paraId="20B684C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God's holiness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holiness impacts your relationship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deeper understanding of God's holy nature? </w:t>
      </w:r>
    </w:p>
    <w:p w14:paraId="7B134A89"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625085"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4C9FB0C1" w14:textId="77777777" w:rsidR="007936DC" w:rsidRDefault="007936DC" w:rsidP="00DC3BBA">
      <w:pPr>
        <w:spacing w:line="247" w:lineRule="auto"/>
        <w:rPr>
          <w:rFonts w:eastAsia="Times New Roman"/>
          <w:b/>
          <w:bCs/>
          <w:kern w:val="0"/>
          <w:sz w:val="21"/>
          <w:szCs w:val="21"/>
        </w:rPr>
      </w:pPr>
    </w:p>
    <w:p w14:paraId="15114667" w14:textId="27B7AE1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Justice is Central to His Rule</w:t>
      </w:r>
    </w:p>
    <w:p w14:paraId="52C68B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King is mighty, He loves justice," says verse 4. God's justice is perfect and unwavering. In a world where justice can often seem elusive, we can trust that God will ultimately set things right. This assurance allows us to act justly in our own lives, knowing that we are aligning ourselves with His divine will.</w:t>
      </w:r>
    </w:p>
    <w:p w14:paraId="25D13CF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God's justice into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emphasized as central to God's rule in Psalm 99?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justice in your community, reflecting God's character? </w:t>
      </w:r>
    </w:p>
    <w:p w14:paraId="671C1E3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is Our Response</w:t>
      </w:r>
    </w:p>
    <w:p w14:paraId="3CBF88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5 encourages us, "Exalt the LORD our God and worship at His footstool; He is holy!" Worship is not just a Sunday activity; it is a lifestyle. When we recognize God's holiness and justice, our natural response should be to worship Him with our whole hearts. Let worship be the rhythm of your life, drawing you closer to God each day.</w:t>
      </w:r>
    </w:p>
    <w:p w14:paraId="1ADB1DE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reverence in your daily worship practices as described in Psalm 99?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holiness is essential in your personal worship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reflects the justice and righteousness highlighted in Psalm 99? </w:t>
      </w:r>
    </w:p>
    <w:p w14:paraId="0C5FF2A2"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63D387"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565F4ED3" w14:textId="77777777" w:rsidR="007936DC" w:rsidRDefault="007936DC" w:rsidP="00DC3BBA">
      <w:pPr>
        <w:spacing w:line="247" w:lineRule="auto"/>
        <w:rPr>
          <w:rFonts w:eastAsia="Times New Roman"/>
          <w:b/>
          <w:bCs/>
          <w:kern w:val="0"/>
          <w:sz w:val="21"/>
          <w:szCs w:val="21"/>
        </w:rPr>
      </w:pPr>
    </w:p>
    <w:p w14:paraId="6315E24E" w14:textId="60B68D8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Answers Prayer</w:t>
      </w:r>
    </w:p>
    <w:p w14:paraId="5997B28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6, we read about Moses, Aaron, and Samuel, who "called upon the LORD, and He answered them." This is a powerful reminder that God hears and responds to our prayers. No matter how big or small your concerns may be, bring them to God in prayer. Trust that He listens and will answer according to His perfect will.</w:t>
      </w:r>
    </w:p>
    <w:p w14:paraId="1EDA1626" w14:textId="77777777" w:rsidR="007936DC" w:rsidRDefault="00DC3BBA" w:rsidP="00DC3BBA">
      <w:pPr>
        <w:spacing w:line="247" w:lineRule="auto"/>
      </w:pPr>
      <w:r w:rsidRPr="00F6333B">
        <w:rPr>
          <w:rFonts w:eastAsia="Times New Roman"/>
          <w:kern w:val="0"/>
          <w:sz w:val="21"/>
          <w:szCs w:val="21"/>
        </w:rPr>
        <w:t>1. How can recognizing God's holiness in Psalm 99 influence your approach to prayer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answering prayers is emphasized in the context of His justice in Psalm 99?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leaders in Psalm 99 about persistence in prayer?</w:t>
      </w:r>
    </w:p>
    <w:p w14:paraId="357C1837" w14:textId="3172DEC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is Key</w:t>
      </w:r>
    </w:p>
    <w:p w14:paraId="74B9BF6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7 highlights that God "spoke to them from the pillar of cloud; they kept His decrees and the statutes He gave them." Obedience to God's Word is crucial for a thriving relationship with Him. As you study Scripture, seek to apply its truths to your life. Obedience is not a burden but a pathway to experiencing God's blessings.</w:t>
      </w:r>
    </w:p>
    <w:p w14:paraId="14F0F9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obedience to God's commands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crucial in maintaining a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consistently? </w:t>
      </w:r>
    </w:p>
    <w:p w14:paraId="5101358B"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A4D7C1"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417D41A1" w14:textId="77777777" w:rsidR="007936DC" w:rsidRDefault="007936DC" w:rsidP="00DC3BBA">
      <w:pPr>
        <w:spacing w:line="247" w:lineRule="auto"/>
        <w:rPr>
          <w:rFonts w:eastAsia="Times New Roman"/>
          <w:b/>
          <w:bCs/>
          <w:kern w:val="0"/>
          <w:sz w:val="21"/>
          <w:szCs w:val="21"/>
        </w:rPr>
      </w:pPr>
    </w:p>
    <w:p w14:paraId="7B982CC6" w14:textId="4EF5A9B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Forgiveness is Available</w:t>
      </w:r>
    </w:p>
    <w:p w14:paraId="17FA9E2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"You answered them, O LORD our God; You were a forgiving God to them," says verse 8. God's forgiveness is a gift that is always available to us. No matter how far we may stray, His grace is sufficient to cover our sins. Embrace His forgiveness and extend it to others, reflecting His love and mercy in your relationships.</w:t>
      </w:r>
    </w:p>
    <w:p w14:paraId="0492A36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forgiveness in Psalm 99 influence your approach to forgiving others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holiness is essential in seeking forgiveness and offering it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forgiveness is a central part of your relationships? </w:t>
      </w:r>
    </w:p>
    <w:p w14:paraId="089265D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Worthy of Exaltation</w:t>
      </w:r>
    </w:p>
    <w:p w14:paraId="735A3D1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9 calls us to "Exalt the LORD our God and worship at His holy mountain, for the LORD our God is holy." Exalting God means lifting Him high above all else in our lives. It means prioritizing Him in our thoughts, words, and actions. As you exalt God, you will find that your perspective shifts, aligning more closely with His.</w:t>
      </w:r>
    </w:p>
    <w:p w14:paraId="67E5FC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exalt God in your daily routine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holiness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worthiness in challenging situations? </w:t>
      </w:r>
    </w:p>
    <w:p w14:paraId="54DA2724"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3DB7DF"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F8415DA" w14:textId="77777777" w:rsidR="007936DC" w:rsidRDefault="007936DC" w:rsidP="00DC3BBA">
      <w:pPr>
        <w:spacing w:line="247" w:lineRule="auto"/>
        <w:rPr>
          <w:rFonts w:eastAsia="Times New Roman"/>
          <w:b/>
          <w:bCs/>
          <w:kern w:val="0"/>
          <w:sz w:val="21"/>
          <w:szCs w:val="21"/>
        </w:rPr>
      </w:pPr>
    </w:p>
    <w:p w14:paraId="7D1F80A9" w14:textId="16C3C5B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Reverence is Essential</w:t>
      </w:r>
    </w:p>
    <w:p w14:paraId="3C97C4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repeatedly emphasizes God's holiness, urging us to approach Him with reverence. This reverence is not about fear but about awe and respect for who God is. Let this reverence guide your interactions with Him, fostering a deeper, more meaningful relationship.</w:t>
      </w:r>
    </w:p>
    <w:p w14:paraId="25671F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reverence into your daily routine to honor God's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is essential in strengthening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deeper sense of reverence in worship? </w:t>
      </w:r>
    </w:p>
    <w:p w14:paraId="003EE84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is Transformative</w:t>
      </w:r>
    </w:p>
    <w:p w14:paraId="0862016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99, we see that God's presence is transformative. When we draw near to Him, we are changed. His holiness, justice, and love shape us into His likeness. Seek His presence daily, and allow Him to transform you from the inside out, equipping you to live a life that glorifies Him.</w:t>
      </w:r>
    </w:p>
    <w:p w14:paraId="32DD82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99 remind us of the greatness of our God and the privilege we have to know and serve Him. Let these truths inspire and guide you as you walk in faith.</w:t>
      </w:r>
    </w:p>
    <w:p w14:paraId="76DD7631"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experiencing God's presence transform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through God's transformative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holiness impact your personal growth and decisions?</w:t>
      </w:r>
      <w:r w:rsidRPr="001B37DC">
        <w:br w:type="page"/>
      </w:r>
    </w:p>
    <w:p w14:paraId="290C34C5"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100 Teaching Points and Bible Study Questions</w:t>
      </w:r>
    </w:p>
    <w:p w14:paraId="54512848" w14:textId="3947446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Joyful Worship is Our Calling</w:t>
      </w:r>
    </w:p>
    <w:p w14:paraId="48832D4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100 begins with a call to "Make a joyful noise to the LORD, all the earth" (Psalm 100:1). This verse reminds us that worship is not just a duty but a delight. Our Creator desires our joy, and when we worship Him with gladness, we align our hearts with His purpose. Let your worship be filled with joy, knowing that it pleases God and uplifts your spirit.</w:t>
      </w:r>
    </w:p>
    <w:p w14:paraId="6B6C851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joyful worship into your daily routine, even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joyful worship is essential for strengthening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and joy in your worship this week? </w:t>
      </w:r>
    </w:p>
    <w:p w14:paraId="3D3B633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Serve with Gladness</w:t>
      </w:r>
    </w:p>
    <w:p w14:paraId="2A5AA32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"Serve the LORD with gladness; come into His presence with joyful songs" (Psalm 100:2). Serving God is not a burden but a privilege. When we serve with gladness, we reflect the love and grace of Christ to those around us. Whether in church, at home, or in the community, let your service be a testament to the joy found in Christ.</w:t>
      </w:r>
    </w:p>
    <w:p w14:paraId="7232DF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serving with gladness into your daily routine at work or home?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with gladness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a joyful attitude while serving in challenging situations? </w:t>
      </w:r>
    </w:p>
    <w:p w14:paraId="58E294A8"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D2733C"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FC6AE16" w14:textId="77777777" w:rsidR="007936DC" w:rsidRDefault="007936DC" w:rsidP="00DC3BBA">
      <w:pPr>
        <w:spacing w:line="247" w:lineRule="auto"/>
        <w:rPr>
          <w:rFonts w:eastAsia="Times New Roman"/>
          <w:b/>
          <w:bCs/>
          <w:kern w:val="0"/>
          <w:sz w:val="21"/>
          <w:szCs w:val="21"/>
        </w:rPr>
      </w:pPr>
    </w:p>
    <w:p w14:paraId="24C43946" w14:textId="2D9B743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His Sovereignty</w:t>
      </w:r>
    </w:p>
    <w:p w14:paraId="16D5E7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"Know that the LORD is God. It is He who made us, and we are His" (Psalm 100:3). Recognizing God's sovereignty is foundational to our faith. He is the Creator, and we are His creation. This truth brings peace and purpose, knowing that our lives are in the hands of a loving and powerful God.</w:t>
      </w:r>
    </w:p>
    <w:p w14:paraId="271584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daily acknowledge God's sovereignty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sovereignty can impact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during difficult times? </w:t>
      </w:r>
    </w:p>
    <w:p w14:paraId="7F8DCA0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We Belong to Him</w:t>
      </w:r>
    </w:p>
    <w:p w14:paraId="7D8D9CC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"We are His people, and the sheep of His pasture" (Psalm 100:3). This imagery of being sheep under the care of a shepherd is comforting. It assures us of God's guidance and protection. As His people, we can trust that He will lead us to green pastures and still waters, providing for our every need.</w:t>
      </w:r>
    </w:p>
    <w:p w14:paraId="3CC47D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that we belong to God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belonging to God provides comfort and assurance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sense of belonging to God? </w:t>
      </w:r>
    </w:p>
    <w:p w14:paraId="67C65A04"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9F98DE"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15802B4E" w14:textId="77777777" w:rsidR="007936DC" w:rsidRDefault="007936DC" w:rsidP="00DC3BBA">
      <w:pPr>
        <w:spacing w:line="247" w:lineRule="auto"/>
        <w:rPr>
          <w:rFonts w:eastAsia="Times New Roman"/>
          <w:b/>
          <w:bCs/>
          <w:kern w:val="0"/>
          <w:sz w:val="21"/>
          <w:szCs w:val="21"/>
        </w:rPr>
      </w:pPr>
    </w:p>
    <w:p w14:paraId="591EA0EB" w14:textId="3FB81EB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Enter with Thanksgiving</w:t>
      </w:r>
    </w:p>
    <w:p w14:paraId="0710325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"Enter His gates with thanksgiving and His courts with praise" (Psalm 100:4). Gratitude is the gateway to God's presence. When we approach Him with thankful hearts, we open ourselves to His blessings and deepen our relationship with Him. Make thanksgiving a daily practice, and watch how it transforms your perspective.</w:t>
      </w:r>
    </w:p>
    <w:p w14:paraId="4BD26E74" w14:textId="77777777" w:rsidR="007936DC" w:rsidRDefault="00DC3BBA" w:rsidP="00DC3BBA">
      <w:pPr>
        <w:spacing w:line="247" w:lineRule="auto"/>
      </w:pPr>
      <w:r w:rsidRPr="00F6333B">
        <w:rPr>
          <w:rFonts w:eastAsia="Times New Roman"/>
          <w:kern w:val="0"/>
          <w:sz w:val="21"/>
          <w:szCs w:val="21"/>
        </w:rPr>
        <w:t>1. How can you incorporate thanksgiving into your daily routine to enhance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entering with thanksgiving can transform your perspective on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heart of gratitude in your community?</w:t>
      </w:r>
    </w:p>
    <w:p w14:paraId="114A42A3" w14:textId="11BE47BA"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His Name</w:t>
      </w:r>
    </w:p>
    <w:p w14:paraId="68EB14B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"Give thanks to Him and bless His name" (Psalm 100:4). Praising God's name is more than just words; it's an expression of our reverence and love for Him. His name represents His character and deeds. By blessing His name, we acknowledge His goodness and faithfulness in our lives.</w:t>
      </w:r>
    </w:p>
    <w:p w14:paraId="1D85D4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praising God's name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God's name is important in both good and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praise to His name? </w:t>
      </w:r>
    </w:p>
    <w:p w14:paraId="6A9FD659"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02284E"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36C4593F" w14:textId="77777777" w:rsidR="007936DC" w:rsidRDefault="007936DC" w:rsidP="00DC3BBA">
      <w:pPr>
        <w:spacing w:line="247" w:lineRule="auto"/>
        <w:rPr>
          <w:rFonts w:eastAsia="Times New Roman"/>
          <w:b/>
          <w:bCs/>
          <w:kern w:val="0"/>
          <w:sz w:val="21"/>
          <w:szCs w:val="21"/>
        </w:rPr>
      </w:pPr>
    </w:p>
    <w:p w14:paraId="322F1798" w14:textId="73D1129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is Good</w:t>
      </w:r>
    </w:p>
    <w:p w14:paraId="53A8F8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"For the LORD is good" (Psalm 100:5). This simple yet profound truth is a cornerstone of our faith. God's goodness is unchanging, regardless of our circumstances. Trust in His goodness, and let it be a source of hope and strength in every situation.</w:t>
      </w:r>
    </w:p>
    <w:p w14:paraId="145F02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daily acknowledge the LORD's goodness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the LORD's goodness can transform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the LORD's goodness with others in your community? </w:t>
      </w:r>
    </w:p>
    <w:p w14:paraId="1BF6BE5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His Love Endures Forever</w:t>
      </w:r>
    </w:p>
    <w:p w14:paraId="63F167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"His loving devotion endures forever" (Psalm 100:5). God's love is eternal and unwavering. Unlike human love, which can falter, His love remains constant. Embrace this truth, and let it fill you with confidence and peace, knowing that you are loved beyond measure.</w:t>
      </w:r>
    </w:p>
    <w:p w14:paraId="3F0FF31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daily remind yourself that God's love endures forever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enduring love can transform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for God's everlasting love in your community? </w:t>
      </w:r>
    </w:p>
    <w:p w14:paraId="1A569FB3" w14:textId="77777777" w:rsidR="007936DC"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3E661B" w14:textId="77777777" w:rsidR="007936DC" w:rsidRDefault="007936DC">
      <w:pPr>
        <w:spacing w:after="0" w:line="240" w:lineRule="auto"/>
        <w:rPr>
          <w:rFonts w:eastAsia="Times New Roman"/>
          <w:b/>
          <w:bCs/>
          <w:kern w:val="0"/>
          <w:sz w:val="21"/>
          <w:szCs w:val="21"/>
        </w:rPr>
      </w:pPr>
      <w:r>
        <w:rPr>
          <w:rFonts w:eastAsia="Times New Roman"/>
          <w:b/>
          <w:bCs/>
          <w:kern w:val="0"/>
          <w:sz w:val="21"/>
          <w:szCs w:val="21"/>
        </w:rPr>
        <w:br w:type="page"/>
      </w:r>
    </w:p>
    <w:p w14:paraId="6C909BA2" w14:textId="77777777" w:rsidR="007936DC" w:rsidRDefault="007936DC" w:rsidP="00DC3BBA">
      <w:pPr>
        <w:spacing w:line="247" w:lineRule="auto"/>
        <w:rPr>
          <w:rFonts w:eastAsia="Times New Roman"/>
          <w:b/>
          <w:bCs/>
          <w:kern w:val="0"/>
          <w:sz w:val="21"/>
          <w:szCs w:val="21"/>
        </w:rPr>
      </w:pPr>
    </w:p>
    <w:p w14:paraId="61ED15EA" w14:textId="09DFDF9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Faithfulness Through Generations</w:t>
      </w:r>
    </w:p>
    <w:p w14:paraId="5F6E8F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"His faithfulness continues to all generations" (Psalm 100:5). God's faithfulness is not limited to the past or present; it extends to future generations. This assurance encourages us to pass on our faith to the next generation, trusting that God will remain faithful to them as He has been to us.</w:t>
      </w:r>
    </w:p>
    <w:p w14:paraId="2F736FF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God's faithfulness to future generations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stories of God's faithfulness with younger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faithfulness is remembered in your family? </w:t>
      </w:r>
    </w:p>
    <w:p w14:paraId="7A9A588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Call to All the Earth</w:t>
      </w:r>
    </w:p>
    <w:p w14:paraId="0E43F7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100 is a universal call to worship, inviting "all the earth" to join in praise (Psalm 100:1). This inclusivity reflects God's desire for all people to know Him and experience His love. As believers, we are called to share this message of hope and salvation with the world, fulfilling the Great Commission with joy and purpose.</w:t>
      </w:r>
    </w:p>
    <w:p w14:paraId="607CF6CC"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joyful worship into your daily routine as a call to all the earth?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publicly can impact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invite others to experience God's presence in your community?</w:t>
      </w:r>
      <w:r w:rsidRPr="001B37DC">
        <w:br w:type="page"/>
      </w:r>
    </w:p>
    <w:p w14:paraId="3514E5BF"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101 Teaching Points and Bible Study Questions</w:t>
      </w:r>
    </w:p>
    <w:p w14:paraId="7DBEB0F7" w14:textId="07A1D3C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Pursue a Life of Integrity</w:t>
      </w:r>
    </w:p>
    <w:p w14:paraId="1797F9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101 begins with a commitment to integrity: "I will walk in my house with integrity of heart" (Psalm 101:2). This verse reminds us that true character is revealed in private moments. Strive to live authentically, ensuring your actions align with your beliefs, even when no one is watching. Integrity is the foundation of a life that honors God and inspires others.</w:t>
      </w:r>
    </w:p>
    <w:p w14:paraId="3C3C409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pursue integrity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in building trust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your values? </w:t>
      </w:r>
    </w:p>
    <w:p w14:paraId="6E8610F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Guard Your Eyes and Heart</w:t>
      </w:r>
    </w:p>
    <w:p w14:paraId="2846554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 will set no worthless thing before my eyes" (Psalm 101:3). This powerful declaration encourages us to be vigilant about what we allow into our minds and hearts. In a world filled with distractions, choose to focus on what is pure and uplifting. By guarding your eyes, you protect your heart and maintain a clear path toward righteousness.</w:t>
      </w:r>
    </w:p>
    <w:p w14:paraId="2D41AA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guard your eyes and heart from negative influences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be selective about what you watch and listen to?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heart remains focused on positive values? </w:t>
      </w:r>
    </w:p>
    <w:p w14:paraId="0A87289C"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EEADED"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11FA7A85" w14:textId="77777777" w:rsidR="002723D6" w:rsidRDefault="002723D6" w:rsidP="00DC3BBA">
      <w:pPr>
        <w:spacing w:line="247" w:lineRule="auto"/>
        <w:rPr>
          <w:rFonts w:eastAsia="Times New Roman"/>
          <w:b/>
          <w:bCs/>
          <w:kern w:val="0"/>
          <w:sz w:val="21"/>
          <w:szCs w:val="21"/>
        </w:rPr>
      </w:pPr>
    </w:p>
    <w:p w14:paraId="4B3135AE" w14:textId="7D932B8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Reject Evil and Embrace Good</w:t>
      </w:r>
    </w:p>
    <w:p w14:paraId="39E53F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101:4 states, "A perverse heart shall depart from me; I will know nothing of evil." This lesson calls us to actively reject evil influences and embrace goodness. Surround yourself with people and environments that encourage spiritual growth and moral excellence. By doing so, you create a life that reflects God's love and truth.</w:t>
      </w:r>
    </w:p>
    <w:p w14:paraId="2AB3DCE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reject evil influences in your daily life and embrace goodness instead?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cultivate a heart that seeks good over evil?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surround yourself with people who encourage goodness? </w:t>
      </w:r>
    </w:p>
    <w:p w14:paraId="512E9D2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Community of Faithfulness</w:t>
      </w:r>
    </w:p>
    <w:p w14:paraId="044FB81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"My eyes will be on the faithful in the land, that they may dwell with me" (Psalm 101:6). Building a community of like-minded believers strengthens your faith and provides support in times of need. Seek out relationships that encourage accountability and spiritual growth, fostering a network of faithfulness that uplifts and inspires.</w:t>
      </w:r>
    </w:p>
    <w:p w14:paraId="0155F27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encourage faithfulness in your community through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foster a culture of integrity among your peers?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to surround yourself with people who share your commitment to faithfulness? </w:t>
      </w:r>
    </w:p>
    <w:p w14:paraId="5F7EEF35"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FEF7D2"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7C759897" w14:textId="77777777" w:rsidR="002723D6" w:rsidRDefault="002723D6" w:rsidP="00DC3BBA">
      <w:pPr>
        <w:spacing w:line="247" w:lineRule="auto"/>
        <w:rPr>
          <w:rFonts w:eastAsia="Times New Roman"/>
          <w:b/>
          <w:bCs/>
          <w:kern w:val="0"/>
          <w:sz w:val="21"/>
          <w:szCs w:val="21"/>
        </w:rPr>
      </w:pPr>
    </w:p>
    <w:p w14:paraId="5942B9B5" w14:textId="4F75FCF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Speak Truth and Reject Deceit</w:t>
      </w:r>
    </w:p>
    <w:p w14:paraId="6FDB3AB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"No one who practices deceit shall dwell in my house; no one who tells lies shall stand in my presence" (Psalm 101:7). Honesty is a cornerstone of a life that honors God. Commit to speaking truth in all circumstances, and distance yourself from deceitful influences. By doing so, you create an environment of trust and integrity.</w:t>
      </w:r>
    </w:p>
    <w:p w14:paraId="44B64EA8" w14:textId="77777777" w:rsidR="002723D6" w:rsidRDefault="00DC3BBA" w:rsidP="00DC3BBA">
      <w:pPr>
        <w:spacing w:line="247" w:lineRule="auto"/>
      </w:pPr>
      <w:r w:rsidRPr="00F6333B">
        <w:rPr>
          <w:rFonts w:eastAsia="Times New Roman"/>
          <w:kern w:val="0"/>
          <w:sz w:val="21"/>
          <w:szCs w:val="21"/>
        </w:rPr>
        <w:t>1. How can you actively ensure your words align with truth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rejecting deceit is crucial for personal integrity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avoid deceitful influences in your life?</w:t>
      </w:r>
    </w:p>
    <w:p w14:paraId="000128CC" w14:textId="33EA75CF"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Diligent in Your Commitments</w:t>
      </w:r>
    </w:p>
    <w:p w14:paraId="4786CE8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101:8 emphasizes the importance of diligence: "Every morning I will destroy all the wicked of the land." While the language is strong, the principle is clear—be proactive and consistent in your commitments. Whether in your spiritual life, work, or relationships, approach each day with purpose and determination to fulfill your God-given responsibilities.</w:t>
      </w:r>
    </w:p>
    <w:p w14:paraId="19AF23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diligence in your commitments as described in Psalm 101's call for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blameless life is crucial for fulfilling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distractions and stay committed to your goals? </w:t>
      </w:r>
    </w:p>
    <w:p w14:paraId="57936017"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598F42"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620E6563" w14:textId="77777777" w:rsidR="002723D6" w:rsidRDefault="002723D6" w:rsidP="00DC3BBA">
      <w:pPr>
        <w:spacing w:line="247" w:lineRule="auto"/>
        <w:rPr>
          <w:rFonts w:eastAsia="Times New Roman"/>
          <w:b/>
          <w:bCs/>
          <w:kern w:val="0"/>
          <w:sz w:val="21"/>
          <w:szCs w:val="21"/>
        </w:rPr>
      </w:pPr>
    </w:p>
    <w:p w14:paraId="6EF12416" w14:textId="1CD993F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Lead by Example</w:t>
      </w:r>
    </w:p>
    <w:p w14:paraId="34024A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commitment to righteousness serves as a reminder to lead by example. Your actions speak louder than words, and living a life that reflects God's principles can inspire others to do the same. Be a beacon of light in your community, demonstrating the love and grace of Christ through your daily interactions.</w:t>
      </w:r>
    </w:p>
    <w:p w14:paraId="56E6F5E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integrity in your daily actions to lead by example like in Psalm 101?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setting a personal standard of righteousness in your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leading by example matter when striving to create a just and faithful community? </w:t>
      </w:r>
    </w:p>
    <w:p w14:paraId="75738BE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Guidance in All Things</w:t>
      </w:r>
    </w:p>
    <w:p w14:paraId="6CCB34F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Implicit in Psalm 101 is the need for divine guidance. As you strive to live a life of integrity and righteousness, seek God's wisdom in every decision. Through prayer and meditation on Scripture, allow the Holy Spirit to guide your path, ensuring your actions align with God's will.</w:t>
      </w:r>
    </w:p>
    <w:p w14:paraId="4ABB16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guidance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for maintaining integrity in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guidance influences your relationships? </w:t>
      </w:r>
    </w:p>
    <w:p w14:paraId="0B0F599F"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018383"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64491E27" w14:textId="77777777" w:rsidR="002723D6" w:rsidRDefault="002723D6" w:rsidP="00DC3BBA">
      <w:pPr>
        <w:spacing w:line="247" w:lineRule="auto"/>
        <w:rPr>
          <w:rFonts w:eastAsia="Times New Roman"/>
          <w:b/>
          <w:bCs/>
          <w:kern w:val="0"/>
          <w:sz w:val="21"/>
          <w:szCs w:val="21"/>
        </w:rPr>
      </w:pPr>
    </w:p>
    <w:p w14:paraId="0669B665" w14:textId="2B1F213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Practice Humility and Gratitude</w:t>
      </w:r>
    </w:p>
    <w:p w14:paraId="2086EF7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While not explicitly stated, the psalmist's commitment to righteousness implies a heart of humility and gratitude. Recognize that your ability to live a godly life is a gift from God, and express gratitude for His guidance and provision. Humility keeps you grounded, while gratitude fuels your spiritual journey.</w:t>
      </w:r>
    </w:p>
    <w:p w14:paraId="739CCF7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practicing humility in daily life enhance your gratitude towards others and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fostering a grateful heart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while maintaining humility in your relationships? </w:t>
      </w:r>
    </w:p>
    <w:p w14:paraId="61CEF28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5B3ADB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101 reminds us of God's ultimate authority and sovereignty. Trust that He is in control, even when circumstances seem challenging. By placing your faith in His plan, you can navigate life's uncertainties with confidence and peace, knowing that He works all things for the good of those who love Him.</w:t>
      </w:r>
    </w:p>
    <w:p w14:paraId="7C0FB24B"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trust in God's sovereignty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God's sovereignty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sovereignty bring peace amidst life's challenges?</w:t>
      </w:r>
      <w:r w:rsidRPr="001B37DC">
        <w:br w:type="page"/>
      </w:r>
    </w:p>
    <w:p w14:paraId="0137F17E"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102 Teaching Points and Bible Study Questions</w:t>
      </w:r>
    </w:p>
    <w:p w14:paraId="5A382731" w14:textId="6416B7B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Honest Prayer</w:t>
      </w:r>
    </w:p>
    <w:p w14:paraId="37447A6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102 begins with a heartfelt cry: "Hear my prayer, O LORD; let my cry for help come before You" (Psalm 102:1). This teaches us the importance of approaching God with honesty and vulnerability. In our daily lives, we can optimize our spiritual health by being transparent with God about our struggles and needs. Just as we would share our burdens with a trusted friend, we should feel free to pour out our hearts to our Creator.</w:t>
      </w:r>
    </w:p>
    <w:p w14:paraId="5918095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embracing honest prayer in difficult times transform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raw emotions in prayer is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102 about being vulnerable in your prayers? </w:t>
      </w:r>
    </w:p>
    <w:p w14:paraId="0A2C607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Human Frailty</w:t>
      </w:r>
    </w:p>
    <w:p w14:paraId="637CD49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reflects on human frailty, saying, "For my days vanish like smoke, and my bones burn like glowing embers" (Psalm 102:3). Recognizing our limitations can be a powerful motivator to rely on God's strength. By acknowledging our weaknesses, we can better prioritize our time and energy, focusing on what truly matters and seeking divine guidance in our daily decisions.</w:t>
      </w:r>
    </w:p>
    <w:p w14:paraId="46F3D9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your frailty lead to a deeper reliance on God's strength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human limitations is essential for spiritual growth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your weaknesses and seek God's guidance? </w:t>
      </w:r>
    </w:p>
    <w:p w14:paraId="43A25832"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F3136B"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DDD01C7" w14:textId="77777777" w:rsidR="002723D6" w:rsidRDefault="002723D6" w:rsidP="00DC3BBA">
      <w:pPr>
        <w:spacing w:line="247" w:lineRule="auto"/>
        <w:rPr>
          <w:rFonts w:eastAsia="Times New Roman"/>
          <w:b/>
          <w:bCs/>
          <w:kern w:val="0"/>
          <w:sz w:val="21"/>
          <w:szCs w:val="21"/>
        </w:rPr>
      </w:pPr>
    </w:p>
    <w:p w14:paraId="13DCA226" w14:textId="123CB44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Find Comfort in God's Eternal Nature</w:t>
      </w:r>
    </w:p>
    <w:p w14:paraId="12454E4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contrast to our fleeting existence, God is eternal: "But You, O LORD, sit enthroned forever; Your renown endures to all generations" (Psalm 102:12). This perspective can bring immense comfort and stability to our lives. When we feel overwhelmed by the temporary nature of our challenges, we can find peace in the knowledge that God’s presence and love are unchanging.</w:t>
      </w:r>
    </w:p>
    <w:p w14:paraId="07D864F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reflecting on God's eternal nature provide comfort during personal struggles or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unchanging nature is reassuring in a constantly changing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eternal presence in daily life? </w:t>
      </w:r>
    </w:p>
    <w:p w14:paraId="13A61E8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66EE608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hope in God's perfect timing: "You will arise and have compassion on Zion, for it is time to show her favor" (Psalm 102:13). Trusting in God's timing can help us manage our expectations and reduce stress. By aligning our plans with His divine schedule, we can experience greater peace and patience in our daily routines.</w:t>
      </w:r>
    </w:p>
    <w:p w14:paraId="61FB32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patience while waiting for God's timing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waiting for His perfect timing?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timing strengthen your faith during uncertain times? </w:t>
      </w:r>
    </w:p>
    <w:p w14:paraId="48B3C22A"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399B41"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40A8B354" w14:textId="77777777" w:rsidR="002723D6" w:rsidRDefault="002723D6" w:rsidP="00DC3BBA">
      <w:pPr>
        <w:spacing w:line="247" w:lineRule="auto"/>
        <w:rPr>
          <w:rFonts w:eastAsia="Times New Roman"/>
          <w:b/>
          <w:bCs/>
          <w:kern w:val="0"/>
          <w:sz w:val="21"/>
          <w:szCs w:val="21"/>
        </w:rPr>
      </w:pPr>
    </w:p>
    <w:p w14:paraId="7CC4AFF2" w14:textId="2A05EED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Recognize the Power of God's Compassion</w:t>
      </w:r>
    </w:p>
    <w:p w14:paraId="209ED5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compassion is a recurring theme: "The LORD will rebuild Zion and appear in His glory" (Psalm 102:16). Understanding the depth of God's compassion can inspire us to extend kindness and empathy to others. By reflecting His love in our interactions, we can create a more supportive and uplifting environment in our communities.</w:t>
      </w:r>
    </w:p>
    <w:p w14:paraId="5DA4C3EA" w14:textId="77777777" w:rsidR="002723D6" w:rsidRDefault="00DC3BBA" w:rsidP="00DC3BBA">
      <w:pPr>
        <w:spacing w:line="247" w:lineRule="auto"/>
      </w:pPr>
      <w:r w:rsidRPr="00F6333B">
        <w:rPr>
          <w:rFonts w:eastAsia="Times New Roman"/>
          <w:kern w:val="0"/>
          <w:sz w:val="21"/>
          <w:szCs w:val="21"/>
        </w:rPr>
        <w:t>1. How can recognizing God's compassion change your response to personal suffering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compassionate nature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compassion encourage you to show empathy towards others in need?</w:t>
      </w:r>
    </w:p>
    <w:p w14:paraId="199AB825" w14:textId="1DBC58BB"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Faithfulness</w:t>
      </w:r>
    </w:p>
    <w:p w14:paraId="5F9723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God's faithfulness: "He will respond to the prayer of the destitute; He will not despise their plea" (Psalm 102:17). Celebrating God's faithfulness can boost our confidence and encourage us to persevere through challenges. By remembering past instances of His provision, we can strengthen our faith and remain hopeful for the future.</w:t>
      </w:r>
    </w:p>
    <w:p w14:paraId="444570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celebrate God's faithfulness during times of personal distress or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faithfulness can transform your perspective on current challenges? </w:t>
      </w:r>
    </w:p>
    <w:p w14:paraId="4365884F"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FA308F"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9A011BA" w14:textId="77777777" w:rsidR="002723D6" w:rsidRDefault="002723D6" w:rsidP="00DC3BBA">
      <w:pPr>
        <w:spacing w:line="247" w:lineRule="auto"/>
        <w:rPr>
          <w:rFonts w:eastAsia="Times New Roman"/>
          <w:b/>
          <w:bCs/>
          <w:kern w:val="0"/>
          <w:sz w:val="21"/>
          <w:szCs w:val="21"/>
        </w:rPr>
      </w:pPr>
    </w:p>
    <w:p w14:paraId="37052F95" w14:textId="1A25DD1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Share God's Deeds with Future Generations</w:t>
      </w:r>
    </w:p>
    <w:p w14:paraId="5CFF291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102 emphasizes the importance of sharing God's works: "Let this be written for the generation to come, so that a people not yet created may praise the LORD" (Psalm 102:18). Passing down stories of God's faithfulness can inspire future generations to trust in Him. By sharing our testimonies, we can encourage others to seek a relationship with God and experience His love firsthand.</w:t>
      </w:r>
    </w:p>
    <w:p w14:paraId="43D745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effectively share God's deeds with future generations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communicate God's faithfulness to younger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works are remembered by future generations? </w:t>
      </w:r>
    </w:p>
    <w:p w14:paraId="347FB47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Refuge in God's Unchanging Nature</w:t>
      </w:r>
    </w:p>
    <w:p w14:paraId="223B4FC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finds solace in God's unchanging nature: "They will perish, but You remain; they will all wear out like a garment" (Psalm 102:26). In a world that is constantly changing, finding refuge in God's constancy can provide a sense of security and peace. By anchoring our lives in His eternal truth, we can navigate life's uncertainties with confidence.</w:t>
      </w:r>
    </w:p>
    <w:p w14:paraId="586FC27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comfort in God's unchanging nature during personal struggles or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refuge in God's constancy is vital amidst life's changes?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unchanging nature daily? </w:t>
      </w:r>
    </w:p>
    <w:p w14:paraId="1CB8116B"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1A71CA"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6152BAD6" w14:textId="77777777" w:rsidR="002723D6" w:rsidRDefault="002723D6" w:rsidP="00DC3BBA">
      <w:pPr>
        <w:spacing w:line="247" w:lineRule="auto"/>
        <w:rPr>
          <w:rFonts w:eastAsia="Times New Roman"/>
          <w:b/>
          <w:bCs/>
          <w:kern w:val="0"/>
          <w:sz w:val="21"/>
          <w:szCs w:val="21"/>
        </w:rPr>
      </w:pPr>
    </w:p>
    <w:p w14:paraId="5283DB71" w14:textId="098C2AC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Rest in God's Sovereignty</w:t>
      </w:r>
    </w:p>
    <w:p w14:paraId="27866F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God's sovereignty over creation: "In the beginning You laid the foundations of the earth, and the heavens are the work of Your hands" (Psalm 102:25). Resting in God's sovereignty can help us relinquish control and trust in His divine plan. By surrendering our worries to Him, we can experience greater freedom and joy in our daily lives.</w:t>
      </w:r>
    </w:p>
    <w:p w14:paraId="6B648F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rest in God's sovereignty during times of personal distress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eternal nature helps in trusting His sovereign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control in your daily life? </w:t>
      </w:r>
    </w:p>
    <w:p w14:paraId="0BD986E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Promise of Restoration</w:t>
      </w:r>
    </w:p>
    <w:p w14:paraId="331882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promise of restoration: "The children of Your servants will dwell securely, and their descendants will be established before You" (Psalm 102:28). Holding onto this promise can inspire us to remain steadfast in our faith, knowing that God is working all things for our good. By focusing on His promises, we can cultivate a hopeful and resilient mindset, ready to face whatever comes our way.</w:t>
      </w:r>
    </w:p>
    <w:p w14:paraId="4E446F9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struggles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through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future restoration impact your present actions and decisions?</w:t>
      </w:r>
      <w:r w:rsidRPr="001B37DC">
        <w:br w:type="page"/>
      </w:r>
    </w:p>
    <w:p w14:paraId="327A0AFD"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103 Teaching Points and Bible Study Questions</w:t>
      </w:r>
    </w:p>
    <w:p w14:paraId="0F044D8D" w14:textId="3DD67EB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God's Unfailing Love</w:t>
      </w:r>
    </w:p>
    <w:p w14:paraId="331FD2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103 reminds us of the boundless love of God, a love that is steadfast and unwavering. "For as high as the heavens are above the earth, so great is His loving devotion for those who fear Him" (Psalm 103:11). This verse encourages us to rest in the assurance that God's love is immeasurable and constant, providing a foundation of security and peace in our lives.</w:t>
      </w:r>
    </w:p>
    <w:p w14:paraId="66CF95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daily embrace and reflect on God's unfailing love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love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God's love can transform your perspective on personal struggles? </w:t>
      </w:r>
    </w:p>
    <w:p w14:paraId="44B806D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His Forgiveness</w:t>
      </w:r>
    </w:p>
    <w:p w14:paraId="62EBE44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One of the most profound lessons from Psalm 103 is the reminder of God's forgiveness. "He who forgives all your iniquities and heals all your diseases" (Psalm 103:3). This verse highlights the completeness of God's forgiveness, encouraging us to let go of guilt and embrace the freedom that comes from being forgiven.</w:t>
      </w:r>
    </w:p>
    <w:p w14:paraId="0EA0BCF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daily remind yourself of God's forgiveness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forgiveness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forgive yourself as God forgives you? </w:t>
      </w:r>
    </w:p>
    <w:p w14:paraId="4F3F5C39"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8466E1"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2C6E9E1D" w14:textId="77777777" w:rsidR="002723D6" w:rsidRDefault="002723D6" w:rsidP="00DC3BBA">
      <w:pPr>
        <w:spacing w:line="247" w:lineRule="auto"/>
        <w:rPr>
          <w:rFonts w:eastAsia="Times New Roman"/>
          <w:b/>
          <w:bCs/>
          <w:kern w:val="0"/>
          <w:sz w:val="21"/>
          <w:szCs w:val="21"/>
        </w:rPr>
      </w:pPr>
    </w:p>
    <w:p w14:paraId="477E861B" w14:textId="0F6B8F8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Celebrate His Healing Power</w:t>
      </w:r>
    </w:p>
    <w:p w14:paraId="5BEB97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 is not only a forgiver but also a healer. "He heals all your diseases" (Psalm 103:3). This assurance invites us to trust in God's power to heal, whether it be physical, emotional, or spiritual. It encourages us to seek His healing touch in every aspect of our lives.</w:t>
      </w:r>
    </w:p>
    <w:p w14:paraId="7832D17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celebrate God's healing power in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acknowledging God's healing in your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healing power encourage gratitude and trust in challenging times? </w:t>
      </w:r>
    </w:p>
    <w:p w14:paraId="509B05D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His Redemption</w:t>
      </w:r>
    </w:p>
    <w:p w14:paraId="663CF9A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103 speaks of redemption as a gift from God. "He who redeems your life from the pit and crowns you with loving devotion and compassion" (Psalm 103:4). This verse reminds us that God lifts us from despair and crowns us with His love, offering a new beginning and a hopeful future.</w:t>
      </w:r>
    </w:p>
    <w:p w14:paraId="4C434E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daily acknowledge God's redemption in your personal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redemption impacts your perspective on forgiveness and grace?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redeeming love during challenging times? </w:t>
      </w:r>
    </w:p>
    <w:p w14:paraId="6D23EE19"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4B731E"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012ECCE6" w14:textId="77777777" w:rsidR="002723D6" w:rsidRDefault="002723D6" w:rsidP="00DC3BBA">
      <w:pPr>
        <w:spacing w:line="247" w:lineRule="auto"/>
        <w:rPr>
          <w:rFonts w:eastAsia="Times New Roman"/>
          <w:b/>
          <w:bCs/>
          <w:kern w:val="0"/>
          <w:sz w:val="21"/>
          <w:szCs w:val="21"/>
        </w:rPr>
      </w:pPr>
    </w:p>
    <w:p w14:paraId="4D272026" w14:textId="138C1C8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Delight in His Compassion</w:t>
      </w:r>
    </w:p>
    <w:p w14:paraId="71092C9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compassion is a recurring theme in Psalm 103. "As a father has compassion on his children, so the LORD has compassion on those who fear Him" (Psalm 103:13). This imagery of a loving parent assures us of God's tender care and understanding, inviting us to approach Him with confidence and trust.</w:t>
      </w:r>
    </w:p>
    <w:p w14:paraId="456A71F4" w14:textId="77777777" w:rsidR="002723D6" w:rsidRDefault="00DC3BBA" w:rsidP="00DC3BBA">
      <w:pPr>
        <w:spacing w:line="247" w:lineRule="auto"/>
      </w:pPr>
      <w:r w:rsidRPr="00F6333B">
        <w:rPr>
          <w:rFonts w:eastAsia="Times New Roman"/>
          <w:kern w:val="0"/>
          <w:sz w:val="21"/>
          <w:szCs w:val="21"/>
        </w:rPr>
        <w:t>1. How can you actively remind yourself of God's compassion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show compassion to others as God does?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delighting in God's compassion can transform your perspective on personal struggles?</w:t>
      </w:r>
    </w:p>
    <w:p w14:paraId="3DEF0314" w14:textId="679B21BE"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His Righteousness</w:t>
      </w:r>
    </w:p>
    <w:p w14:paraId="1555F05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calls us to recognize God's righteousness. "The LORD executes righteousness and justice for all the oppressed" (Psalm 103:6). This verse encourages us to trust in God's just nature, knowing that He is always working for the good of those who are downtrodden and oppressed.</w:t>
      </w:r>
    </w:p>
    <w:p w14:paraId="1CF1AD1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for God's righteousness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righteousness is important in your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righteousness during challenging times? </w:t>
      </w:r>
    </w:p>
    <w:p w14:paraId="394C9EA5"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403603"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2FCAEB2F" w14:textId="77777777" w:rsidR="002723D6" w:rsidRDefault="002723D6" w:rsidP="00DC3BBA">
      <w:pPr>
        <w:spacing w:line="247" w:lineRule="auto"/>
        <w:rPr>
          <w:rFonts w:eastAsia="Times New Roman"/>
          <w:b/>
          <w:bCs/>
          <w:kern w:val="0"/>
          <w:sz w:val="21"/>
          <w:szCs w:val="21"/>
        </w:rPr>
      </w:pPr>
    </w:p>
    <w:p w14:paraId="7E8A3EBE" w14:textId="46651B0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Reflect on His Eternal Nature</w:t>
      </w:r>
    </w:p>
    <w:p w14:paraId="1895F4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103 reminds us of the eternal nature of God. "But from everlasting to everlasting the loving devotion of the LORD extends to those who fear Him" (Psalm 103:17). This perspective helps us to see beyond our temporary struggles and focus on the eternal promises of God.</w:t>
      </w:r>
    </w:p>
    <w:p w14:paraId="4BDAB7E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reflecting on God's eternal nature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eternal nature brings comfort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eternal presence in your life? </w:t>
      </w:r>
    </w:p>
    <w:p w14:paraId="20CEBA9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Our Frailty</w:t>
      </w:r>
    </w:p>
    <w:p w14:paraId="35D915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human frailty, "As for man, his days are like grass; he flourishes like a flower of the field" (Psalm 103:15). This humbling reminder encourages us to rely on God's strength and wisdom, recognizing our need for His guidance in our fleeting lives.</w:t>
      </w:r>
    </w:p>
    <w:p w14:paraId="64108B9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our frailty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human frailty is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strength in your moments of weakness? </w:t>
      </w:r>
    </w:p>
    <w:p w14:paraId="0B814E52"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28DCA5"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121E2D97" w14:textId="77777777" w:rsidR="002723D6" w:rsidRDefault="002723D6" w:rsidP="00DC3BBA">
      <w:pPr>
        <w:spacing w:line="247" w:lineRule="auto"/>
        <w:rPr>
          <w:rFonts w:eastAsia="Times New Roman"/>
          <w:b/>
          <w:bCs/>
          <w:kern w:val="0"/>
          <w:sz w:val="21"/>
          <w:szCs w:val="21"/>
        </w:rPr>
      </w:pPr>
    </w:p>
    <w:p w14:paraId="69C8162A" w14:textId="32A57FA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Rejoice in His Sovereignty</w:t>
      </w:r>
    </w:p>
    <w:p w14:paraId="3C0742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103 celebrates God's sovereignty over all creation. "The LORD has established His throne in heaven, and His kingdom rules over all" (Psalm 103:19). This assurance of God's control over the universe invites us to trust in His perfect plan and timing.</w:t>
      </w:r>
    </w:p>
    <w:p w14:paraId="7D83321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God's sovereignty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lead to a more peaceful mindset?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rejoice in God's control over your daily circumstances? </w:t>
      </w:r>
    </w:p>
    <w:p w14:paraId="2D25392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Join in Universal Praise</w:t>
      </w:r>
    </w:p>
    <w:p w14:paraId="080D77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103 calls all creation to praise God. "Bless the LORD, all His works in all places of His dominion" (Psalm 103:22). This invitation to universal praise encourages us to join in the chorus of creation, lifting our voices in gratitude and worship to our Creator.</w:t>
      </w:r>
    </w:p>
    <w:p w14:paraId="07A427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103 offer a rich tapestry of God's character and His relationship with us. As we meditate on these truths, may we be inspired to live lives of gratitude, trust, and devotion.</w:t>
      </w:r>
    </w:p>
    <w:p w14:paraId="3F824553"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universal praise into your daily routine to enhance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universal praise is important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others to join in universal praise in your community?</w:t>
      </w:r>
      <w:r w:rsidRPr="001B37DC">
        <w:br w:type="page"/>
      </w:r>
    </w:p>
    <w:p w14:paraId="03AA45CA"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104 Teaching Points and Bible Study Questions</w:t>
      </w:r>
    </w:p>
    <w:p w14:paraId="3644188C" w14:textId="2AC7B52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Marvel at God's Creation</w:t>
      </w:r>
    </w:p>
    <w:p w14:paraId="6D6E75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104 is a beautiful reminder of the intricate and awe-inspiring world God has created. From the heavens to the earth, every detail reflects His majesty. "He wraps Himself in light as with a garment; He stretches out the heavens like a tent" (Psalm 104:2). Take a moment each day to appreciate the beauty around you, whether it's a sunrise, a blooming flower, or the laughter of a child. Recognizing God's handiwork can fill your heart with gratitude and wonder.</w:t>
      </w:r>
    </w:p>
    <w:p w14:paraId="4194C92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moments of awe for God's creation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appreciating nature can deepen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care for the environment as part of your faith? </w:t>
      </w:r>
    </w:p>
    <w:p w14:paraId="03F6B4B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Sovereignty</w:t>
      </w:r>
    </w:p>
    <w:p w14:paraId="2A7FA3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paints a picture of God's control over the natural world, reminding us that He is sovereign over all creation. "He set the earth on its foundations, never to be moved" (Psalm 104:5). In a world that often feels chaotic, it's comforting to know that God is in control. Trusting in His sovereignty can bring peace to your heart and clarity to your mind.</w:t>
      </w:r>
    </w:p>
    <w:p w14:paraId="7DB049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creation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nature can bring peace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challenging situations? </w:t>
      </w:r>
    </w:p>
    <w:p w14:paraId="1F996A3E"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8D8277"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5FBF159C" w14:textId="77777777" w:rsidR="002723D6" w:rsidRDefault="002723D6" w:rsidP="00DC3BBA">
      <w:pPr>
        <w:spacing w:line="247" w:lineRule="auto"/>
        <w:rPr>
          <w:rFonts w:eastAsia="Times New Roman"/>
          <w:b/>
          <w:bCs/>
          <w:kern w:val="0"/>
          <w:sz w:val="21"/>
          <w:szCs w:val="21"/>
        </w:rPr>
      </w:pPr>
    </w:p>
    <w:p w14:paraId="6EF62D34" w14:textId="69D306F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God's Provision</w:t>
      </w:r>
    </w:p>
    <w:p w14:paraId="75311C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104 highlights how God provides for all His creatures. "He makes grass grow for the livestock and provides crops for man to cultivate, bringing forth food from the earth" (Psalm 104:14). This is a powerful reminder that God knows our needs and provides for them. When you feel anxious about the future, remember that God is your provider and will meet your needs in His perfect timing.</w:t>
      </w:r>
    </w:p>
    <w:p w14:paraId="782E8AE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embrace God's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for God's provision is important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God's provision rather than your own efforts? </w:t>
      </w:r>
    </w:p>
    <w:p w14:paraId="2C92C62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the Diversity of Life</w:t>
      </w:r>
    </w:p>
    <w:p w14:paraId="15C8E67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celebrates the diversity of life that God has created, from the mountains to the seas, and all the creatures within them. "How many are Your works, O LORD! In wisdom You made them all; the earth is full of Your creatures" (Psalm 104:24). Embrace the diversity in the world around you, recognizing that each person and creature is a unique reflection of God's creativity.</w:t>
      </w:r>
    </w:p>
    <w:p w14:paraId="573D44D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celebrate the diversity of life in your daily interactions with nature and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created such a variety of life, and how does it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appreciate and protect the diversity of life around you? </w:t>
      </w:r>
    </w:p>
    <w:p w14:paraId="4328D9DB"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653A58"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06985E34" w14:textId="77777777" w:rsidR="002723D6" w:rsidRDefault="002723D6" w:rsidP="00DC3BBA">
      <w:pPr>
        <w:spacing w:line="247" w:lineRule="auto"/>
        <w:rPr>
          <w:rFonts w:eastAsia="Times New Roman"/>
          <w:b/>
          <w:bCs/>
          <w:kern w:val="0"/>
          <w:sz w:val="21"/>
          <w:szCs w:val="21"/>
        </w:rPr>
      </w:pPr>
    </w:p>
    <w:p w14:paraId="648679AA" w14:textId="227BE8A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the Rhythm of Life</w:t>
      </w:r>
    </w:p>
    <w:p w14:paraId="15F66A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104 speaks to the natural rhythms God has established, such as the rising and setting of the sun. "The sun rises, and they withdraw; they lie down in their dens" (Psalm 104:22). These rhythms remind us of the order and balance God has woven into creation. Aligning your life with these natural rhythms can enhance your well-being and productivity.</w:t>
      </w:r>
    </w:p>
    <w:p w14:paraId="3B8B368B" w14:textId="77777777" w:rsidR="002723D6" w:rsidRDefault="00DC3BBA" w:rsidP="00DC3BBA">
      <w:pPr>
        <w:spacing w:line="247" w:lineRule="auto"/>
      </w:pPr>
      <w:r w:rsidRPr="00F6333B">
        <w:rPr>
          <w:rFonts w:eastAsia="Times New Roman"/>
          <w:kern w:val="0"/>
          <w:sz w:val="21"/>
          <w:szCs w:val="21"/>
        </w:rPr>
        <w:t>1. How can you incorporate the natural rhythm of creation into your daily routine for balance?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life's rhythms can enhance your spiritual and emotional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nature's cycles to improve your personal growth and relationships?</w:t>
      </w:r>
    </w:p>
    <w:p w14:paraId="78733AE8" w14:textId="5118B2AB"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Joy in God's Presence</w:t>
      </w:r>
    </w:p>
    <w:p w14:paraId="77A7D9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finds joy in the presence of God, who is intimately involved in His creation. "May the glory of the LORD endure forever; may the LORD rejoice in His works" (Psalm 104:31). Seek to cultivate a sense of joy and gratitude in your daily life by spending time in God's presence through prayer and reflection.</w:t>
      </w:r>
    </w:p>
    <w:p w14:paraId="7D54DF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God's presence during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seek God's presence in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creation enhance your joy in His presence? </w:t>
      </w:r>
    </w:p>
    <w:p w14:paraId="4660FBE8"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F5480C"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7C899192" w14:textId="77777777" w:rsidR="002723D6" w:rsidRDefault="002723D6" w:rsidP="00DC3BBA">
      <w:pPr>
        <w:spacing w:line="247" w:lineRule="auto"/>
        <w:rPr>
          <w:rFonts w:eastAsia="Times New Roman"/>
          <w:b/>
          <w:bCs/>
          <w:kern w:val="0"/>
          <w:sz w:val="21"/>
          <w:szCs w:val="21"/>
        </w:rPr>
      </w:pPr>
    </w:p>
    <w:p w14:paraId="3C09BF96" w14:textId="35D9B88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Renewal</w:t>
      </w:r>
    </w:p>
    <w:p w14:paraId="5D07BE5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104 reminds us of God's power to renew and sustain life. "When You send Your Spirit, they are created, and You renew the face of the earth" (Psalm 104:30). Trust in God's ability to renew your spirit and circumstances, even when life feels stagnant or challenging. His Spirit brings new life and hope.</w:t>
      </w:r>
    </w:p>
    <w:p w14:paraId="0D1F3D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renewal during times of personal or environmental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relying on God's promise of renewal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renewal help you face uncertainties with confidence? </w:t>
      </w:r>
    </w:p>
    <w:p w14:paraId="0283215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God for His Wisdom</w:t>
      </w:r>
    </w:p>
    <w:p w14:paraId="7BA2AB5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the wisdom of God in creation. "How many are Your works, O LORD! In wisdom You made them all" (Psalm 104:24). Recognize that God's wisdom surpasses human understanding, and seek His guidance in your decisions. His wisdom is a reliable compass for navigating life's complexities.</w:t>
      </w:r>
    </w:p>
    <w:p w14:paraId="2A9342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for God's wisdom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wisdom can impact your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appreciate God's wisdom in creation? </w:t>
      </w:r>
    </w:p>
    <w:p w14:paraId="2B689000"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A5C643"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033D9DD1" w14:textId="77777777" w:rsidR="002723D6" w:rsidRDefault="002723D6" w:rsidP="00DC3BBA">
      <w:pPr>
        <w:spacing w:line="247" w:lineRule="auto"/>
        <w:rPr>
          <w:rFonts w:eastAsia="Times New Roman"/>
          <w:b/>
          <w:bCs/>
          <w:kern w:val="0"/>
          <w:sz w:val="21"/>
          <w:szCs w:val="21"/>
        </w:rPr>
      </w:pPr>
    </w:p>
    <w:p w14:paraId="6E75C2E7" w14:textId="37B3AE9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Reflect on God's Faithfulness</w:t>
      </w:r>
    </w:p>
    <w:p w14:paraId="36C3065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104, we see evidence of God's faithfulness in sustaining creation. "He looks at the earth, and it trembles; He touches the mountains, and they smoke" (Psalm 104:32). Reflect on God's faithfulness in your own life, remembering how He has been with you through every season. His faithfulness is a firm foundation on which to build your trust.</w:t>
      </w:r>
    </w:p>
    <w:p w14:paraId="72D7EDB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 God's faithfulness in the natural world around you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observing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God's faithfulness inspire trust in your daily life? </w:t>
      </w:r>
    </w:p>
    <w:p w14:paraId="60C817D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a Life of Worship</w:t>
      </w:r>
    </w:p>
    <w:p w14:paraId="7748801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call to worship: "I will sing to the LORD all my life; I will sing praise to my God while I have my being" (Psalm 104:33). Let your life be a continuous act of worship, expressing gratitude and reverence for the Creator. Whether through song, service, or daily actions, let your life reflect the glory of God.</w:t>
      </w:r>
    </w:p>
    <w:p w14:paraId="336676B4"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elements of creation into your daily worship routine inspired by Psalm 104?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observing nature as described in Psalm 104?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provision in nature encourage a lifestyle of gratitude and worship?</w:t>
      </w:r>
      <w:r w:rsidRPr="001B37DC">
        <w:br w:type="page"/>
      </w:r>
    </w:p>
    <w:p w14:paraId="7CE49F8B"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105 Teaching Points and Bible Study Questions</w:t>
      </w:r>
    </w:p>
    <w:p w14:paraId="69C994A0" w14:textId="2E35763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 His Wondrous Works</w:t>
      </w:r>
    </w:p>
    <w:p w14:paraId="7557A52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105:5 encourages us to "Remember the wonders He has done, His marvels, and the judgments He has pronounced." This is a call to keep God's mighty acts at the forefront of our minds. By recalling His past faithfulness, we can face today's challenges with confidence. Just as we remember birthdays and anniversaries, let us also celebrate God's miracles in our lives, using them as fuel for our faith.</w:t>
      </w:r>
    </w:p>
    <w:p w14:paraId="3E6799A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remembering God's wondrous works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God's past deeds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God's wondrous works with others in your community? </w:t>
      </w:r>
    </w:p>
    <w:p w14:paraId="277E05B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the Lord Continually</w:t>
      </w:r>
    </w:p>
    <w:p w14:paraId="28AE0E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105:4, we are urged to "Seek out the LORD and His strength; seek His face always." This is a reminder that our relationship with God is not a one-time event but a continuous journey. By seeking Him daily through prayer and Scripture, we align our lives with His will and draw strength from His presence. Make it a habit to start your day with a moment of seeking, and watch how it transforms your perspective.</w:t>
      </w:r>
    </w:p>
    <w:p w14:paraId="387CA51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seeking the Lord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seeking the Lord continually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the Lord is essential for spiritual growth and guidance? </w:t>
      </w:r>
    </w:p>
    <w:p w14:paraId="3427A554"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FAF0F5"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57FF1B98" w14:textId="77777777" w:rsidR="002723D6" w:rsidRDefault="002723D6" w:rsidP="00DC3BBA">
      <w:pPr>
        <w:spacing w:line="247" w:lineRule="auto"/>
        <w:rPr>
          <w:rFonts w:eastAsia="Times New Roman"/>
          <w:b/>
          <w:bCs/>
          <w:kern w:val="0"/>
          <w:sz w:val="21"/>
          <w:szCs w:val="21"/>
        </w:rPr>
      </w:pPr>
    </w:p>
    <w:p w14:paraId="20D5A89D" w14:textId="11FAA7A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Proclaim His Deeds Among the Nations</w:t>
      </w:r>
    </w:p>
    <w:p w14:paraId="3FB2594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 of Psalm 105 calls us to "Give thanks to the LORD, call upon His name; make known His deeds among the nations." Sharing God's goodness is not just for our benefit but for the world to see His glory. Whether through words or actions, let your life be a testament to His love and power. Consider sharing a testimony or a simple act of kindness as a way to spread His light.</w:t>
      </w:r>
    </w:p>
    <w:p w14:paraId="381845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share God's deeds with those around you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proclaim God's works to people of different cultures?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deeds are remembered and celebrated in your community? </w:t>
      </w:r>
    </w:p>
    <w:p w14:paraId="16403B7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His Holy Name</w:t>
      </w:r>
    </w:p>
    <w:p w14:paraId="39371D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105:3 invites us to "Glory in His holy name; let the hearts of those who seek the LORD rejoice." Joy is a natural response to knowing God. When we focus on His holiness and goodness, our hearts can't help but overflow with joy. Let this joy be evident in your interactions, and let it be a source of strength and encouragement to those around you.</w:t>
      </w:r>
    </w:p>
    <w:p w14:paraId="127F10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rejoicing in God's name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His name strengthens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His works and rejoice in His name? </w:t>
      </w:r>
    </w:p>
    <w:p w14:paraId="549A7BB0"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B74C6A"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471B0F7" w14:textId="77777777" w:rsidR="002723D6" w:rsidRDefault="002723D6" w:rsidP="00DC3BBA">
      <w:pPr>
        <w:spacing w:line="247" w:lineRule="auto"/>
        <w:rPr>
          <w:rFonts w:eastAsia="Times New Roman"/>
          <w:b/>
          <w:bCs/>
          <w:kern w:val="0"/>
          <w:sz w:val="21"/>
          <w:szCs w:val="21"/>
        </w:rPr>
      </w:pPr>
    </w:p>
    <w:p w14:paraId="2FB52FD7" w14:textId="6EFB297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His Covenant</w:t>
      </w:r>
    </w:p>
    <w:p w14:paraId="54F925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reminds us of God's covenant with Abraham in verses 8-10, emphasizing His faithfulness across generations. "He remembers His covenant forever, the word He commanded for a thousand generations." Trusting in God's promises provides a solid foundation for our lives. Just as He was faithful to Abraham, He will be faithful to us. Lean on His promises, knowing they are as unchanging as He is.</w:t>
      </w:r>
    </w:p>
    <w:p w14:paraId="4C5C7FF8" w14:textId="77777777" w:rsidR="002723D6" w:rsidRDefault="00DC3BBA" w:rsidP="00DC3BBA">
      <w:pPr>
        <w:spacing w:line="247" w:lineRule="auto"/>
      </w:pPr>
      <w:r w:rsidRPr="00F6333B">
        <w:rPr>
          <w:rFonts w:eastAsia="Times New Roman"/>
          <w:kern w:val="0"/>
          <w:sz w:val="21"/>
          <w:szCs w:val="21"/>
        </w:rPr>
        <w:t>1. How can you actively remember and trust in God's covenant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stories of God's faithfulness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trust in God's promises daily?</w:t>
      </w:r>
    </w:p>
    <w:p w14:paraId="5021035A" w14:textId="3664995E"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Witness His Protection</w:t>
      </w:r>
    </w:p>
    <w:p w14:paraId="1D8A67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105:14-15 highlights God's protection over His people: "He let no man oppress them; He rebuked kings on their behalf: 'Do not touch My anointed ones; do no harm to My prophets.'" God's protection is a powerful assurance. Even when circumstances seem daunting, remember that He is your shield. Trust in His protection and walk boldly in His purpose for your life.</w:t>
      </w:r>
    </w:p>
    <w:p w14:paraId="61A77D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share examples of God's protection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protections strengthens your faith in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God's protection during uncertain times? </w:t>
      </w:r>
    </w:p>
    <w:p w14:paraId="65FD09D8"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664E87"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49EC4A9B" w14:textId="77777777" w:rsidR="002723D6" w:rsidRDefault="002723D6" w:rsidP="00DC3BBA">
      <w:pPr>
        <w:spacing w:line="247" w:lineRule="auto"/>
        <w:rPr>
          <w:rFonts w:eastAsia="Times New Roman"/>
          <w:b/>
          <w:bCs/>
          <w:kern w:val="0"/>
          <w:sz w:val="21"/>
          <w:szCs w:val="21"/>
        </w:rPr>
      </w:pPr>
    </w:p>
    <w:p w14:paraId="717EF39F" w14:textId="2EDF5C7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Celebrate His Provision</w:t>
      </w:r>
    </w:p>
    <w:p w14:paraId="2E5516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verses 40-41, we see God's provision for the Israelites: "They asked, and He brought quail and satisfied them with the bread of heaven. He opened a rock, and water gushed out; it flowed like a river in the desert." God's provision is abundant and timely. Celebrate His provision in your life, whether it's daily bread or unexpected blessings. Gratitude opens our eyes to see His hand in every situation.</w:t>
      </w:r>
    </w:p>
    <w:p w14:paraId="11432F8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celebrate God's provision in your daily life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for God's provision strengthens your faith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past provisions during challenging times? </w:t>
      </w:r>
    </w:p>
    <w:p w14:paraId="598404B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His Sovereignty</w:t>
      </w:r>
    </w:p>
    <w:p w14:paraId="38B4FDA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105:7 declares, "He is the LORD our God; His judgments are in all the earth." Recognizing God's sovereignty brings peace and assurance. He is in control, and His plans are perfect. When life feels uncertain, rest in the knowledge that He holds the world—and your life—in His hands. Trust His timing and His ways, knowing they are higher than ours.</w:t>
      </w:r>
    </w:p>
    <w:p w14:paraId="1273B3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acknowledge God's sovereignty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challenging situations? </w:t>
      </w:r>
    </w:p>
    <w:p w14:paraId="0314BB16"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99B233"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7EF07701" w14:textId="77777777" w:rsidR="002723D6" w:rsidRDefault="002723D6" w:rsidP="00DC3BBA">
      <w:pPr>
        <w:spacing w:line="247" w:lineRule="auto"/>
        <w:rPr>
          <w:rFonts w:eastAsia="Times New Roman"/>
          <w:b/>
          <w:bCs/>
          <w:kern w:val="0"/>
          <w:sz w:val="21"/>
          <w:szCs w:val="21"/>
        </w:rPr>
      </w:pPr>
    </w:p>
    <w:p w14:paraId="7BAAD890" w14:textId="165611A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His Guidance</w:t>
      </w:r>
    </w:p>
    <w:p w14:paraId="644310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recounts how God led His people with a cloud by day and fire by night (verse 39). This symbolizes His constant guidance. "He spread a cloud as a covering and a fire to light up the night." Embrace His guidance in your life by seeking His direction in every decision. He promises to lead you on the right path, illuminating your way with His wisdom.</w:t>
      </w:r>
    </w:p>
    <w:p w14:paraId="7BE20EA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and embrace God's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guidance can lead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open to God's direction during challenging times? </w:t>
      </w:r>
    </w:p>
    <w:p w14:paraId="2A59543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Him for His Faithfulness</w:t>
      </w:r>
    </w:p>
    <w:p w14:paraId="4001A94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105 concludes with a call to praise: "Praise the LORD!" (verse 45). God's faithfulness is worthy of our praise. As you reflect on His goodness, let your heart overflow with gratitude and worship. Praise is not just a response to what He has done but an acknowledgment of who He is. Let your life be a continuous song of praise, echoing His faithfulness to the world.</w:t>
      </w:r>
    </w:p>
    <w:p w14:paraId="1AC747E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for God's faithfulness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past faithfulness strengthens your current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share God's faithfulness with others?</w:t>
      </w:r>
      <w:r w:rsidRPr="001B37DC">
        <w:br w:type="page"/>
      </w:r>
    </w:p>
    <w:p w14:paraId="6A1E5D94"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106 Teaching Points and Bible Study Questions</w:t>
      </w:r>
    </w:p>
    <w:p w14:paraId="29F8EFDA" w14:textId="6A124FC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 God's Faithfulness</w:t>
      </w:r>
    </w:p>
    <w:p w14:paraId="4E16460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106 begins with a call to praise the Lord, reminding us of His enduring love and faithfulness: "Give thanks to the LORD, for He is good; His loving devotion endures forever" (Psalm 106:1). This sets the tone for the entire psalm, encouraging us to reflect on God's unwavering commitment to His people throughout history. By remembering His faithfulness, we can find strength and hope in our daily lives, knowing that He is always with us.</w:t>
      </w:r>
    </w:p>
    <w:p w14:paraId="478A41F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remember and celebrate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past faithfulness strengthens your trust in God during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when facing doubt? </w:t>
      </w:r>
    </w:p>
    <w:p w14:paraId="1E120B2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Learn from Past Mistakes</w:t>
      </w:r>
    </w:p>
    <w:p w14:paraId="3543CB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recounts the repeated failures of the Israelites, serving as a powerful reminder to learn from past mistakes. "But they soon forgot His works and failed to wait for His counsel" (Psalm 106:13). This teaches us the importance of patience and reliance on God's guidance. By reflecting on these stories, we can avoid similar pitfalls and grow in wisdom and understanding.</w:t>
      </w:r>
    </w:p>
    <w:p w14:paraId="04D3E4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reflecting on past mistakes in Psalm 106 guide your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failures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repeating the errors mentioned in Psalm 106? </w:t>
      </w:r>
    </w:p>
    <w:p w14:paraId="394FEC60"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E88B09"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51D0009D" w14:textId="77777777" w:rsidR="002723D6" w:rsidRDefault="002723D6" w:rsidP="00DC3BBA">
      <w:pPr>
        <w:spacing w:line="247" w:lineRule="auto"/>
        <w:rPr>
          <w:rFonts w:eastAsia="Times New Roman"/>
          <w:b/>
          <w:bCs/>
          <w:kern w:val="0"/>
          <w:sz w:val="21"/>
          <w:szCs w:val="21"/>
        </w:rPr>
      </w:pPr>
    </w:p>
    <w:p w14:paraId="4FF157CA" w14:textId="382A822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Danger of Forgetfulness</w:t>
      </w:r>
    </w:p>
    <w:p w14:paraId="78C1CC0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Forgetting God's works and wonders can lead to spiritual decline. "They forgot God their Savior, who did great things in Egypt" (Psalm 106:21). This verse highlights the danger of neglecting to remember God's past deliverances. Keeping His deeds at the forefront of our minds helps us maintain a grateful heart and a strong faith.</w:t>
      </w:r>
    </w:p>
    <w:p w14:paraId="3DBE0F9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remember God's past faithfulness in your daily life to avoid forgetfulness?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forgetfulness of God's works leads to disobedience and spiritual decline?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blessings and avoid spiritual amnesia? </w:t>
      </w:r>
    </w:p>
    <w:p w14:paraId="3F694A9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Intercession</w:t>
      </w:r>
    </w:p>
    <w:p w14:paraId="455FF6F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Moses' intercession for the Israelites is a testament to the power of prayer.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He said He would destroy them—had not Moses His chosen one stood before Him in the breach to turn His wrath away from destroying them" (Psalm 106:23). This encourages us to pray fervently for others, knowing that our prayers can make a significant impact in their lives.</w:t>
      </w:r>
    </w:p>
    <w:p w14:paraId="0D92800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intercession into your daily prayer routine for others'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strengthening community bonds within your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intercession to apply in advocating for others today? </w:t>
      </w:r>
    </w:p>
    <w:p w14:paraId="28741461"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1024CD"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05371EEC" w14:textId="77777777" w:rsidR="002723D6" w:rsidRDefault="002723D6" w:rsidP="00DC3BBA">
      <w:pPr>
        <w:spacing w:line="247" w:lineRule="auto"/>
        <w:rPr>
          <w:rFonts w:eastAsia="Times New Roman"/>
          <w:b/>
          <w:bCs/>
          <w:kern w:val="0"/>
          <w:sz w:val="21"/>
          <w:szCs w:val="21"/>
        </w:rPr>
      </w:pPr>
    </w:p>
    <w:p w14:paraId="48476B82" w14:textId="7D60CA2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76F42C9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vividly illustrates the consequences of disobedience, as the Israelites faced God's discipline for their rebellion.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He raised His hand and swore to cast them down in the wilderness" (Psalm 106:26). This serves as a sobering reminder that our actions have consequences, urging us to walk in obedience to God's commands.</w:t>
      </w:r>
    </w:p>
    <w:p w14:paraId="73499A58" w14:textId="77777777" w:rsidR="002723D6" w:rsidRDefault="00DC3BBA" w:rsidP="00DC3BBA">
      <w:pPr>
        <w:spacing w:line="247" w:lineRule="auto"/>
      </w:pPr>
      <w:r w:rsidRPr="00F6333B">
        <w:rPr>
          <w:rFonts w:eastAsia="Times New Roman"/>
          <w:kern w:val="0"/>
          <w:sz w:val="21"/>
          <w:szCs w:val="21"/>
        </w:rPr>
        <w:t>1. How can recognizing past disobedience help you make better choices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repeat mistakes despite knowing the consequences of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avoid the pitfalls of disobedience in your personal journey?</w:t>
      </w:r>
    </w:p>
    <w:p w14:paraId="202F9E4F" w14:textId="3178686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Gratitude</w:t>
      </w:r>
    </w:p>
    <w:p w14:paraId="5DD8F3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Ingratitude led the Israelites to grumble and complain, despite God's provision. "They despised the pleasant land; they did not believe His promise" (Psalm 106:24). Cultivating a heart of gratitude helps us appreciate God's blessings and strengthens our faith in His promises.</w:t>
      </w:r>
    </w:p>
    <w:p w14:paraId="66FE5A7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practicing gratitude daily transform your perspective on challenges and blessings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in difficult situations? </w:t>
      </w:r>
    </w:p>
    <w:p w14:paraId="1575634A"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2D3EE0"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05BF9F0" w14:textId="77777777" w:rsidR="002723D6" w:rsidRDefault="002723D6" w:rsidP="00DC3BBA">
      <w:pPr>
        <w:spacing w:line="247" w:lineRule="auto"/>
        <w:rPr>
          <w:rFonts w:eastAsia="Times New Roman"/>
          <w:b/>
          <w:bCs/>
          <w:kern w:val="0"/>
          <w:sz w:val="21"/>
          <w:szCs w:val="21"/>
        </w:rPr>
      </w:pPr>
    </w:p>
    <w:p w14:paraId="46E12281" w14:textId="2BD1F2C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Repentance</w:t>
      </w:r>
    </w:p>
    <w:p w14:paraId="45F58D3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their failures, the Israelites' story is one of redemption and forgiveness. "</w:t>
      </w:r>
      <w:proofErr w:type="gramStart"/>
      <w:r w:rsidRPr="00F6333B">
        <w:rPr>
          <w:rFonts w:eastAsia="Times New Roman"/>
          <w:kern w:val="0"/>
          <w:sz w:val="21"/>
          <w:szCs w:val="21"/>
        </w:rPr>
        <w:t>Nevertheless</w:t>
      </w:r>
      <w:proofErr w:type="gramEnd"/>
      <w:r w:rsidRPr="00F6333B">
        <w:rPr>
          <w:rFonts w:eastAsia="Times New Roman"/>
          <w:kern w:val="0"/>
          <w:sz w:val="21"/>
          <w:szCs w:val="21"/>
        </w:rPr>
        <w:t xml:space="preserve"> He regarded their affliction when He heard their cry" (Psalm 106:44). This highlights the importance of repentance and turning back to God, who is always ready to forgive and restore us.</w:t>
      </w:r>
    </w:p>
    <w:p w14:paraId="7836AB4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past mistakes in Psalm 106 inspire your personal journey of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mercy is crucial in the process of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repeating the sins mentioned in Psalm 106? </w:t>
      </w:r>
    </w:p>
    <w:p w14:paraId="645697A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Unfailing Mercy</w:t>
      </w:r>
    </w:p>
    <w:p w14:paraId="690453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the psalm, we see God's mercy triumphing over judgment. "He remembered His covenant and relented by the abundance of His loving devotion" (Psalm 106:45). This reassures us that no matter how far we stray, God's mercy is always available to bring us back into His loving arms.</w:t>
      </w:r>
    </w:p>
    <w:p w14:paraId="65FEAFA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God's unfailing mercy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mercy is essential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extend God's mercy to others in challenging situations? </w:t>
      </w:r>
    </w:p>
    <w:p w14:paraId="5F517DEE"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A225F4"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4E621F74" w14:textId="77777777" w:rsidR="002723D6" w:rsidRDefault="002723D6" w:rsidP="00DC3BBA">
      <w:pPr>
        <w:spacing w:line="247" w:lineRule="auto"/>
        <w:rPr>
          <w:rFonts w:eastAsia="Times New Roman"/>
          <w:b/>
          <w:bCs/>
          <w:kern w:val="0"/>
          <w:sz w:val="21"/>
          <w:szCs w:val="21"/>
        </w:rPr>
      </w:pPr>
    </w:p>
    <w:p w14:paraId="76A5CBEB" w14:textId="459709D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Role of Praise in Our Lives</w:t>
      </w:r>
    </w:p>
    <w:p w14:paraId="518CFB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begins and ends with praise, emphasizing its significance in our relationship with God. "Blessed be the LORD, the God of Israel, from everlasting to everlasting. Let all the people say, 'Amen!' Hallelujah!" (Psalm 106:48). Praise keeps our focus on God and aligns our hearts with His will, fostering a spirit of joy and gratitude.</w:t>
      </w:r>
    </w:p>
    <w:p w14:paraId="28914F1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incorporating praise into daily routines transform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essential in maintaining a grateful heart amidst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praise in your spiritual journey? </w:t>
      </w:r>
    </w:p>
    <w:p w14:paraId="69937C2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5A0E75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106 teaches us to trust in God's sovereignty, even when circumstances seem bleak. The psalmist recounts God's mighty acts and His control over all things, reminding us that He is the ultimate authority. By trusting in His sovereignty, we can face life's challenges with confidence and peace, knowing that He is working all things for our good.</w:t>
      </w:r>
    </w:p>
    <w:p w14:paraId="77AC625C"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strengthen your trust in God's sovereignty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past faithfulness helps in trusting His sovereignty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control in daily situations?</w:t>
      </w:r>
      <w:r w:rsidRPr="001B37DC">
        <w:br w:type="page"/>
      </w:r>
    </w:p>
    <w:p w14:paraId="2B4654F1"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107 Teaching Points and Bible Study Questions</w:t>
      </w:r>
    </w:p>
    <w:p w14:paraId="44355C38" w14:textId="255D798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Gratitude</w:t>
      </w:r>
    </w:p>
    <w:p w14:paraId="4E1FB2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107 opens with a call to give thanks to the Lord, for He is good and His love endures forever. This sets the tone for the entire psalm, reminding us that gratitude is a powerful tool in our spiritual arsenal. When we focus on God's goodness and steadfast love, our perspective shifts from our problems to His promises. As it says in Psalm 107:1, "Give thanks to the LORD, for He is good; His loving devotion endures forever." Cultivating a heart of gratitude can transform our daily lives, helping us to see God's hand in every situation.</w:t>
      </w:r>
    </w:p>
    <w:p w14:paraId="311B2FE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expressing gratitude in difficult times transform your perspective and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emphasized as a response to God's deliverance in Psalm 107?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cultivate a heart of gratitude like in Psalm 107? </w:t>
      </w:r>
    </w:p>
    <w:p w14:paraId="7B08703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Redemption is for Everyone</w:t>
      </w:r>
    </w:p>
    <w:p w14:paraId="0DC54DD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that God redeems people from all corners of the earth, emphasizing His universal love and salvation. "Let the redeemed of the LORD say so, whom He has redeemed from the hand of the enemy" (Psalm 107:2). This is a reminder that no one is beyond the reach of God's grace. Whether you feel lost, broken, or unworthy, God's redemption is available to you. Embrace this truth and share it with others, knowing that His love knows no bounds.</w:t>
      </w:r>
    </w:p>
    <w:p w14:paraId="6547E79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embrace the idea that redemption is available to everyone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stories of redemption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don't exclude anyone from experiencing redemption? </w:t>
      </w:r>
    </w:p>
    <w:p w14:paraId="652D5CED"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C28CAE"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2C9C937C" w14:textId="77777777" w:rsidR="002723D6" w:rsidRDefault="002723D6" w:rsidP="00DC3BBA">
      <w:pPr>
        <w:spacing w:line="247" w:lineRule="auto"/>
        <w:rPr>
          <w:rFonts w:eastAsia="Times New Roman"/>
          <w:b/>
          <w:bCs/>
          <w:kern w:val="0"/>
          <w:sz w:val="21"/>
          <w:szCs w:val="21"/>
        </w:rPr>
      </w:pPr>
    </w:p>
    <w:p w14:paraId="128BF4A1" w14:textId="029BC33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Hears Our Cries</w:t>
      </w:r>
    </w:p>
    <w:p w14:paraId="1E3492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107, we see a pattern: people in distress cry out to the Lord, and He delivers them. "Then they cried out to the LORD in their trouble, and He delivered them from their distress" (Psalm 107:6). This reassures us that God is attentive to our prayers. No matter how dire our circumstances, we can trust that He hears us and is ready to act on our behalf. Let this encourage you to bring your concerns to Him, confident in His willingness to help.</w:t>
      </w:r>
    </w:p>
    <w:p w14:paraId="61E4A29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when God hears and answers your cries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cry out to God in times of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remember God's faithfulness when He answers your cries? </w:t>
      </w:r>
    </w:p>
    <w:p w14:paraId="1B3F861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Wilderness is Temporary</w:t>
      </w:r>
    </w:p>
    <w:p w14:paraId="6F08733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describes people wandering in the desert, hungry and thirsty, until they find a city to dwell in. This illustrates that our wilderness experiences are temporary. "He led them by a straight way to a city where they could settle" (Psalm 107:7). When you find yourself in a season of wandering or uncertainty, remember that God is guiding you to a place of rest and fulfillment. Trust in His timing and direction, knowing that He has a plan for your journey.</w:t>
      </w:r>
    </w:p>
    <w:p w14:paraId="323870F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the wilderness as temporary change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guidance through your personal wilderness?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gratitude is important when emerging from a difficult season? </w:t>
      </w:r>
    </w:p>
    <w:p w14:paraId="68C0F80A"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593BC5"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535E44C0" w14:textId="77777777" w:rsidR="002723D6" w:rsidRDefault="002723D6" w:rsidP="00DC3BBA">
      <w:pPr>
        <w:spacing w:line="247" w:lineRule="auto"/>
        <w:rPr>
          <w:rFonts w:eastAsia="Times New Roman"/>
          <w:b/>
          <w:bCs/>
          <w:kern w:val="0"/>
          <w:sz w:val="21"/>
          <w:szCs w:val="21"/>
        </w:rPr>
      </w:pPr>
    </w:p>
    <w:p w14:paraId="3A52EDA1" w14:textId="4456DCB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Word Brings Healing</w:t>
      </w:r>
    </w:p>
    <w:p w14:paraId="1A7305E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107:20 states, "He sent forth His word and healed them; He rescued them from the pit." This highlights the transformative power of God's Word. When we immerse ourselves in Scripture, we open ourselves to healing and restoration. Whether it's physical, emotional, or spiritual healing you seek, turn to the Bible as a source of comfort and strength. Allow God's Word to penetrate your heart and bring about the change you need.</w:t>
      </w:r>
    </w:p>
    <w:p w14:paraId="18495692" w14:textId="77777777" w:rsidR="002723D6" w:rsidRDefault="00DC3BBA" w:rsidP="00DC3BBA">
      <w:pPr>
        <w:spacing w:line="247" w:lineRule="auto"/>
      </w:pPr>
      <w:r w:rsidRPr="00F6333B">
        <w:rPr>
          <w:rFonts w:eastAsia="Times New Roman"/>
          <w:kern w:val="0"/>
          <w:sz w:val="21"/>
          <w:szCs w:val="21"/>
        </w:rPr>
        <w:t>1. How can you apply God's healing words to a current struggle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emotional and spiritual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prioritize God's word for healing in your daily routine?</w:t>
      </w:r>
    </w:p>
    <w:p w14:paraId="03E3B367" w14:textId="0B3F5916"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is a Response to Deliverance</w:t>
      </w:r>
    </w:p>
    <w:p w14:paraId="516627F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repeatedly calls for praise in response to God's deliverance. "Let them give thanks to the LORD for His loving devotion and His wonders to the sons of men" (Psalm 107:8). When God intervenes in our lives, our natural response should be one of praise and thanksgiving. This not only honors God but also strengthens our faith and encourages those around us. Make it a habit to celebrate God's goodness and share your testimonies of His faithfulness.</w:t>
      </w:r>
    </w:p>
    <w:p w14:paraId="57174B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as a response to God's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through praise strengthens your faith after experiencing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to praise God during both trials and triumphs? </w:t>
      </w:r>
    </w:p>
    <w:p w14:paraId="78000C07"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C61B00"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183ACC4B" w14:textId="77777777" w:rsidR="002723D6" w:rsidRDefault="002723D6" w:rsidP="00DC3BBA">
      <w:pPr>
        <w:spacing w:line="247" w:lineRule="auto"/>
        <w:rPr>
          <w:rFonts w:eastAsia="Times New Roman"/>
          <w:b/>
          <w:bCs/>
          <w:kern w:val="0"/>
          <w:sz w:val="21"/>
          <w:szCs w:val="21"/>
        </w:rPr>
      </w:pPr>
    </w:p>
    <w:p w14:paraId="33ADC185" w14:textId="0006997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Breaks Chains</w:t>
      </w:r>
    </w:p>
    <w:p w14:paraId="2BE5CF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107:14, we read, "He brought them out of darkness and the shadow of death and broke away their chains." This powerful imagery reminds us that God is in the business of breaking chains and setting captives free. Whether you're struggling with addiction, fear, or any form of bondage, know that God has the power to liberate you. Trust in His ability to break every chain and lead you into a life of freedom and purpose.</w:t>
      </w:r>
    </w:p>
    <w:p w14:paraId="2A61C61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break the chains holding you back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us to experience bondage before breaking our chains?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God more in breaking personal chains? </w:t>
      </w:r>
    </w:p>
    <w:p w14:paraId="03F81E7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w:t>
      </w:r>
    </w:p>
    <w:p w14:paraId="60B4AB9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emphasizes the collective experience of God's people, highlighting the importance of community. "Let them exalt Him in the assembly of the people and praise Him in the council of the elders" (Psalm 107:32). We are not meant to walk this journey alone. Surround yourself with fellow believers who can support, encourage, and hold you accountable. Together, we can lift each other up and celebrate God's work in our lives.</w:t>
      </w:r>
    </w:p>
    <w:p w14:paraId="0E27B8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your community support each other in times of distress, as seen in Psalm 107?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gratitude is emphasized in Psalm 107, and how can you practice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belonging and unity in your community, inspired by Psalm 107? </w:t>
      </w:r>
    </w:p>
    <w:p w14:paraId="234F53E4"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62BED6"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7EB725C0" w14:textId="77777777" w:rsidR="002723D6" w:rsidRDefault="002723D6" w:rsidP="00DC3BBA">
      <w:pPr>
        <w:spacing w:line="247" w:lineRule="auto"/>
        <w:rPr>
          <w:rFonts w:eastAsia="Times New Roman"/>
          <w:b/>
          <w:bCs/>
          <w:kern w:val="0"/>
          <w:sz w:val="21"/>
          <w:szCs w:val="21"/>
        </w:rPr>
      </w:pPr>
    </w:p>
    <w:p w14:paraId="24D1FEB4" w14:textId="6F3FD40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Sovereignty Over Creation</w:t>
      </w:r>
    </w:p>
    <w:p w14:paraId="2724FD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107:29 declares, "He calmed the storm to a whisper, and the waves of the sea were hushed." This reminds us of God's sovereignty over all creation. No matter how chaotic our circumstances may seem, God is in control. He has the power to calm the storms in our lives and bring peace to our hearts. Trust in His authority and rest in the assurance that He is working all things for your good.</w:t>
      </w:r>
    </w:p>
    <w:p w14:paraId="510FCE9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God's sovereignty in the natural world around you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do to trust God's control during life's storms?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power over creation bring peace in uncertain times? </w:t>
      </w:r>
    </w:p>
    <w:p w14:paraId="6675CE3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Share Our Stories</w:t>
      </w:r>
    </w:p>
    <w:p w14:paraId="507455B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call to share the stories of God's faithfulness. "Let the one who is wise heed these things and ponder the loving deeds of the LORD" (Psalm 107:43). Our testimonies are powerful tools for evangelism and encouragement. By sharing how God has worked in our lives, we can inspire others to seek Him and experience His love for themselves. Be bold in telling your story, knowing that it can make an eternal impact.</w:t>
      </w:r>
    </w:p>
    <w:p w14:paraId="1A09297F"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sharing your personal story of redemption inspire others in their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recount God's works in your life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create opportunities for sharing your testimony with those around you?</w:t>
      </w:r>
      <w:r w:rsidRPr="001B37DC">
        <w:br w:type="page"/>
      </w:r>
    </w:p>
    <w:p w14:paraId="6C89A2B5"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108 Teaching Points and Bible Study Questions</w:t>
      </w:r>
    </w:p>
    <w:p w14:paraId="7733F515" w14:textId="533042F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Start Your Day with Praise</w:t>
      </w:r>
    </w:p>
    <w:p w14:paraId="1F4E263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108 begins with a heart full of praise: "My heart is steadfast, O God; I will sing and make music with all my being" (Psalm 108:1). Starting your day with praise sets a positive tone and aligns your heart with God's will. Just as the psalmist is determined to praise God, we too can choose to focus on His goodness and faithfulness, which can transform our outlook and energize our day.</w:t>
      </w:r>
    </w:p>
    <w:p w14:paraId="141D8C2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morning routine to set a positive tone for the 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starting your day with praise impacts your mindset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praise is a priority each morning? </w:t>
      </w:r>
    </w:p>
    <w:p w14:paraId="4C96DBD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Power of Worship</w:t>
      </w:r>
    </w:p>
    <w:p w14:paraId="527D4E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Worship is a powerful tool that connects us to God. "I will praise You, O LORD, among the nations; I will sing Your praises among the peoples" (Psalm 108:3). Worship is not just a Sunday activity; it's a lifestyle. By incorporating worship into our daily routines, we invite God's presence into every aspect of our lives, allowing His peace and joy to permeate our hearts.</w:t>
      </w:r>
    </w:p>
    <w:p w14:paraId="2C274A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worship into your daily routine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essential for overcoming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worship a more powerful experience in your life? </w:t>
      </w:r>
    </w:p>
    <w:p w14:paraId="6F52E4D4"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2602F5"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1F300BFE" w14:textId="77777777" w:rsidR="002723D6" w:rsidRDefault="002723D6" w:rsidP="00DC3BBA">
      <w:pPr>
        <w:spacing w:line="247" w:lineRule="auto"/>
        <w:rPr>
          <w:rFonts w:eastAsia="Times New Roman"/>
          <w:b/>
          <w:bCs/>
          <w:kern w:val="0"/>
          <w:sz w:val="21"/>
          <w:szCs w:val="21"/>
        </w:rPr>
      </w:pPr>
    </w:p>
    <w:p w14:paraId="7A6F144F" w14:textId="3A4C60F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Recognize God's Unfailing Love</w:t>
      </w:r>
    </w:p>
    <w:p w14:paraId="126B24B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reminds us of God's steadfast love: "For Your loving devotion is higher than the heavens, and Your faithfulness reaches to the clouds" (Psalm 108:4). God's love is limitless and unwavering. When we acknowledge this truth, we can face life's challenges with confidence, knowing that we are deeply loved and cared for by our Creator.</w:t>
      </w:r>
    </w:p>
    <w:p w14:paraId="336C70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recognize and celebrate God's unfailing love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love can transform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unfailing love regularly? </w:t>
      </w:r>
    </w:p>
    <w:p w14:paraId="623026A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Glory Above All</w:t>
      </w:r>
    </w:p>
    <w:p w14:paraId="6C48187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"Be exalted, O God, above the heavens, and let Your glory cover the whole earth" (Psalm 108:5). Our ultimate goal should be to glorify God in all we do. By prioritizing His glory, we align our actions and decisions with His purpose, leading to a more fulfilling and meaningful life.</w:t>
      </w:r>
    </w:p>
    <w:p w14:paraId="24DF0C0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seeking God's glory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God's glory is your primary focus?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God's glory can transform your perspective on challenges? </w:t>
      </w:r>
    </w:p>
    <w:p w14:paraId="311BDDA3"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9AF861"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05B3D71" w14:textId="77777777" w:rsidR="002723D6" w:rsidRDefault="002723D6" w:rsidP="00DC3BBA">
      <w:pPr>
        <w:spacing w:line="247" w:lineRule="auto"/>
        <w:rPr>
          <w:rFonts w:eastAsia="Times New Roman"/>
          <w:b/>
          <w:bCs/>
          <w:kern w:val="0"/>
          <w:sz w:val="21"/>
          <w:szCs w:val="21"/>
        </w:rPr>
      </w:pPr>
    </w:p>
    <w:p w14:paraId="1BDD6C58" w14:textId="313744E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Deliverance</w:t>
      </w:r>
    </w:p>
    <w:p w14:paraId="189232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confidence in God's deliverance: "Save us with Your right hand, and answer us, that those You love may be delivered" (Psalm 108:6). Trusting in God's ability to deliver us from trials and tribulations strengthens our faith and provides peace in the midst of uncertainty. Remember, God is always working for the good of those who love Him.</w:t>
      </w:r>
    </w:p>
    <w:p w14:paraId="2928283A" w14:textId="77777777" w:rsidR="002723D6" w:rsidRDefault="00DC3BBA" w:rsidP="00DC3BBA">
      <w:pPr>
        <w:spacing w:line="247" w:lineRule="auto"/>
      </w:pPr>
      <w:r w:rsidRPr="00F6333B">
        <w:rPr>
          <w:rFonts w:eastAsia="Times New Roman"/>
          <w:kern w:val="0"/>
          <w:sz w:val="21"/>
          <w:szCs w:val="21"/>
        </w:rPr>
        <w:t>1. How can you strengthen your trust in God's deliverance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deliverance is essential for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daily to remind yourself of God's promise of deliverance?</w:t>
      </w:r>
    </w:p>
    <w:p w14:paraId="43118910" w14:textId="549D147F"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Sovereignty</w:t>
      </w:r>
    </w:p>
    <w:p w14:paraId="12C40D5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108 highlights God's sovereignty over all nations: "God has spoken from His sanctuary: 'I will triumph; I will parcel out Shechem and measure off the Valley of Succoth'" (Psalm 108:7). Recognizing God's control over the world reassures us that nothing happens outside His will. This understanding helps us surrender our worries and trust in His perfect plan.</w:t>
      </w:r>
    </w:p>
    <w:p w14:paraId="0640BD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acknowledge God's sovereignty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challenging situations? </w:t>
      </w:r>
    </w:p>
    <w:p w14:paraId="6E2A58E1"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7C2305"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0B773614" w14:textId="77777777" w:rsidR="002723D6" w:rsidRDefault="002723D6" w:rsidP="00DC3BBA">
      <w:pPr>
        <w:spacing w:line="247" w:lineRule="auto"/>
        <w:rPr>
          <w:rFonts w:eastAsia="Times New Roman"/>
          <w:b/>
          <w:bCs/>
          <w:kern w:val="0"/>
          <w:sz w:val="21"/>
          <w:szCs w:val="21"/>
        </w:rPr>
      </w:pPr>
    </w:p>
    <w:p w14:paraId="7CAC7A4F" w14:textId="39584C6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Rely on God's Strength</w:t>
      </w:r>
    </w:p>
    <w:p w14:paraId="7FDD226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"With God we will perform with valor, and He will trample our enemies" (Psalm 108:13). Our strength comes from the Lord. When we rely on His power rather than our own, we can overcome obstacles and achieve great things. God's strength is made perfect in our weakness, empowering us to face any challenge with courage and determination.</w:t>
      </w:r>
    </w:p>
    <w:p w14:paraId="617CE2D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rely on God's strength in challenging situations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strength is essential for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strength daily? </w:t>
      </w:r>
    </w:p>
    <w:p w14:paraId="0F1738D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w:t>
      </w:r>
    </w:p>
    <w:p w14:paraId="08EC1E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unwavering faith is evident: "Who will bring me into the fortified city? Who will lead me to Edom?" (Psalm 108:10). Standing firm in faith means trusting God even when the path is unclear. By holding onto His promises, we can navigate life's uncertainties with assurance, knowing that He is guiding our steps.</w:t>
      </w:r>
    </w:p>
    <w:p w14:paraId="6554DD1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stand firm in faith when facing personal challenges, as David did in Psalm 108?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strengthens your faith, as demonstrated in Psalm 108?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promises in difficult times, inspired by Psalm 108? </w:t>
      </w:r>
    </w:p>
    <w:p w14:paraId="12643354"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C7FABE"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57E172C6" w14:textId="77777777" w:rsidR="002723D6" w:rsidRDefault="002723D6" w:rsidP="00DC3BBA">
      <w:pPr>
        <w:spacing w:line="247" w:lineRule="auto"/>
        <w:rPr>
          <w:rFonts w:eastAsia="Times New Roman"/>
          <w:b/>
          <w:bCs/>
          <w:kern w:val="0"/>
          <w:sz w:val="21"/>
          <w:szCs w:val="21"/>
        </w:rPr>
      </w:pPr>
    </w:p>
    <w:p w14:paraId="03B20A35" w14:textId="54EB09B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Celebrate God's Victories</w:t>
      </w:r>
    </w:p>
    <w:p w14:paraId="603E40B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108 is a celebration of God's victories: "Moab is My washbasin; upon Edom I toss My sandal; over Philistia I shout in triumph" (Psalm 108:9). Celebrating God's past victories reminds us of His faithfulness and encourages us to trust Him for future triumphs. Rejoicing in His works strengthens our faith and inspires gratitude.</w:t>
      </w:r>
    </w:p>
    <w:p w14:paraId="4F464F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celebrating God's victories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past victories strengthens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others of God's victories in your community? </w:t>
      </w:r>
    </w:p>
    <w:p w14:paraId="57760D7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Eternal Perspective</w:t>
      </w:r>
    </w:p>
    <w:p w14:paraId="66EEA5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focus on God's eternal nature encourages us to live with an eternal perspective. By keeping our eyes on the eternal, we can prioritize what truly matters and live a life that honors God. This perspective helps us navigate the temporary challenges of this world with hope and assurance in the promises of our Savior.</w:t>
      </w:r>
    </w:p>
    <w:p w14:paraId="6C3DFCD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108 inspire you to prioritize eternal values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aligning your actions with an eternal perspective as seen in Psalm 108?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focusing on God's steadfast love in Psalm 108 help you live with an eternal mindset?</w:t>
      </w:r>
      <w:r w:rsidRPr="001B37DC">
        <w:br w:type="page"/>
      </w:r>
    </w:p>
    <w:p w14:paraId="2119DB9D"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109 Teaching Points and Bible Study Questions</w:t>
      </w:r>
    </w:p>
    <w:p w14:paraId="780AD44C" w14:textId="7EFCEAF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Justice</w:t>
      </w:r>
    </w:p>
    <w:p w14:paraId="527F65A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109 reminds us that when faced with adversity, our first response should be to trust in God's justice. David, the psalmist, cries out to God in the face of false accusations and betrayal, showing us that we can bring our grievances to the Lord. As it is written, "O God of my praise, do not be silent" (Psalm 109:1). This teaches us to rely on God to be our advocate and judge, knowing that His justice is perfect and His timing is impeccable.</w:t>
      </w:r>
    </w:p>
    <w:p w14:paraId="7C6B0C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justice when facing false accusations or betrayal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David's response to his adversaries?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justice help you handle feelings of anger or revenge? </w:t>
      </w:r>
    </w:p>
    <w:p w14:paraId="31BD601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491C80B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heartfelt plea in Psalm 109 demonstrates the power of prayer in times of distress. He turns to God with honesty and vulnerability, showing us that prayer is not just a ritual but a lifeline. "But I am a man of prayer" (Psalm 109:4) highlights the importance of maintaining a prayerful attitude, especially when facing trials. Prayer aligns our hearts with God's will and opens the door for His intervention.</w:t>
      </w:r>
    </w:p>
    <w:p w14:paraId="6582B9F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use prayer to transform feelings of anger or betrayal into positive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unjust treatment?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turning to prayer in difficult times strengthen your faith and resilience? </w:t>
      </w:r>
    </w:p>
    <w:p w14:paraId="72D1C6B2"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C34DD9"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4750DAFD" w14:textId="77777777" w:rsidR="002723D6" w:rsidRDefault="002723D6" w:rsidP="00DC3BBA">
      <w:pPr>
        <w:spacing w:line="247" w:lineRule="auto"/>
        <w:rPr>
          <w:rFonts w:eastAsia="Times New Roman"/>
          <w:b/>
          <w:bCs/>
          <w:kern w:val="0"/>
          <w:sz w:val="21"/>
          <w:szCs w:val="21"/>
        </w:rPr>
      </w:pPr>
    </w:p>
    <w:p w14:paraId="6324BECC" w14:textId="178E409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Responding to False Accusations</w:t>
      </w:r>
    </w:p>
    <w:p w14:paraId="13B88D4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When falsely accused, David does not retaliate with vengeance but instead seeks God's intervention. This teaches us to respond to slander with grace and faith, trusting that God will vindicate us. "They repay me evil for good, and hatred for my love" (Psalm 109:5) reminds us that our response should reflect Christ's love, even when others do not.</w:t>
      </w:r>
    </w:p>
    <w:p w14:paraId="2A1179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integrity when falsely accused, as seen in Psalm 109?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God's guidance when facing false accusations?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responding with prayer is emphasized in Psalm 109 when dealing with falsehoods? </w:t>
      </w:r>
    </w:p>
    <w:p w14:paraId="7B7865C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54E4A7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109 acknowledges the reality of spiritual warfare, where unseen forces work against us. David's prayer for deliverance from his enemies is a reminder that we are in a spiritual battle. "Appoint an evil man to oppose him; let an accuser stand at his right hand" (Psalm 109:6) illustrates the need for spiritual discernment and reliance on God's protection.</w:t>
      </w:r>
    </w:p>
    <w:p w14:paraId="62F52CD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Psalm 109 to recognize and combat spiritual attacks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essential in facing spiritual warfare as depicted in Psalm 109?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faith when feeling spiritually attacked like in Psalm 109? </w:t>
      </w:r>
    </w:p>
    <w:p w14:paraId="5B66D382"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64F00E"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48CF6633" w14:textId="77777777" w:rsidR="002723D6" w:rsidRDefault="002723D6" w:rsidP="00DC3BBA">
      <w:pPr>
        <w:spacing w:line="247" w:lineRule="auto"/>
        <w:rPr>
          <w:rFonts w:eastAsia="Times New Roman"/>
          <w:b/>
          <w:bCs/>
          <w:kern w:val="0"/>
          <w:sz w:val="21"/>
          <w:szCs w:val="21"/>
        </w:rPr>
      </w:pPr>
    </w:p>
    <w:p w14:paraId="72C62BB0" w14:textId="275A287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Consequences of Wickedness</w:t>
      </w:r>
    </w:p>
    <w:p w14:paraId="3786FB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vividly describes the consequences of wickedness, serving as a warning against turning away from God's ways. "May his days be few; may another take his position" (Psalm 109:8) underscores the truth that sin leads to destruction. It encourages us to live righteously, knowing that God's justice will ultimately prevail.</w:t>
      </w:r>
    </w:p>
    <w:p w14:paraId="5519AD7E" w14:textId="77777777" w:rsidR="002723D6" w:rsidRDefault="00DC3BBA" w:rsidP="00DC3BBA">
      <w:pPr>
        <w:spacing w:line="247" w:lineRule="auto"/>
      </w:pPr>
      <w:r w:rsidRPr="00F6333B">
        <w:rPr>
          <w:rFonts w:eastAsia="Times New Roman"/>
          <w:kern w:val="0"/>
          <w:sz w:val="21"/>
          <w:szCs w:val="21"/>
        </w:rPr>
        <w:t>1. How can you respond to wickedness in a way that aligns with your faith and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consequences of wickedness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the consequences of wickedness help you make better choices?</w:t>
      </w:r>
    </w:p>
    <w:p w14:paraId="42C1D1B2" w14:textId="7B966E7D"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for the Needy</w:t>
      </w:r>
    </w:p>
    <w:p w14:paraId="209676A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plea for God to remember the needy and afflicted highlights the importance of compassion. "For he never thought to show kindness, but pursued the poor and needy and brokenhearted, even to their death" (Psalm 109:16) calls us to reflect God's heart by caring for those in need. Our actions should mirror the love and mercy of Christ.</w:t>
      </w:r>
    </w:p>
    <w:p w14:paraId="4752A8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show compassion to the needy despite feeling wronged or attacked, as seen in Psalm 109?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support the needy while dealing with personal grievances?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compassion for the needy is important, even when facing personal injustice? </w:t>
      </w:r>
    </w:p>
    <w:p w14:paraId="03242A29"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563595"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50332061" w14:textId="77777777" w:rsidR="002723D6" w:rsidRDefault="002723D6" w:rsidP="00DC3BBA">
      <w:pPr>
        <w:spacing w:line="247" w:lineRule="auto"/>
        <w:rPr>
          <w:rFonts w:eastAsia="Times New Roman"/>
          <w:b/>
          <w:bCs/>
          <w:kern w:val="0"/>
          <w:sz w:val="21"/>
          <w:szCs w:val="21"/>
        </w:rPr>
      </w:pPr>
    </w:p>
    <w:p w14:paraId="4907D991" w14:textId="0C52668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Love</w:t>
      </w:r>
    </w:p>
    <w:p w14:paraId="4D326DA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 psalm's somber tone, it reassures us of God's unfailing love. David's confidence in God's steadfast love is evident when he says, "Help me, O LORD my God; save me according to Your loving devotion" (Psalm 109:26). This assurance encourages us to cling to God's love, knowing it is our anchor in life's storms.</w:t>
      </w:r>
    </w:p>
    <w:p w14:paraId="22A4D7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assurance of God's love when facing false accusations or betrayal like in Psalm 109?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love during times of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remembering God's past faithfulness help you feel assured of His love in difficult situations? </w:t>
      </w:r>
    </w:p>
    <w:p w14:paraId="28EC998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Integrity</w:t>
      </w:r>
    </w:p>
    <w:p w14:paraId="17C9A65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integrity shines through as he entrusts his situation to God rather than taking matters into his own hands. "Let them curse, but You will bless" (Psalm 109:28) teaches us that maintaining integrity, even when wronged, is crucial. Our character should reflect Christ, who is our ultimate example of righteousness.</w:t>
      </w:r>
    </w:p>
    <w:p w14:paraId="2DFED4C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maintaining integrity in difficult situations impact your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when facing false accusations or betrayal?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values in challenging times? </w:t>
      </w:r>
    </w:p>
    <w:p w14:paraId="1C33BF89"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97482C"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5F067B70" w14:textId="77777777" w:rsidR="002723D6" w:rsidRDefault="002723D6" w:rsidP="00DC3BBA">
      <w:pPr>
        <w:spacing w:line="247" w:lineRule="auto"/>
        <w:rPr>
          <w:rFonts w:eastAsia="Times New Roman"/>
          <w:b/>
          <w:bCs/>
          <w:kern w:val="0"/>
          <w:sz w:val="21"/>
          <w:szCs w:val="21"/>
        </w:rPr>
      </w:pPr>
    </w:p>
    <w:p w14:paraId="2434F410" w14:textId="4CB88D0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Sovereignty in Our Lives</w:t>
      </w:r>
    </w:p>
    <w:p w14:paraId="1E83DE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109 reminds us of God's sovereignty, even when circumstances seem dire. David's reliance on God to act on his behalf shows his trust in God's control over all things. "With my mouth I will thank the LORD abundantly; I will praise Him in the presence of many" (Psalm 109:30) encourages us to praise God, knowing He is sovereign over every aspect of our lives.</w:t>
      </w:r>
    </w:p>
    <w:p w14:paraId="4400B80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Psalm 109 influence your response to personal injustice or betrayal?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over your life from David's plea in Psalm 109?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sovereignty help you navigate difficult relationships as seen in Psalm 109? </w:t>
      </w:r>
    </w:p>
    <w:p w14:paraId="6A9FDF5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124728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109 points us to the hope of redemption through Christ. David's cries for deliverance foreshadow the ultimate deliverance found in Jesus, who bore our sins and offers salvation. "For He stands at the right hand of the needy one, to save him from the condemners of his soul" (Psalm 109:31) reminds us that our hope is secure in Christ, who redeems and restores us.</w:t>
      </w:r>
    </w:p>
    <w:p w14:paraId="4EE0FD50"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redemption when facing betrayal or false accusations like in Psalm 109?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forgiveness and redemption from David's response in Psalm 109?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seeking redemption offer strength in times of adversity, as seen in Psalm 109?</w:t>
      </w:r>
      <w:r w:rsidRPr="001B37DC">
        <w:br w:type="page"/>
      </w:r>
    </w:p>
    <w:p w14:paraId="2862D7E1"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110 Teaching Points and Bible Study Questions</w:t>
      </w:r>
    </w:p>
    <w:p w14:paraId="7300A934" w14:textId="16BA5F3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Sovereignty of Christ</w:t>
      </w:r>
    </w:p>
    <w:p w14:paraId="7B68214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110 opens with a powerful declaration of Christ's sovereignty: "The LORD said to my Lord: 'Sit at My right hand until I make Your enemies a footstool for Your feet'" (Psalm 110:1). This verse reminds us that Jesus reigns supreme, seated at the right hand of God. In our daily lives, acknowledging His authority can bring peace and direction, knowing that He is in control and working all things for good.</w:t>
      </w:r>
    </w:p>
    <w:p w14:paraId="64D0B4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Christ's sovereignty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acknowledging Christ's ultimate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Christ's eternal reign provide comfort in uncertain times? </w:t>
      </w:r>
    </w:p>
    <w:p w14:paraId="3599015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Victory</w:t>
      </w:r>
    </w:p>
    <w:p w14:paraId="49D42D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assures us of ultimate victory: "The LORD will extend Your mighty scepter from Zion: 'Rule in the midst of Your enemies'" (Psalm 110:2). This promise encourages us to live boldly and confidently, knowing that Christ's victory over sin and death is our victory too. We can face challenges with courage, trusting that God is with us and will lead us to triumph.</w:t>
      </w:r>
    </w:p>
    <w:p w14:paraId="6BE961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promise of victory in Psalm 110 to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 of victory is essential for personal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the assurance of victory found in Psalm 110? </w:t>
      </w:r>
    </w:p>
    <w:p w14:paraId="075DECDD"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98236F"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13B0AC5" w14:textId="77777777" w:rsidR="002723D6" w:rsidRDefault="002723D6" w:rsidP="00DC3BBA">
      <w:pPr>
        <w:spacing w:line="247" w:lineRule="auto"/>
        <w:rPr>
          <w:rFonts w:eastAsia="Times New Roman"/>
          <w:b/>
          <w:bCs/>
          <w:kern w:val="0"/>
          <w:sz w:val="21"/>
          <w:szCs w:val="21"/>
        </w:rPr>
      </w:pPr>
    </w:p>
    <w:p w14:paraId="73478351" w14:textId="2D9466D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Willing Service</w:t>
      </w:r>
    </w:p>
    <w:p w14:paraId="1985B6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"Your people shall be willing on Your day of battle" (Psalm 110:3). This verse highlights the importance of being ready and willing to serve God. As believers, we are called to be active participants in His kingdom work. By aligning our will with His, we can find purpose and fulfillment in serving others and spreading His love.</w:t>
      </w:r>
    </w:p>
    <w:p w14:paraId="39B48B7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willing service in your daily life, inspired by Psalm 110's call to serve?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willing service is emphasized in Psalm 110, and how can it impact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the spirit of willing service in Psalm 110? </w:t>
      </w:r>
    </w:p>
    <w:p w14:paraId="5E57A84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Priesthood of Christ</w:t>
      </w:r>
    </w:p>
    <w:p w14:paraId="63DF87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"You are a priest forever in the order of Melchizedek" (Psalm 110:4). This verse points to Christ's eternal priesthood, emphasizing His role as our mediator and intercessor. We can take comfort in knowing that Jesus continually intercedes for us, offering us grace and mercy. This assurance can inspire us to approach God with confidence and seek His guidance in all things.</w:t>
      </w:r>
    </w:p>
    <w:p w14:paraId="1155A6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understanding Christ's eternal priesthood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Christ's eternal priesthood is essential for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principles of Christ's eternal priesthood? </w:t>
      </w:r>
    </w:p>
    <w:p w14:paraId="779FA138"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EF57D9"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49C3FEE1" w14:textId="77777777" w:rsidR="002723D6" w:rsidRDefault="002723D6" w:rsidP="00DC3BBA">
      <w:pPr>
        <w:spacing w:line="247" w:lineRule="auto"/>
        <w:rPr>
          <w:rFonts w:eastAsia="Times New Roman"/>
          <w:b/>
          <w:bCs/>
          <w:kern w:val="0"/>
          <w:sz w:val="21"/>
          <w:szCs w:val="21"/>
        </w:rPr>
      </w:pPr>
    </w:p>
    <w:p w14:paraId="1DE82CAB" w14:textId="1C0A149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Certainty of God's Oath</w:t>
      </w:r>
    </w:p>
    <w:p w14:paraId="6F064C3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has sworn and will not change His mind" (Psalm 110:4). God's promises are unchanging and reliable. In a world where uncertainty often reigns, we can find stability and hope in His unbreakable word. Trusting in His promises can anchor our faith and provide a solid foundation for our lives.</w:t>
      </w:r>
    </w:p>
    <w:p w14:paraId="1986CB44" w14:textId="77777777" w:rsidR="002723D6" w:rsidRDefault="00DC3BBA" w:rsidP="00DC3BBA">
      <w:pPr>
        <w:spacing w:line="247" w:lineRule="auto"/>
      </w:pPr>
      <w:r w:rsidRPr="00F6333B">
        <w:rPr>
          <w:rFonts w:eastAsia="Times New Roman"/>
          <w:kern w:val="0"/>
          <w:sz w:val="21"/>
          <w:szCs w:val="21"/>
        </w:rPr>
        <w:t>1. How can you apply the certainty of God's promises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oath provides assurance in times of uncertainty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unwavering promises during challenging situations?</w:t>
      </w:r>
    </w:p>
    <w:p w14:paraId="28536400" w14:textId="0593FE13"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Divine Judgment</w:t>
      </w:r>
    </w:p>
    <w:p w14:paraId="2230185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is at Your right hand; He will crush kings on the day of His wrath" (Psalm 110:5). This verse reminds us of God's righteous judgment. While it may seem daunting, it also assures us that justice will ultimately prevail. We can rest in the knowledge that God will right all wrongs and bring about His perfect justice in His time.</w:t>
      </w:r>
    </w:p>
    <w:p w14:paraId="2A2267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understanding divine judgment in Psalm 110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judgment is portrayed as powerful in Psalm 110,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principles of divine judgment described in Psalm 110? </w:t>
      </w:r>
    </w:p>
    <w:p w14:paraId="5CB128BE"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DD2C5D"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69617BC7" w14:textId="77777777" w:rsidR="002723D6" w:rsidRDefault="002723D6" w:rsidP="00DC3BBA">
      <w:pPr>
        <w:spacing w:line="247" w:lineRule="auto"/>
        <w:rPr>
          <w:rFonts w:eastAsia="Times New Roman"/>
          <w:b/>
          <w:bCs/>
          <w:kern w:val="0"/>
          <w:sz w:val="21"/>
          <w:szCs w:val="21"/>
        </w:rPr>
      </w:pPr>
    </w:p>
    <w:p w14:paraId="04F88F11" w14:textId="6DFBA12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Global Reign of Christ</w:t>
      </w:r>
    </w:p>
    <w:p w14:paraId="4E952E9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will judge the nations, heaping up the dead and crushing the rulers of the whole earth" (Psalm 110:6). This verse speaks to the global scope of Christ's reign. As believers, we are part of a worldwide community united under His lordship. This perspective can inspire us to engage with the world around us, sharing the gospel and working towards His kingdom purposes.</w:t>
      </w:r>
    </w:p>
    <w:p w14:paraId="4C29C9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participate in Christ's global reign in your daily life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change globally as a result of Christ's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Christ's authority influence your interactions with people from different cultures? </w:t>
      </w:r>
    </w:p>
    <w:p w14:paraId="7A1D46E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Refreshing of the Spirit</w:t>
      </w:r>
    </w:p>
    <w:p w14:paraId="5035C5E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"He will drink from a brook along the way;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He will lift up His head" (Psalm 110:7). This imagery of refreshment and renewal is a reminder of the spiritual sustenance we receive from God. Just as Christ was refreshed, we too can find renewal in His presence. Taking time for spiritual refreshment can rejuvenate our spirits and empower us to continue our journey with joy.</w:t>
      </w:r>
    </w:p>
    <w:p w14:paraId="39F66C4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spiritual refreshment from God in your daily life, as seen in Psalm 110?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renewal is important for leadership, as suggested in Psalm 110?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spirit is refreshed and aligned with God's will? </w:t>
      </w:r>
    </w:p>
    <w:p w14:paraId="4B3364D9"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1672E5"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7F2810E2" w14:textId="77777777" w:rsidR="002723D6" w:rsidRDefault="002723D6" w:rsidP="00DC3BBA">
      <w:pPr>
        <w:spacing w:line="247" w:lineRule="auto"/>
        <w:rPr>
          <w:rFonts w:eastAsia="Times New Roman"/>
          <w:b/>
          <w:bCs/>
          <w:kern w:val="0"/>
          <w:sz w:val="21"/>
          <w:szCs w:val="21"/>
        </w:rPr>
      </w:pPr>
    </w:p>
    <w:p w14:paraId="3DA42067" w14:textId="0842A10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Christ's Return</w:t>
      </w:r>
    </w:p>
    <w:p w14:paraId="5C7BF5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110 points to the future return of Christ, when He will fully establish His kingdom. This assurance gives us hope and motivation to live faithfully, knowing that our labor in the Lord is not in vain. We can look forward to the day when He will return to make all things new.</w:t>
      </w:r>
    </w:p>
    <w:p w14:paraId="1A9904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110 strengthen your confidence in Christ's promised return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in anticipation of Christ's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assurance of Christ's return influence your daily decisions and priorities? </w:t>
      </w:r>
    </w:p>
    <w:p w14:paraId="7B54BD1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Worship</w:t>
      </w:r>
    </w:p>
    <w:p w14:paraId="7CE79C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110 invites us to worship the King of Kings. As we meditate on His sovereignty, victory, and eternal priesthood, our hearts are drawn to praise and adoration. Worship is not just a Sunday activity but a daily posture of our hearts, acknowledging His greatness and responding to His love with gratitude and devotion.</w:t>
      </w:r>
    </w:p>
    <w:p w14:paraId="5C66507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110 inspire your daily worship practices and deepen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central to understanding the authority of Christ in Psalm 110?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invite others to worship based on insights from Psalm 110?</w:t>
      </w:r>
      <w:r w:rsidRPr="001B37DC">
        <w:br w:type="page"/>
      </w:r>
    </w:p>
    <w:p w14:paraId="5C298D04"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111 Teaching Points and Bible Study Questions</w:t>
      </w:r>
    </w:p>
    <w:p w14:paraId="4113BD9A" w14:textId="3F1CA6A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as a Priority</w:t>
      </w:r>
    </w:p>
    <w:p w14:paraId="2D5D8D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111 opens with a call to praise: "Hallelujah! I will give thanks to the LORD with all my heart in the council of the upright and in the assembly" (Psalm 111:1). This sets the tone for the entire psalm, reminding us that praising God should be a priority in our lives. Whether in private devotion or public worship, expressing gratitude to God aligns our hearts with His goodness and sets the stage for a life filled with His presence.</w:t>
      </w:r>
    </w:p>
    <w:p w14:paraId="78F8BF8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praise in your daily routine amidst life's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making praise a priority impacts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praise remains central in your life? </w:t>
      </w:r>
    </w:p>
    <w:p w14:paraId="79D78FE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Greatness of God's Works</w:t>
      </w:r>
    </w:p>
    <w:p w14:paraId="5DB87B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"Great are the works of the LORD; they are pondered by all who delight in them" (Psalm 111:2). This verse encourages us to take time to reflect on the wonders of creation and the miracles in our lives. By doing so, we cultivate a deeper appreciation for God's handiwork and are inspired to live in awe of His power and creativity.</w:t>
      </w:r>
    </w:p>
    <w:p w14:paraId="095CC9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appreciate God's works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on God's greatness can impact your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greatness of God's works with others? </w:t>
      </w:r>
    </w:p>
    <w:p w14:paraId="322FAD24"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D67EF1"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17E72104" w14:textId="77777777" w:rsidR="002723D6" w:rsidRDefault="002723D6" w:rsidP="00DC3BBA">
      <w:pPr>
        <w:spacing w:line="247" w:lineRule="auto"/>
        <w:rPr>
          <w:rFonts w:eastAsia="Times New Roman"/>
          <w:b/>
          <w:bCs/>
          <w:kern w:val="0"/>
          <w:sz w:val="21"/>
          <w:szCs w:val="21"/>
        </w:rPr>
      </w:pPr>
    </w:p>
    <w:p w14:paraId="47B57903" w14:textId="4FD0CA2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Righteousness Endures Forever</w:t>
      </w:r>
    </w:p>
    <w:p w14:paraId="17F037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3, we read, "Splendid and majestic is His work; His righteousness endures forever" (Psalm 111:3). This assurance of God's eternal righteousness provides a foundation for our faith. No matter the challenges we face, we can trust that God's character remains unchanging and His justice will ultimately prevail.</w:t>
      </w:r>
    </w:p>
    <w:p w14:paraId="759CEA7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God's enduring righteousness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righteousness is a source of comfort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righteousness in your community? </w:t>
      </w:r>
    </w:p>
    <w:p w14:paraId="1FDB996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Remembering His Wonders</w:t>
      </w:r>
    </w:p>
    <w:p w14:paraId="46987A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has caused His wonders to be remembered; the LORD is gracious and compassionate" (Psalm 111:4). This verse highlights the importance of remembering God's past deeds. By recalling His faithfulness, we strengthen our trust in His future provision. Keeping a journal of answered prayers and blessings can be a practical way to keep His wonders fresh in our minds.</w:t>
      </w:r>
    </w:p>
    <w:p w14:paraId="6293086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remembering God's wonders into your daily routine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works is crucial for facing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God's wonders with others in your community? </w:t>
      </w:r>
    </w:p>
    <w:p w14:paraId="73505105"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9128C1"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4D33B14C" w14:textId="77777777" w:rsidR="002723D6" w:rsidRDefault="002723D6" w:rsidP="00DC3BBA">
      <w:pPr>
        <w:spacing w:line="247" w:lineRule="auto"/>
        <w:rPr>
          <w:rFonts w:eastAsia="Times New Roman"/>
          <w:b/>
          <w:bCs/>
          <w:kern w:val="0"/>
          <w:sz w:val="21"/>
          <w:szCs w:val="21"/>
        </w:rPr>
      </w:pPr>
    </w:p>
    <w:p w14:paraId="3DB72AC5" w14:textId="61D5413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Provision for His People</w:t>
      </w:r>
    </w:p>
    <w:p w14:paraId="36F093F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assures us, "He provides food for those who fear Him; He remembers His covenant forever" (Psalm 111:5). This reminds us that God is our provider, meeting both our physical and spiritual needs. Trusting in His provision allows us to live with confidence, knowing that He cares for us deeply and is committed to His promises.</w:t>
      </w:r>
    </w:p>
    <w:p w14:paraId="7103E1CC" w14:textId="77777777" w:rsidR="002723D6" w:rsidRDefault="00DC3BBA" w:rsidP="00DC3BBA">
      <w:pPr>
        <w:spacing w:line="247" w:lineRule="auto"/>
      </w:pPr>
      <w:r w:rsidRPr="00F6333B">
        <w:rPr>
          <w:rFonts w:eastAsia="Times New Roman"/>
          <w:kern w:val="0"/>
          <w:sz w:val="21"/>
          <w:szCs w:val="21"/>
        </w:rPr>
        <w:t>1. How can you recognize and appreciate God's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for God's provision strengthens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more on God's provision?</w:t>
      </w:r>
    </w:p>
    <w:p w14:paraId="79490519" w14:textId="03871A2D"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His Works</w:t>
      </w:r>
    </w:p>
    <w:p w14:paraId="01558E5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works of His hands are truth and justice; all His precepts are trustworthy" (Psalm 111:7). God's works are not only powerful but also rooted in truth and justice. This encourages us to align our lives with His precepts, knowing that they are reliable and lead to a life of integrity and righteousness.</w:t>
      </w:r>
    </w:p>
    <w:p w14:paraId="4A4255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appreciate God's power in your daily life through His works?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powerful works can strengthen your faith and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impact of God's powerful works with others around you? </w:t>
      </w:r>
    </w:p>
    <w:p w14:paraId="69150991"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5AE5E3"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6A5F4B0C" w14:textId="77777777" w:rsidR="002723D6" w:rsidRDefault="002723D6" w:rsidP="00DC3BBA">
      <w:pPr>
        <w:spacing w:line="247" w:lineRule="auto"/>
        <w:rPr>
          <w:rFonts w:eastAsia="Times New Roman"/>
          <w:b/>
          <w:bCs/>
          <w:kern w:val="0"/>
          <w:sz w:val="21"/>
          <w:szCs w:val="21"/>
        </w:rPr>
      </w:pPr>
    </w:p>
    <w:p w14:paraId="6DDBD9E7" w14:textId="2632151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Redemption and Covenant</w:t>
      </w:r>
    </w:p>
    <w:p w14:paraId="2643651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has sent redemption to His people; He has ordained His covenant forever. Holy and awesome is His name" (Psalm 111:9). This verse points to the ultimate redemption found in Jesus Christ. As believers, we are part of an eternal covenant, sealed by His sacrifice. Embracing this truth empowers us to live with purpose and hope, knowing we are redeemed and cherished by God.</w:t>
      </w:r>
    </w:p>
    <w:p w14:paraId="028AB6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remember and celebrate God's redemption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covenant is essential for understanding His faithfulness and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uphold your part in God's covenant? </w:t>
      </w:r>
    </w:p>
    <w:p w14:paraId="1E7979A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Fear of the Lord</w:t>
      </w:r>
    </w:p>
    <w:p w14:paraId="353D1D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fear of the LORD is the beginning of wisdom; all who follow His precepts gain rich understanding" (Psalm 111:10). Reverence for God is the foundation of true wisdom. By prioritizing His commands and seeking His guidance, we gain insight and understanding that surpasses worldly knowledge, leading to a life that honors Him.</w:t>
      </w:r>
    </w:p>
    <w:p w14:paraId="049989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cultivating the fear of the Lord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is described as the beginning of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reverence and awe for God in everyday life? </w:t>
      </w:r>
    </w:p>
    <w:p w14:paraId="745A97BC"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B78802"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277B8409" w14:textId="77777777" w:rsidR="002723D6" w:rsidRDefault="002723D6" w:rsidP="00DC3BBA">
      <w:pPr>
        <w:spacing w:line="247" w:lineRule="auto"/>
        <w:rPr>
          <w:rFonts w:eastAsia="Times New Roman"/>
          <w:b/>
          <w:bCs/>
          <w:kern w:val="0"/>
          <w:sz w:val="21"/>
          <w:szCs w:val="21"/>
        </w:rPr>
      </w:pPr>
    </w:p>
    <w:p w14:paraId="1129E580" w14:textId="33E9B2C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Eternal Praise</w:t>
      </w:r>
    </w:p>
    <w:p w14:paraId="0F5615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"His praise endures forever" (Psalm 111:10). The psalm concludes with a reminder that God's praise is eternal. Our lives should echo this truth, as we continually offer Him praise and live in a way that reflects His glory. This eternal perspective encourages us to focus on what truly matters and to invest in our relationship with God.</w:t>
      </w:r>
    </w:p>
    <w:p w14:paraId="74900D9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eternal praise into your daily routine amidst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eternal praise is important for spiritual growth and community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heart of eternal praise in your life? </w:t>
      </w:r>
    </w:p>
    <w:p w14:paraId="5565BD0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in Awe</w:t>
      </w:r>
    </w:p>
    <w:p w14:paraId="3B10D24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111, we are invited to live in awe of God's majesty and grace. By embracing these lessons, we cultivate a heart of worship and a life that reflects His love and truth. Let us be inspired to live each day with gratitude, trust, and reverence, knowing that our God is worthy of all praise.</w:t>
      </w:r>
    </w:p>
    <w:p w14:paraId="0F5F3AB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living in awe of God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cultivating awe for God's works can enhance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maintain a sense of awe in your everyday life?</w:t>
      </w:r>
      <w:r w:rsidRPr="001B37DC">
        <w:br w:type="page"/>
      </w:r>
    </w:p>
    <w:p w14:paraId="535B76C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112 Teaching Points and Bible Study Questions</w:t>
      </w:r>
    </w:p>
    <w:p w14:paraId="76E8D8BB" w14:textId="488512A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Blessing of Reverence</w:t>
      </w:r>
    </w:p>
    <w:p w14:paraId="5DCF64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112 begins with a powerful reminder: "Blessed is the man who fears the LORD, who greatly delights in His commandments" (Psalm 112:1). Reverence for God is not just a duty; it is a source of blessing. When we align our lives with His commandments, we open ourselves to His favor and guidance. This reverence is the foundation of a life well-lived, leading to joy and fulfillment.</w:t>
      </w:r>
    </w:p>
    <w:p w14:paraId="784A02F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reverence for God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leads to blessings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deeper reverence for God? </w:t>
      </w:r>
    </w:p>
    <w:p w14:paraId="4A6002D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Generational Impact</w:t>
      </w:r>
    </w:p>
    <w:p w14:paraId="6059AE9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 generation of the upright will be blessed" (Psalm 112:2). Our actions and faith have a ripple effect that extends beyond our own lives. By living righteously, we set a powerful example for future generations. This is a call to invest in the spiritual legacy we leave behind, ensuring that our children and grandchildren walk in the light of God's truth.</w:t>
      </w:r>
    </w:p>
    <w:p w14:paraId="6B8B07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values positively influence future generations in your family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leave a lasting legacy of faith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generational impact is important in shaping societal values and beliefs? </w:t>
      </w:r>
    </w:p>
    <w:p w14:paraId="350D01B5"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BFD4D2"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5105AFD0" w14:textId="77777777" w:rsidR="002723D6" w:rsidRDefault="002723D6" w:rsidP="00DC3BBA">
      <w:pPr>
        <w:spacing w:line="247" w:lineRule="auto"/>
        <w:rPr>
          <w:rFonts w:eastAsia="Times New Roman"/>
          <w:b/>
          <w:bCs/>
          <w:kern w:val="0"/>
          <w:sz w:val="21"/>
          <w:szCs w:val="21"/>
        </w:rPr>
      </w:pPr>
    </w:p>
    <w:p w14:paraId="4FA332BE" w14:textId="4554607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Wealth with Integrity</w:t>
      </w:r>
    </w:p>
    <w:p w14:paraId="42DE77E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"Wealth and riches are in his house, and his righteousness endures forever" (Psalm 112:3). True prosperity is not just about material wealth but about integrity and righteousness. When we prioritize God's principles, we find that our lives are enriched in ways that money cannot buy. This enduring righteousness is a treasure that outlasts any earthly possession.</w:t>
      </w:r>
    </w:p>
    <w:p w14:paraId="6BAB44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use your wealth to positively impact others while maintaining integrity in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when managing wealth according to Psalm 112?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financial decisions align with your values and faith? </w:t>
      </w:r>
    </w:p>
    <w:p w14:paraId="246F729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Light in Darkness</w:t>
      </w:r>
    </w:p>
    <w:p w14:paraId="628CA69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"Light dawns in the darkness for the upright" (Psalm 112:4). Life can be challenging, and darkness may seem overwhelming at times. Yet, for those who walk with God, there is always a light that guides and comforts. This light is His presence, offering hope and direction even in the most difficult circumstances.</w:t>
      </w:r>
    </w:p>
    <w:p w14:paraId="48E083A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bring light to others during challenging times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remain hopeful when facing personal darkness?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a positive outlook is important in difficult situations? </w:t>
      </w:r>
    </w:p>
    <w:p w14:paraId="6472EE39"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3DFEA4"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6062A493" w14:textId="77777777" w:rsidR="002723D6" w:rsidRDefault="002723D6" w:rsidP="00DC3BBA">
      <w:pPr>
        <w:spacing w:line="247" w:lineRule="auto"/>
        <w:rPr>
          <w:rFonts w:eastAsia="Times New Roman"/>
          <w:b/>
          <w:bCs/>
          <w:kern w:val="0"/>
          <w:sz w:val="21"/>
          <w:szCs w:val="21"/>
        </w:rPr>
      </w:pPr>
    </w:p>
    <w:p w14:paraId="682703AA" w14:textId="5B5ED6C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Gracious and Compassionate Living</w:t>
      </w:r>
    </w:p>
    <w:p w14:paraId="3BC48F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is gracious, compassionate, and righteous" (Psalm 112:4). These qualities are not just attributes of God but are also characteristics we are called to embody. Living with grace and compassion reflects God's love to those around us, making our lives a testimony of His goodness and mercy.</w:t>
      </w:r>
    </w:p>
    <w:p w14:paraId="20B0D646" w14:textId="77777777" w:rsidR="002723D6" w:rsidRDefault="00DC3BBA" w:rsidP="00DC3BBA">
      <w:pPr>
        <w:spacing w:line="247" w:lineRule="auto"/>
      </w:pPr>
      <w:r w:rsidRPr="00F6333B">
        <w:rPr>
          <w:rFonts w:eastAsia="Times New Roman"/>
          <w:kern w:val="0"/>
          <w:sz w:val="21"/>
          <w:szCs w:val="21"/>
        </w:rPr>
        <w:t>1. How can you incorporate graciousness and compassion into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gracious living leads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become more compassionate in challenging situations?</w:t>
      </w:r>
    </w:p>
    <w:p w14:paraId="6199C7A9" w14:textId="398E3C6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Steadfastness in Faith</w:t>
      </w:r>
    </w:p>
    <w:p w14:paraId="638D8D8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"Surely he will never be shaken; the righteous man will be remembered forever" (Psalm 112:6). In a world full of uncertainties, steadfast faith is a powerful anchor. When we trust in God, we find stability and strength that cannot be shaken by life's storms. This unwavering faith leaves a lasting legacy that inspires others.</w:t>
      </w:r>
    </w:p>
    <w:p w14:paraId="487AC2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steadfastness in faith during challenging times, as described in Psalm 112?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steadfastness in faith leads to a life without fear, according to Psalm 112?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faith remains unshaken, inspired by Psalm 112? </w:t>
      </w:r>
    </w:p>
    <w:p w14:paraId="4A8E7E0B"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5A5E1D"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12624993" w14:textId="77777777" w:rsidR="002723D6" w:rsidRDefault="002723D6" w:rsidP="00DC3BBA">
      <w:pPr>
        <w:spacing w:line="247" w:lineRule="auto"/>
        <w:rPr>
          <w:rFonts w:eastAsia="Times New Roman"/>
          <w:b/>
          <w:bCs/>
          <w:kern w:val="0"/>
          <w:sz w:val="21"/>
          <w:szCs w:val="21"/>
        </w:rPr>
      </w:pPr>
    </w:p>
    <w:p w14:paraId="288DB8EF" w14:textId="29D95A1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Fearless Confidence</w:t>
      </w:r>
    </w:p>
    <w:p w14:paraId="5FFC6E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will not fear bad news; his heart is steadfast, trusting in the LORD" (Psalm 112:7). Fear can paralyze us, but trust in God empowers us to face challenges with confidence. By placing our trust in Him, we can navigate life's uncertainties with a peace that surpasses understanding, knowing that He is in control.</w:t>
      </w:r>
    </w:p>
    <w:p w14:paraId="7222887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cultivating trust in God help you develop fearless confidence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confidence when facing uncertainty or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having a strong foundation in faith lead to greater confidence in daily life? </w:t>
      </w:r>
    </w:p>
    <w:p w14:paraId="31DA8DF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Generosity as a Lifestyle</w:t>
      </w:r>
    </w:p>
    <w:p w14:paraId="2885B2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has scattered abroad his gifts to the poor; his righteousness endures forever" (Psalm 112:9). Generosity is a hallmark of a life lived in alignment with God's heart. By giving freely and joyfully, we reflect His generosity and make a tangible impact on the world around us. This lifestyle of giving is a testament to our faith and trust in God's provision.</w:t>
      </w:r>
    </w:p>
    <w:p w14:paraId="2C0F243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generosity into your daily routine to positively impact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a key trait of the righteous in Psalm 112?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generosity becomes a consistent lifestyle choice? </w:t>
      </w:r>
    </w:p>
    <w:p w14:paraId="17722A24"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E948BB"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29729684" w14:textId="77777777" w:rsidR="002723D6" w:rsidRDefault="002723D6" w:rsidP="00DC3BBA">
      <w:pPr>
        <w:spacing w:line="247" w:lineRule="auto"/>
        <w:rPr>
          <w:rFonts w:eastAsia="Times New Roman"/>
          <w:b/>
          <w:bCs/>
          <w:kern w:val="0"/>
          <w:sz w:val="21"/>
          <w:szCs w:val="21"/>
        </w:rPr>
      </w:pPr>
    </w:p>
    <w:p w14:paraId="5BEDC486" w14:textId="5297ED2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Triumph Over Adversity</w:t>
      </w:r>
    </w:p>
    <w:p w14:paraId="4B9921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"His horn will be exalted in honor" (Psalm 112:9). Adversity is inevitable, but for those who trust in God, there is victory. Our triumphs are not just personal achievements but are opportunities to glorify God and demonstrate His power at work in our lives. This honor is a reflection of His faithfulness and our perseverance.</w:t>
      </w:r>
    </w:p>
    <w:p w14:paraId="4CA2FBE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trusting in God help you remain steadfast during challenging times as described in Psalm 112?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emulate the righteous person’s response to adversity in Psalm 112?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generosity and righteousness are emphasized as triumphing over adversity in Psalm 112? </w:t>
      </w:r>
    </w:p>
    <w:p w14:paraId="23A7A3F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Downfall of the Wicked</w:t>
      </w:r>
    </w:p>
    <w:p w14:paraId="71491D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desire of the wicked will perish" (Psalm 112:10). While the righteous flourish, the plans of the wicked ultimately come to nothing. This serves as a sobering reminder of the futility of living apart from God's will. It encourages us to remain steadfast in righteousness, knowing that God's justice will prevail.</w:t>
      </w:r>
    </w:p>
    <w:p w14:paraId="1CF061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112 offer a roadmap for a life that honors God and blesses others. By embracing these principles, we can experience the fullness of His promises and live a life that truly matters.</w:t>
      </w:r>
    </w:p>
    <w:p w14:paraId="4CE2AA89"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observing the downfall of the wicked influence your daily choices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the </w:t>
      </w:r>
      <w:proofErr w:type="spellStart"/>
      <w:r w:rsidRPr="00F6333B">
        <w:rPr>
          <w:rFonts w:eastAsia="Times New Roman"/>
          <w:kern w:val="0"/>
          <w:sz w:val="21"/>
          <w:szCs w:val="21"/>
        </w:rPr>
        <w:t>wicked's</w:t>
      </w:r>
      <w:proofErr w:type="spellEnd"/>
      <w:r w:rsidRPr="00F6333B">
        <w:rPr>
          <w:rFonts w:eastAsia="Times New Roman"/>
          <w:kern w:val="0"/>
          <w:sz w:val="21"/>
          <w:szCs w:val="21"/>
        </w:rPr>
        <w:t xml:space="preserve"> downfall is emphasized, and how does it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contrast between the righteous and the wicked in your personal life?</w:t>
      </w:r>
      <w:r w:rsidRPr="001B37DC">
        <w:br w:type="page"/>
      </w:r>
    </w:p>
    <w:p w14:paraId="2EB534EB"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113 Teaching Points and Bible Study Questions</w:t>
      </w:r>
    </w:p>
    <w:p w14:paraId="78BBEB77" w14:textId="2C04FE2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the Lord at All Times</w:t>
      </w:r>
    </w:p>
    <w:p w14:paraId="5C453B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113 opens with a call to praise: "Hallelujah! Give praise, O servants of the LORD; praise the name of the LORD" (Psalm 113:1). This sets the tone for a life of continuous worship. Whether in times of joy or trial, praising God should be our default setting. It’s a reminder that our focus should always be on His greatness, not our circumstances.</w:t>
      </w:r>
    </w:p>
    <w:p w14:paraId="66F92C7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regardless of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praise God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to praise God throughout the day? </w:t>
      </w:r>
    </w:p>
    <w:p w14:paraId="002C7B4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Name is Worthy of Praise</w:t>
      </w:r>
    </w:p>
    <w:p w14:paraId="4582DB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emphasizes the importance of God's name: "Blessed be the name of the LORD both now and forevermore" (Psalm 113:2). This teaches us that God's name is not just a label but a representation of His character and deeds. By honoring His name, we acknowledge His eternal nature and unchanging goodness.</w:t>
      </w:r>
    </w:p>
    <w:p w14:paraId="4837A62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praising God's name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name is emphasized as worthy of praise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worthiness throughout the day? </w:t>
      </w:r>
    </w:p>
    <w:p w14:paraId="7448A95A"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1433D2"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7980779B" w14:textId="77777777" w:rsidR="002723D6" w:rsidRDefault="002723D6" w:rsidP="00DC3BBA">
      <w:pPr>
        <w:spacing w:line="247" w:lineRule="auto"/>
        <w:rPr>
          <w:rFonts w:eastAsia="Times New Roman"/>
          <w:b/>
          <w:bCs/>
          <w:kern w:val="0"/>
          <w:sz w:val="21"/>
          <w:szCs w:val="21"/>
        </w:rPr>
      </w:pPr>
    </w:p>
    <w:p w14:paraId="19EE54D4" w14:textId="0D14FED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Glory is Above All</w:t>
      </w:r>
    </w:p>
    <w:p w14:paraId="67390C0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113:4 declares, "The LORD is exalted over all the nations, His glory above the heavens." This verse reminds us that God's majesty surpasses all earthly powers and authorities. In a world where we often get caught up in human achievements, it’s crucial to remember that God’s glory is the ultimate standard.</w:t>
      </w:r>
    </w:p>
    <w:p w14:paraId="128E44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God's glory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glory impacts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glory in moments of doubt or stress? </w:t>
      </w:r>
    </w:p>
    <w:p w14:paraId="76ED712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Incomparable</w:t>
      </w:r>
    </w:p>
    <w:p w14:paraId="0E1B740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"Who is like the LORD our God, the One enthroned on high?" (Psalm 113:5). This rhetorical question highlights the uniqueness of God. There is no one like Him, and nothing can compare to His power and majesty. This truth should fill us with awe and inspire us to live lives that reflect His greatness.</w:t>
      </w:r>
    </w:p>
    <w:p w14:paraId="4E3F49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incomparability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uniqueness is essential for personal growth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unmatched greatness in challenging times? </w:t>
      </w:r>
    </w:p>
    <w:p w14:paraId="5E5BD73C"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78AA7E"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0F3F06F" w14:textId="77777777" w:rsidR="002723D6" w:rsidRDefault="002723D6" w:rsidP="00DC3BBA">
      <w:pPr>
        <w:spacing w:line="247" w:lineRule="auto"/>
        <w:rPr>
          <w:rFonts w:eastAsia="Times New Roman"/>
          <w:b/>
          <w:bCs/>
          <w:kern w:val="0"/>
          <w:sz w:val="21"/>
          <w:szCs w:val="21"/>
        </w:rPr>
      </w:pPr>
    </w:p>
    <w:p w14:paraId="6CE13728" w14:textId="53319A2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Stoops to See Us</w:t>
      </w:r>
    </w:p>
    <w:p w14:paraId="170DDA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beautifully illustrates God's humility: "He humbles Himself to behold the heavens and the earth" (Psalm 113:6). Despite His exalted position, God cares deeply about His creation. This is a powerful reminder that no matter how small or insignificant we may feel, God sees us and is intimately involved in our lives.</w:t>
      </w:r>
    </w:p>
    <w:p w14:paraId="38541EB5" w14:textId="77777777" w:rsidR="002723D6" w:rsidRDefault="00DC3BBA" w:rsidP="00DC3BBA">
      <w:pPr>
        <w:spacing w:line="247" w:lineRule="auto"/>
      </w:pPr>
      <w:r w:rsidRPr="00F6333B">
        <w:rPr>
          <w:rFonts w:eastAsia="Times New Roman"/>
          <w:kern w:val="0"/>
          <w:sz w:val="21"/>
          <w:szCs w:val="21"/>
        </w:rPr>
        <w:t>1. How can recognizing God's attention to us change your daily interactions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engage with our lives despite His greatness?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acknowledge and appreciate God's presence in your everyday routine?</w:t>
      </w:r>
    </w:p>
    <w:p w14:paraId="317B670F" w14:textId="0CC68E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Lifts the Lowly</w:t>
      </w:r>
    </w:p>
    <w:p w14:paraId="662D716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raises the poor from the dust and lifts the needy from the ash heap" (Psalm 113:7). This verse speaks to God’s heart for the marginalized and downtrodden. It’s a call to trust in His ability to transform our circumstances and a challenge to reflect His compassion in our interactions with others.</w:t>
      </w:r>
    </w:p>
    <w:p w14:paraId="78647D2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emulate God's example of lifting the lowly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prioritizes raising the lowly, and how can this influence your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those who feel lowly in your community? </w:t>
      </w:r>
    </w:p>
    <w:p w14:paraId="1C9749FD"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7C3378"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508F7CB" w14:textId="77777777" w:rsidR="002723D6" w:rsidRDefault="002723D6" w:rsidP="00DC3BBA">
      <w:pPr>
        <w:spacing w:line="247" w:lineRule="auto"/>
        <w:rPr>
          <w:rFonts w:eastAsia="Times New Roman"/>
          <w:b/>
          <w:bCs/>
          <w:kern w:val="0"/>
          <w:sz w:val="21"/>
          <w:szCs w:val="21"/>
        </w:rPr>
      </w:pPr>
    </w:p>
    <w:p w14:paraId="4221D087" w14:textId="1DCF4EA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Grants Dignity</w:t>
      </w:r>
    </w:p>
    <w:p w14:paraId="2649AE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113:8 continues, "to seat them with nobles, with the princes of His people." God not only lifts us from our lowly positions but also grants us dignity and honor. This is a profound reminder of our worth in His eyes and an encouragement to live as His representatives on earth.</w:t>
      </w:r>
    </w:p>
    <w:p w14:paraId="73A5F3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affirm the dignity God grants to others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elevate the lowly, and how can you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everyone feels valued and dignified in your community? </w:t>
      </w:r>
    </w:p>
    <w:p w14:paraId="408E52F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Blesses the Barren</w:t>
      </w:r>
    </w:p>
    <w:p w14:paraId="2F123C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settles the barren woman in her home as a joyful mother of children" (Psalm 113:9). This verse highlights God’s power to bring life and joy where there was once emptiness and sorrow. It’s a testament to His ability to fulfill our deepest desires and a call to trust in His perfect timing.</w:t>
      </w:r>
    </w:p>
    <w:p w14:paraId="69B45C1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God's ability to transform barren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bless the barren,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experiencing barrenness in their lives, both literally and metaphorically? </w:t>
      </w:r>
    </w:p>
    <w:p w14:paraId="70141C75"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27F50F"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42FB238D" w14:textId="77777777" w:rsidR="002723D6" w:rsidRDefault="002723D6" w:rsidP="00DC3BBA">
      <w:pPr>
        <w:spacing w:line="247" w:lineRule="auto"/>
        <w:rPr>
          <w:rFonts w:eastAsia="Times New Roman"/>
          <w:b/>
          <w:bCs/>
          <w:kern w:val="0"/>
          <w:sz w:val="21"/>
          <w:szCs w:val="21"/>
        </w:rPr>
      </w:pPr>
    </w:p>
    <w:p w14:paraId="473DDEB5" w14:textId="12F1028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Care is Personal</w:t>
      </w:r>
    </w:p>
    <w:p w14:paraId="2B95A55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113, we see a God who is not distant but deeply personal. He knows our struggles and meets us where we are. This personal care is a reminder that we are never alone, and we can always turn to Him for comfort and guidance.</w:t>
      </w:r>
    </w:p>
    <w:p w14:paraId="26F5B1E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God's personal care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care is described as personal in Psalm 113?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in God's personal care during challenging times? </w:t>
      </w:r>
    </w:p>
    <w:p w14:paraId="3AB7ECC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is Our Response</w:t>
      </w:r>
    </w:p>
    <w:p w14:paraId="3D0439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as it began, with a call to praise: "Hallelujah!" (Psalm 113:9). Our response to God’s greatness, compassion, and care should be one of continual praise. By living a life of worship, we align ourselves with His purposes and reflect His glory to the world around us.</w:t>
      </w:r>
    </w:p>
    <w:p w14:paraId="66128934"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acknowledge God's presence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is important even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praise is your first response in any situation?</w:t>
      </w:r>
      <w:r w:rsidRPr="001B37DC">
        <w:br w:type="page"/>
      </w:r>
    </w:p>
    <w:p w14:paraId="70267484"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114 Teaching Points and Bible Study Questions</w:t>
      </w:r>
    </w:p>
    <w:p w14:paraId="0E50E9FC" w14:textId="378FB3A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Presence Transforms Nature</w:t>
      </w:r>
    </w:p>
    <w:p w14:paraId="512D30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114 begins with a powerful image of God's presence causing the earth to tremble: "The sea looked and fled; the Jordan turned back" (Psalm 114:3). This vivid imagery reminds us that when God is present, even the natural world responds. In our lives, inviting God's presence can transform our circumstances, just as the sea and rivers were moved by His power. Let this be a reminder that no situation is too big for God to change.</w:t>
      </w:r>
    </w:p>
    <w:p w14:paraId="4D9B41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presence in your life transform your response to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nature responds so dramatically to God's presence in Psalm 114?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become more aware of God's transformative presence in your daily routine? </w:t>
      </w:r>
    </w:p>
    <w:p w14:paraId="5820D64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Deliverance Leads to Worship</w:t>
      </w:r>
    </w:p>
    <w:p w14:paraId="7EC96E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recounts Israel's exodus from Egypt, a moment of divine deliverance: "When Israel departed from Egypt, the house of Jacob from a people of foreign tongue" (Psalm 114:1). This deliverance led to worship and reverence. In our own lives, recognizing God's hand in our deliverance from sin and struggles should naturally lead us to worship and gratitude. Remembering His past faithfulness fuels our faith for the future.</w:t>
      </w:r>
    </w:p>
    <w:p w14:paraId="109010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experiencing deliverance in your life lead you to deeper worship and gratitude towards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deliverance often results in a stronger commitment to worship and praise?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that your deliverance stories inspire others to worship God? </w:t>
      </w:r>
    </w:p>
    <w:p w14:paraId="41D3DB24"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7AC883"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48C2F0D" w14:textId="77777777" w:rsidR="002723D6" w:rsidRDefault="002723D6" w:rsidP="00DC3BBA">
      <w:pPr>
        <w:spacing w:line="247" w:lineRule="auto"/>
        <w:rPr>
          <w:rFonts w:eastAsia="Times New Roman"/>
          <w:b/>
          <w:bCs/>
          <w:kern w:val="0"/>
          <w:sz w:val="21"/>
          <w:szCs w:val="21"/>
        </w:rPr>
      </w:pPr>
    </w:p>
    <w:p w14:paraId="01D55991" w14:textId="5B6B0AD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Dwells Among His People</w:t>
      </w:r>
    </w:p>
    <w:p w14:paraId="70D9AE1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114:2 states, "Judah became His sanctuary, and Israel His dominion". This verse highlights the intimate relationship between God and His people. God chose to dwell among them, making them His sanctuary. Today, as believers, we are the temple of the Holy Spirit. Embrace the truth that God desires to dwell within us, guiding and empowering us daily.</w:t>
      </w:r>
    </w:p>
    <w:p w14:paraId="69F8C52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celebrate God's presence in your daily life like Israel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causes nature to respond, and how should this influence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an environment where God's presence is felt in your community? </w:t>
      </w:r>
    </w:p>
    <w:p w14:paraId="07B16D3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Creation Obeys Its Creator</w:t>
      </w:r>
    </w:p>
    <w:p w14:paraId="3CB7F2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describes the mountains skipping like rams and the hills like lambs (Psalm 114:4). This imagery emphasizes that all creation recognizes and responds to its Creator. As stewards of God's creation, we are called to live in harmony with His design, acknowledging His authority over all things. Let creation's obedience inspire us to submit to God's will in our lives.</w:t>
      </w:r>
    </w:p>
    <w:p w14:paraId="77E5E8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observing creation's obedience to God inspire your own response to His commands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creation responds so dramatically to God's presence, and how can this influence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creation's obedience that might help you trust God in challenging situations? </w:t>
      </w:r>
    </w:p>
    <w:p w14:paraId="74D61A3D"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4EDC24"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573595B4" w14:textId="77777777" w:rsidR="002723D6" w:rsidRDefault="002723D6" w:rsidP="00DC3BBA">
      <w:pPr>
        <w:spacing w:line="247" w:lineRule="auto"/>
        <w:rPr>
          <w:rFonts w:eastAsia="Times New Roman"/>
          <w:b/>
          <w:bCs/>
          <w:kern w:val="0"/>
          <w:sz w:val="21"/>
          <w:szCs w:val="21"/>
        </w:rPr>
      </w:pPr>
    </w:p>
    <w:p w14:paraId="4A0D01A6" w14:textId="0560374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Power is Unmatched</w:t>
      </w:r>
    </w:p>
    <w:p w14:paraId="700521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asks, "Why was it, O sea, that you fled, O Jordan, that you turned back?" (Psalm 114:5). The rhetorical question underscores God's unmatched power. No force in the universe can withstand His might. When faced with challenges, remember that the same God who parted the sea and stopped the river is with you, ready to demonstrate His power in your life.</w:t>
      </w:r>
    </w:p>
    <w:p w14:paraId="71ACAC24" w14:textId="77777777" w:rsidR="002723D6" w:rsidRDefault="00DC3BBA" w:rsidP="00DC3BBA">
      <w:pPr>
        <w:spacing w:line="247" w:lineRule="auto"/>
      </w:pPr>
      <w:r w:rsidRPr="00F6333B">
        <w:rPr>
          <w:rFonts w:eastAsia="Times New Roman"/>
          <w:kern w:val="0"/>
          <w:sz w:val="21"/>
          <w:szCs w:val="21"/>
        </w:rPr>
        <w:t>1. How can you recognize and rely on God's unmatched power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power is often overlooked in modern life, and how can you change that?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unmatched power in difficult situations?</w:t>
      </w:r>
    </w:p>
    <w:p w14:paraId="11209A55" w14:textId="398D02AE"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of the Lord is the Beginning of Wisdom</w:t>
      </w:r>
    </w:p>
    <w:p w14:paraId="2ACD744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114:7 calls the earth to tremble before the Lord: "Tremble, O earth, at the presence of the Lord, at the presence of the God of Jacob". This reverent fear is the foundation of wisdom. Recognizing God's majesty and authority leads us to live wisely, aligning our actions with His will. Cultivate a healthy fear of the Lord, which brings wisdom and understanding.</w:t>
      </w:r>
    </w:p>
    <w:p w14:paraId="26F20F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witnessing God's power in nature inspire a deeper fear of the Lord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leads to wisdom in understanding His mighty acts?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reverent fear of God daily? </w:t>
      </w:r>
    </w:p>
    <w:p w14:paraId="3C1F6FCC"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E4F430"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71EFA1C1" w14:textId="77777777" w:rsidR="002723D6" w:rsidRDefault="002723D6" w:rsidP="00DC3BBA">
      <w:pPr>
        <w:spacing w:line="247" w:lineRule="auto"/>
        <w:rPr>
          <w:rFonts w:eastAsia="Times New Roman"/>
          <w:b/>
          <w:bCs/>
          <w:kern w:val="0"/>
          <w:sz w:val="21"/>
          <w:szCs w:val="21"/>
        </w:rPr>
      </w:pPr>
    </w:p>
    <w:p w14:paraId="2F55D131" w14:textId="7E788E1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Provides in the Wilderness</w:t>
      </w:r>
    </w:p>
    <w:p w14:paraId="0A471F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reminder of God's provision: "who turned the rock into a pool, the flint into a fountain of water" (Psalm 114:8). In the wilderness, God provided water from a rock, demonstrating His ability to meet our needs in the most unlikely places. Trust in God's provision, even when resources seem scarce, knowing He can bring forth abundance from the barren.</w:t>
      </w:r>
    </w:p>
    <w:p w14:paraId="659D492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provision in your personal "wilderness" experiences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challenging situations to demonstrate His provision and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appreciate God's provision in difficult times? </w:t>
      </w:r>
    </w:p>
    <w:p w14:paraId="5E0D4DE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Remembering God's Faithfulness Strengthens Faith</w:t>
      </w:r>
    </w:p>
    <w:p w14:paraId="3F71F8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Reflecting on Israel's history, the psalmist reminds us of God's faithfulness. By recalling past deliverances, we strengthen our faith for present challenges. Make it a habit to remember and recount God's faithfulness in your life, allowing these memories to bolster your trust in His promises.</w:t>
      </w:r>
    </w:p>
    <w:p w14:paraId="1245C47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recalling God's past faithfulness in your life strengthen your current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miracles helps in facing present challenges with confidence?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regularly remind yourself of God's faithfulness? </w:t>
      </w:r>
    </w:p>
    <w:p w14:paraId="2DF1361C"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AD5046"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65545492" w14:textId="77777777" w:rsidR="002723D6" w:rsidRDefault="002723D6" w:rsidP="00DC3BBA">
      <w:pPr>
        <w:spacing w:line="247" w:lineRule="auto"/>
        <w:rPr>
          <w:rFonts w:eastAsia="Times New Roman"/>
          <w:b/>
          <w:bCs/>
          <w:kern w:val="0"/>
          <w:sz w:val="21"/>
          <w:szCs w:val="21"/>
        </w:rPr>
      </w:pPr>
    </w:p>
    <w:p w14:paraId="198FF157" w14:textId="44ED795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Presence Brings Joy</w:t>
      </w:r>
    </w:p>
    <w:p w14:paraId="422A48B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imagery of mountains skipping and hills leaping conveys a sense of joy in God's presence. When we invite God into our lives, His presence brings joy and peace that surpasses understanding. Seek His presence daily, and let His joy be your strength, regardless of circumstances.</w:t>
      </w:r>
    </w:p>
    <w:p w14:paraId="6B351B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1. How can you recognize and celebrate God's presence in your daily life to increase your </w:t>
      </w:r>
      <w:proofErr w:type="spellStart"/>
      <w:r w:rsidRPr="00F6333B">
        <w:rPr>
          <w:rFonts w:eastAsia="Times New Roman"/>
          <w:kern w:val="0"/>
          <w:sz w:val="21"/>
          <w:szCs w:val="21"/>
        </w:rPr>
        <w:t>joy</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transforms ordinary moments into joyful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invite more of God's presence into your home and community? </w:t>
      </w:r>
    </w:p>
    <w:p w14:paraId="6F71C65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is Our Assurance</w:t>
      </w:r>
    </w:p>
    <w:p w14:paraId="7AD272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114, the overarching theme is God's sovereignty. He is in control of all creation and history. This assurance allows us to rest in His plans, knowing that He works all things for our good. Embrace His sovereignty, and find peace in the knowledge that He holds the world—and your life—in His hands.</w:t>
      </w:r>
    </w:p>
    <w:p w14:paraId="767CF82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Psalm 114 provide assurance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control over nature in Psalm 114 is significant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sovereignty more in uncertain situations?</w:t>
      </w:r>
      <w:r w:rsidRPr="001B37DC">
        <w:br w:type="page"/>
      </w:r>
    </w:p>
    <w:p w14:paraId="33488BF8"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115 Teaching Points and Bible Study Questions</w:t>
      </w:r>
    </w:p>
    <w:p w14:paraId="012E6B8F" w14:textId="6F3D42B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the Lord, Not Idols</w:t>
      </w:r>
    </w:p>
    <w:p w14:paraId="6CE104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115:4-5 reminds us, "Their idols are silver and gold, made by the hands of men. They have mouths, but cannot speak; they have eyes, but cannot see." This passage highlights the futility of placing our trust in anything other than God. In a world filled with distractions and false promises, remember that only the Lord is worthy of our trust. He is the living God who hears, sees, and acts on our behalf.</w:t>
      </w:r>
    </w:p>
    <w:p w14:paraId="0F83BFA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remove modern-day idols that distract you from trusting in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offers more security than relying on material possessions?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strengthen your trust in God over worldly idols? </w:t>
      </w:r>
    </w:p>
    <w:p w14:paraId="4C5BCE9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Help and Shield</w:t>
      </w:r>
    </w:p>
    <w:p w14:paraId="79126DA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9 of Psalm 115 declares, "O Israel, trust in the LORD! He is their help and shield." This is a powerful reminder that God is not only our protector but also our helper in times of need. When life gets overwhelming, lean on Him. He is always ready to provide strength and protection, guiding us through life's challenges.</w:t>
      </w:r>
    </w:p>
    <w:p w14:paraId="5305428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help and shield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shield is essential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God's help in difficult situations? </w:t>
      </w:r>
    </w:p>
    <w:p w14:paraId="2B3D2109"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927D19"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4E8D1B77" w14:textId="77777777" w:rsidR="002723D6" w:rsidRDefault="002723D6" w:rsidP="00DC3BBA">
      <w:pPr>
        <w:spacing w:line="247" w:lineRule="auto"/>
        <w:rPr>
          <w:rFonts w:eastAsia="Times New Roman"/>
          <w:b/>
          <w:bCs/>
          <w:kern w:val="0"/>
          <w:sz w:val="21"/>
          <w:szCs w:val="21"/>
        </w:rPr>
      </w:pPr>
    </w:p>
    <w:p w14:paraId="0BD560E7" w14:textId="20D60BB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 Deserves All Glory</w:t>
      </w:r>
    </w:p>
    <w:p w14:paraId="13F332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115:1 </w:t>
      </w:r>
      <w:proofErr w:type="gramStart"/>
      <w:r w:rsidRPr="00F6333B">
        <w:rPr>
          <w:rFonts w:eastAsia="Times New Roman"/>
          <w:kern w:val="0"/>
          <w:sz w:val="21"/>
          <w:szCs w:val="21"/>
        </w:rPr>
        <w:t>states</w:t>
      </w:r>
      <w:proofErr w:type="gramEnd"/>
      <w:r w:rsidRPr="00F6333B">
        <w:rPr>
          <w:rFonts w:eastAsia="Times New Roman"/>
          <w:kern w:val="0"/>
          <w:sz w:val="21"/>
          <w:szCs w:val="21"/>
        </w:rPr>
        <w:t>, "Not to us, O LORD, not to us, but to Your name be the glory, because of Your loving devotion, because of Your truth." This verse teaches us the importance of humility and giving credit where it is due. Our achievements and successes are not ours alone; they are gifts from God. Let us always remember to glorify Him in all we do.</w:t>
      </w:r>
    </w:p>
    <w:p w14:paraId="73D4A0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give glory to God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prioritize God's glory over personal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that all success is due to God's grace? </w:t>
      </w:r>
    </w:p>
    <w:p w14:paraId="3F129F3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Sovereign Over All</w:t>
      </w:r>
    </w:p>
    <w:p w14:paraId="4871EC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3 proclaims, "Our God is in heaven; He does as He pleases." This is a comforting truth that God is in control, no matter the circumstances. His plans are perfect, and His will is unshakeable. Trust in His sovereignty, knowing that He works all things for the good of those who love Him.</w:t>
      </w:r>
    </w:p>
    <w:p w14:paraId="558C97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God's sovereignty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sovereignty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control in challenging situations? </w:t>
      </w:r>
    </w:p>
    <w:p w14:paraId="016CAFC7"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A1493C"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42D372E8" w14:textId="77777777" w:rsidR="002723D6" w:rsidRDefault="002723D6" w:rsidP="00DC3BBA">
      <w:pPr>
        <w:spacing w:line="247" w:lineRule="auto"/>
        <w:rPr>
          <w:rFonts w:eastAsia="Times New Roman"/>
          <w:b/>
          <w:bCs/>
          <w:kern w:val="0"/>
          <w:sz w:val="21"/>
          <w:szCs w:val="21"/>
        </w:rPr>
      </w:pPr>
    </w:p>
    <w:p w14:paraId="0D920974" w14:textId="4D8357F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Futility of Idolatry</w:t>
      </w:r>
    </w:p>
    <w:p w14:paraId="36814CE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115:8 warns, "Those who make them will be like them, as will all who trust in them." This verse serves as a caution against idolatry, reminding us that we become like what we worship. By focusing on God, we are transformed into His likeness, reflecting His love and truth in our lives.</w:t>
      </w:r>
    </w:p>
    <w:p w14:paraId="690637B5" w14:textId="77777777" w:rsidR="002723D6" w:rsidRDefault="00DC3BBA" w:rsidP="00DC3BBA">
      <w:pPr>
        <w:spacing w:line="247" w:lineRule="auto"/>
      </w:pPr>
      <w:r w:rsidRPr="00F6333B">
        <w:rPr>
          <w:rFonts w:eastAsia="Times New Roman"/>
          <w:kern w:val="0"/>
          <w:sz w:val="21"/>
          <w:szCs w:val="21"/>
        </w:rPr>
        <w:t>1. How can recognizing the futility of idolatry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turn to idols despite their inability to help or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God remains your primary focus over worldly idols?</w:t>
      </w:r>
    </w:p>
    <w:p w14:paraId="7ED7A6EF" w14:textId="55C45BE5"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Blesses Those Who Fear Him</w:t>
      </w:r>
    </w:p>
    <w:p w14:paraId="322C1B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13 promises, "He will bless those who fear the LORD—small and great alike." This is an encouraging reminder that God's blessings are not reserved for a select few. Whether you are young or old, rich or poor, God’s blessings are available to all who revere Him. Embrace a life of reverence and watch His blessings unfold.</w:t>
      </w:r>
    </w:p>
    <w:p w14:paraId="612AE7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show reverence for God in your daily life to receive His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fearing God leads to blessings, and how have you experienced this personally?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deeper fear of God in your community? </w:t>
      </w:r>
    </w:p>
    <w:p w14:paraId="7E01328B"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48D2DE"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09805822" w14:textId="77777777" w:rsidR="002723D6" w:rsidRDefault="002723D6" w:rsidP="00DC3BBA">
      <w:pPr>
        <w:spacing w:line="247" w:lineRule="auto"/>
        <w:rPr>
          <w:rFonts w:eastAsia="Times New Roman"/>
          <w:b/>
          <w:bCs/>
          <w:kern w:val="0"/>
          <w:sz w:val="21"/>
          <w:szCs w:val="21"/>
        </w:rPr>
      </w:pPr>
    </w:p>
    <w:p w14:paraId="45F5ED45" w14:textId="5FCE542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Earth is Given to Mankind</w:t>
      </w:r>
    </w:p>
    <w:p w14:paraId="069C4F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115:16 states, "The highest heavens belong to the LORD, but the earth He has given to mankind." This verse highlights our responsibility as stewards of the earth. We are called to care for creation, using its resources wisely and preserving it for future generations, all while acknowledging God’s ultimate ownership.</w:t>
      </w:r>
    </w:p>
    <w:p w14:paraId="359B11A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responsibly steward the earth as a gift from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entrusted the earth to humanity, and how should this influence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God's creation in your community? </w:t>
      </w:r>
    </w:p>
    <w:p w14:paraId="1900A42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the Lord Forever</w:t>
      </w:r>
    </w:p>
    <w:p w14:paraId="48A67BB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18 encourages us, "But it is we who will bless the LORD, both now and forevermore. Hallelujah!" This is a call to a life of continuous praise. No matter the season, let us commit to praising God, recognizing His goodness and faithfulness in every moment of our lives.</w:t>
      </w:r>
    </w:p>
    <w:p w14:paraId="35E58F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praising the Lord into your daily routine consistently?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is emphasized as a lifelong commitment in Psalm 115?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praise remains genuine and heartfelt? </w:t>
      </w:r>
    </w:p>
    <w:p w14:paraId="74150717"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E3A915"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6054480" w14:textId="77777777" w:rsidR="002723D6" w:rsidRDefault="002723D6" w:rsidP="00DC3BBA">
      <w:pPr>
        <w:spacing w:line="247" w:lineRule="auto"/>
        <w:rPr>
          <w:rFonts w:eastAsia="Times New Roman"/>
          <w:b/>
          <w:bCs/>
          <w:kern w:val="0"/>
          <w:sz w:val="21"/>
          <w:szCs w:val="21"/>
        </w:rPr>
      </w:pPr>
    </w:p>
    <w:p w14:paraId="42C5920D" w14:textId="55DA629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Remembers Us</w:t>
      </w:r>
    </w:p>
    <w:p w14:paraId="3080CB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115:12 reassures us, "The LORD remembers us and will bless us." In times of loneliness or despair, take comfort in knowing that God has not forgotten you. He is mindful of your needs and is always ready to bless and support you.</w:t>
      </w:r>
    </w:p>
    <w:p w14:paraId="57F977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remind yourself daily that God remembers and cares for you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in God's remembrance rather than relying solely on human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acknowledge God's presence and memory in your life? </w:t>
      </w:r>
    </w:p>
    <w:p w14:paraId="1879A0C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Living Praise the Lord</w:t>
      </w:r>
    </w:p>
    <w:p w14:paraId="0D19AD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verse 17 reminds us, "It is not the dead who praise the LORD, nor any who descend into silence." This is a call to action for the living. As long as we have breath, let us use it to praise the Lord, sharing His love and truth with the world around us. Embrace each day as an opportunity to glorify God and make His name known.</w:t>
      </w:r>
    </w:p>
    <w:p w14:paraId="2D15DB70"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daily praise into your routine to honor the living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is essential for a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others to join in living praise to the Lord?</w:t>
      </w:r>
      <w:r w:rsidRPr="001B37DC">
        <w:br w:type="page"/>
      </w:r>
    </w:p>
    <w:p w14:paraId="3A9018BA"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116 Teaching Points and Bible Study Questions</w:t>
      </w:r>
    </w:p>
    <w:p w14:paraId="45116486" w14:textId="0321AFD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Call on the Lord in Times of Trouble</w:t>
      </w:r>
    </w:p>
    <w:p w14:paraId="474A310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116:1-2 reminds us of the power of prayer: "I love the LORD, for He has heard my voice; He has heard my cry for mercy. Because He has inclined His ear to me, I will call on Him as long as I live." When life gets overwhelming, remember that God is always ready to listen. Just like a loving parent, He inclines His ear to us, eager to hear our concerns and provide comfort. Make prayer your first response, not your last resort.</w:t>
      </w:r>
    </w:p>
    <w:p w14:paraId="0448F82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make calling on the Lord your first response in times of trouble?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calling on the Lord during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trust God's timing when you call on Him for help? </w:t>
      </w:r>
    </w:p>
    <w:p w14:paraId="7E6397C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is Gracious and Righteous</w:t>
      </w:r>
    </w:p>
    <w:p w14:paraId="4DC270F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5, the psalmist declares, "The LORD is gracious and righteous; our God is full of compassion." This is a beautiful reminder of God's character. His grace and righteousness are consistent and unwavering. When we feel unworthy or burdened by our shortcomings, we can rest in the knowledge that God’s compassion is greater than our failures. His grace is a gift, freely given to those who seek Him.</w:t>
      </w:r>
    </w:p>
    <w:p w14:paraId="37741B6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God's grace and righteousness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righteousness can impact your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God's grace in challenging situations? </w:t>
      </w:r>
    </w:p>
    <w:p w14:paraId="7B579471"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8C0C66"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A52F133" w14:textId="77777777" w:rsidR="002723D6" w:rsidRDefault="002723D6" w:rsidP="00DC3BBA">
      <w:pPr>
        <w:spacing w:line="247" w:lineRule="auto"/>
        <w:rPr>
          <w:rFonts w:eastAsia="Times New Roman"/>
          <w:b/>
          <w:bCs/>
          <w:kern w:val="0"/>
          <w:sz w:val="21"/>
          <w:szCs w:val="21"/>
        </w:rPr>
      </w:pPr>
    </w:p>
    <w:p w14:paraId="7C4B30CD" w14:textId="27C48C9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Rest in the Lord’s Goodness</w:t>
      </w:r>
    </w:p>
    <w:p w14:paraId="6B9C1D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7 encourages us to find peace in God’s presence: "Return to your rest, O my soul, for the LORD has been good to you." In a world that often feels chaotic, it’s essential to find moments of rest and reflection. Trust in God’s goodness and let your soul find peace in His promises. Take time each day to pause, reflect, and recharge in His presence.</w:t>
      </w:r>
    </w:p>
    <w:p w14:paraId="5F169A8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rest in the Lord's goodness during stressful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goodness can bring peace 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goodness when feeling overwhelmed? </w:t>
      </w:r>
    </w:p>
    <w:p w14:paraId="0132627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Deliverance from Death</w:t>
      </w:r>
    </w:p>
    <w:p w14:paraId="04F939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proclaims in verse 8, "For You have delivered my soul from death, my eyes from tears, my feet from stumbling." This is a powerful testament to God’s saving power. Just as He delivered the psalmist, He offers us deliverance through Jesus Christ. Embrace the freedom and hope that comes from knowing that death has no hold over those who are in Christ.</w:t>
      </w:r>
    </w:p>
    <w:p w14:paraId="68204A3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psalmist's trust in God during your own life-threatening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deliverance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gratitude is important after experiencing deliverance from a difficult situation? </w:t>
      </w:r>
    </w:p>
    <w:p w14:paraId="4E72F32E"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356EE4"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07EBDE1F" w14:textId="77777777" w:rsidR="002723D6" w:rsidRDefault="002723D6" w:rsidP="00DC3BBA">
      <w:pPr>
        <w:spacing w:line="247" w:lineRule="auto"/>
        <w:rPr>
          <w:rFonts w:eastAsia="Times New Roman"/>
          <w:b/>
          <w:bCs/>
          <w:kern w:val="0"/>
          <w:sz w:val="21"/>
          <w:szCs w:val="21"/>
        </w:rPr>
      </w:pPr>
    </w:p>
    <w:p w14:paraId="39CB9CA4" w14:textId="19EBD8E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Walk Before the Lord in the Land of the Living</w:t>
      </w:r>
    </w:p>
    <w:p w14:paraId="534521C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9 states, "I will walk before the LORD in the land of the living." This is a call to live a life that reflects our faith. Walking before the Lord means living with integrity, purpose, and a heart aligned with His will. Let your actions be a testament to your faith, shining His light in a world that desperately needs it.</w:t>
      </w:r>
    </w:p>
    <w:p w14:paraId="67FD9A61" w14:textId="77777777" w:rsidR="002723D6" w:rsidRDefault="00DC3BBA" w:rsidP="00DC3BBA">
      <w:pPr>
        <w:spacing w:line="247" w:lineRule="auto"/>
      </w:pPr>
      <w:r w:rsidRPr="00F6333B">
        <w:rPr>
          <w:rFonts w:eastAsia="Times New Roman"/>
          <w:kern w:val="0"/>
          <w:sz w:val="21"/>
          <w:szCs w:val="21"/>
        </w:rPr>
        <w:t>1. How can you actively "walk before the Lord"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living consciously in the "land of the living"?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 relationship with God impact your actions and choices in the world?</w:t>
      </w:r>
    </w:p>
    <w:p w14:paraId="077CD4A5" w14:textId="415B55F6"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the Midst of Affliction</w:t>
      </w:r>
    </w:p>
    <w:p w14:paraId="5AF669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10, the psalmist says, "I believed, therefore I said, 'I am greatly afflicted.'" Even in times of distress, faith remains steadfast. It’s easy to trust God when life is smooth, but true faith is revealed in trials. Hold onto your belief, knowing that God is with you in every storm, providing strength and hope.</w:t>
      </w:r>
    </w:p>
    <w:p w14:paraId="3A36556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faith when facing overwhelming challenges, as seen in Psalm 116?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 during times of personal affliction?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Psalm 116 emphasize gratitude, and how can this shape your response to difficulties? </w:t>
      </w:r>
    </w:p>
    <w:p w14:paraId="4F47A69D"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7778EB"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72C6F62D" w14:textId="77777777" w:rsidR="002723D6" w:rsidRDefault="002723D6" w:rsidP="00DC3BBA">
      <w:pPr>
        <w:spacing w:line="247" w:lineRule="auto"/>
        <w:rPr>
          <w:rFonts w:eastAsia="Times New Roman"/>
          <w:b/>
          <w:bCs/>
          <w:kern w:val="0"/>
          <w:sz w:val="21"/>
          <w:szCs w:val="21"/>
        </w:rPr>
      </w:pPr>
    </w:p>
    <w:p w14:paraId="51765695" w14:textId="6E66A4A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Preciousness of Life</w:t>
      </w:r>
    </w:p>
    <w:p w14:paraId="43E484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15 offers a profound truth: "Precious in the sight of the LORD is the death of His saints." This reminds us of the value God places on each life. Our lives are precious to Him, and He cherishes His relationship with us. Live each day with the awareness that you are deeply loved and valued by your Creator.</w:t>
      </w:r>
    </w:p>
    <w:p w14:paraId="30CEEF9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express gratitude for the preciousness of life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life's value impacts your relationships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cherish and protect the lives of those around you? </w:t>
      </w:r>
    </w:p>
    <w:p w14:paraId="0DC9921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Fulfill Your Vows to the Lord</w:t>
      </w:r>
    </w:p>
    <w:p w14:paraId="08F5BB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commits in verse 14, "I will fulfill my vows to the LORD in the presence of all His people." This speaks to the importance of keeping our promises to God. Whether it’s a commitment to serve, give, or grow in faith, let your yes be yes. Honor your commitments as an act of worship and gratitude.</w:t>
      </w:r>
    </w:p>
    <w:p w14:paraId="561A396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fulfill your vows to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fulfilling vows to God strengthens your faith and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remember and honor your commitments to God? </w:t>
      </w:r>
    </w:p>
    <w:p w14:paraId="68B67D3B"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930CCC"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43DE9ECD" w14:textId="77777777" w:rsidR="002723D6" w:rsidRDefault="002723D6" w:rsidP="00DC3BBA">
      <w:pPr>
        <w:spacing w:line="247" w:lineRule="auto"/>
        <w:rPr>
          <w:rFonts w:eastAsia="Times New Roman"/>
          <w:b/>
          <w:bCs/>
          <w:kern w:val="0"/>
          <w:sz w:val="21"/>
          <w:szCs w:val="21"/>
        </w:rPr>
      </w:pPr>
    </w:p>
    <w:p w14:paraId="47195459" w14:textId="045ECCA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Offer a Sacrifice of Thanksgiving</w:t>
      </w:r>
    </w:p>
    <w:p w14:paraId="31C5C7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Verse 17 encourages us to "offer to You a sacrifice of thanksgiving and call on the name of the LORD." Gratitude is a powerful practice that shifts our focus from what we lack to what we have. Regularly express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thanks to God for His blessings, and watch how it transforms your perspective and deepens your relationship with Him.</w:t>
      </w:r>
    </w:p>
    <w:p w14:paraId="0B722D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a daily practice of thanksgiving in your life, inspired by Psalm 116?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offering a sacrifice of thanksgiving is important in deepening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during challenging times, as suggested in Psalm 116? </w:t>
      </w:r>
    </w:p>
    <w:p w14:paraId="3637BBD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Proclaim the Lord’s Name</w:t>
      </w:r>
    </w:p>
    <w:p w14:paraId="132F138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verse 19 concludes with a call to worship: "in the courts of the LORD’s house, in your midst, O Jerusalem. Hallelujah!" Proclaiming God’s name is an act of worship and witness. Share His goodness with others, and let your life be a testament to His love and faithfulness. Hallelujah, indeed!</w:t>
      </w:r>
    </w:p>
    <w:p w14:paraId="100E1B9C"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proclaim the Lord's name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proclaiming the Lord's name is important in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actions consistently reflect the Lord's name to those around you?</w:t>
      </w:r>
      <w:r w:rsidRPr="001B37DC">
        <w:br w:type="page"/>
      </w:r>
    </w:p>
    <w:p w14:paraId="0845EE2A"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117 Teaching Points and Bible Study Questions</w:t>
      </w:r>
    </w:p>
    <w:p w14:paraId="7DCE8776" w14:textId="4E7F00C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Universality of Praise</w:t>
      </w:r>
    </w:p>
    <w:p w14:paraId="772FC1A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117 begins with a call to all nations and peoples to praise the Lord: "Praise the LORD, all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nations; extol Him, all you peoples" (Psalm 117:1). This verse reminds us that worship is not limited to a specific group but is a universal invitation. It encourages us to see beyond our immediate circles and recognize that God's love and truth are for everyone, everywhere. This universality of praise unites us in a common purpose, transcending cultural and geographical boundaries.</w:t>
      </w:r>
    </w:p>
    <w:p w14:paraId="7E24692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reflect its universal importance?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essential for all nations to participate in praising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join in universal praise? </w:t>
      </w:r>
    </w:p>
    <w:p w14:paraId="55E2B60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a Short Message</w:t>
      </w:r>
    </w:p>
    <w:p w14:paraId="756E726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being the shortest chapter in the Bible, Psalm 117 packs a powerful punch. It teaches us that brevity can be impactful. In our fast-paced world, where attention spans are short, this psalm reminds us that sometimes less is more. A concise message, when filled with truth and love, can resonate deeply and leave a lasting impression.</w:t>
      </w:r>
    </w:p>
    <w:p w14:paraId="2926B76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power of brevity in your daily communication to convey impactful messages?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short message can sometimes be more powerful than a lengthy 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brief messages are meaningful and effective in your relationships? </w:t>
      </w:r>
    </w:p>
    <w:p w14:paraId="359D5155"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EA0872"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1C5179BC" w14:textId="77777777" w:rsidR="002723D6" w:rsidRDefault="002723D6" w:rsidP="00DC3BBA">
      <w:pPr>
        <w:spacing w:line="247" w:lineRule="auto"/>
        <w:rPr>
          <w:rFonts w:eastAsia="Times New Roman"/>
          <w:b/>
          <w:bCs/>
          <w:kern w:val="0"/>
          <w:sz w:val="21"/>
          <w:szCs w:val="21"/>
        </w:rPr>
      </w:pPr>
    </w:p>
    <w:p w14:paraId="4D578F76" w14:textId="2F52F36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Unity</w:t>
      </w:r>
    </w:p>
    <w:p w14:paraId="33278AE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psalm's call for all nations to praise God highlights the importance of unity. In a world often divided by differences, Psalm 117 encourages us to come together in worship. This unity in praise reflects the heart of God, who desires that all His children live in harmony, celebrating His goodness together.</w:t>
      </w:r>
    </w:p>
    <w:p w14:paraId="0F09262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promote unity in your community as encouraged by Psalm 117's call to praise?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essential for collective worship and praise as highlighted in Psalm 117?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unity among diverse groups in your daily life? </w:t>
      </w:r>
    </w:p>
    <w:p w14:paraId="6D0A46C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Enduring Love of God</w:t>
      </w:r>
    </w:p>
    <w:p w14:paraId="3E4AA74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117:2 declares, "For great is His loving devotion toward us, and the faithfulness of the LORD endures forever." This verse reassures us of God's unwavering love. His devotion is not fleeting but steadfast, providing a foundation of security and hope. In times of uncertainty, we can rest in the knowledge that God's love is constant and unchanging.</w:t>
      </w:r>
    </w:p>
    <w:p w14:paraId="5100E87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God's enduring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is described as enduring,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enduring love during challenging times? </w:t>
      </w:r>
    </w:p>
    <w:p w14:paraId="37E56E00"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24F43E"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130FF02F" w14:textId="77777777" w:rsidR="002723D6" w:rsidRDefault="002723D6" w:rsidP="00DC3BBA">
      <w:pPr>
        <w:spacing w:line="247" w:lineRule="auto"/>
        <w:rPr>
          <w:rFonts w:eastAsia="Times New Roman"/>
          <w:b/>
          <w:bCs/>
          <w:kern w:val="0"/>
          <w:sz w:val="21"/>
          <w:szCs w:val="21"/>
        </w:rPr>
      </w:pPr>
    </w:p>
    <w:p w14:paraId="2AE25573" w14:textId="37BAC47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Faithfulness of the Lord</w:t>
      </w:r>
    </w:p>
    <w:p w14:paraId="47F4F62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emphasizes God's faithfulness, which endures forever. This attribute of God assures us that He is reliable and trustworthy. In a world where promises are often broken, God's faithfulness is a rock on which we can stand. It encourages us to trust Him fully, knowing that He will never fail us.</w:t>
      </w:r>
    </w:p>
    <w:p w14:paraId="37DC27F8" w14:textId="77777777" w:rsidR="002723D6" w:rsidRDefault="00DC3BBA" w:rsidP="00DC3BBA">
      <w:pPr>
        <w:spacing w:line="247" w:lineRule="auto"/>
      </w:pPr>
      <w:r w:rsidRPr="00F6333B">
        <w:rPr>
          <w:rFonts w:eastAsia="Times New Roman"/>
          <w:kern w:val="0"/>
          <w:sz w:val="21"/>
          <w:szCs w:val="21"/>
        </w:rPr>
        <w:t>1. How can you actively remind yourself of the Lord's faithfulness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faithfulness can strengthen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share God's faithfulness with those around you?</w:t>
      </w:r>
    </w:p>
    <w:p w14:paraId="2F785996" w14:textId="5FE38E6F"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Simplicity of Worship</w:t>
      </w:r>
    </w:p>
    <w:p w14:paraId="37119B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117 shows us that worship doesn't have to be complicated. A simple, heartfelt expression of praise is powerful and pleasing to God. This simplicity invites us to approach God with sincerity, free from the burden of elaborate rituals. It reminds us that true worship is about the heart's posture rather than external appearances.</w:t>
      </w:r>
    </w:p>
    <w:p w14:paraId="39862B7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simple acts of praise into your daily routine to enhance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simplicity in worship can lead to a deeper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focus on gratitude and praise in your worship practices this week? </w:t>
      </w:r>
    </w:p>
    <w:p w14:paraId="64683008"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62D95E"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3F7B5B4B" w14:textId="77777777" w:rsidR="002723D6" w:rsidRDefault="002723D6" w:rsidP="00DC3BBA">
      <w:pPr>
        <w:spacing w:line="247" w:lineRule="auto"/>
        <w:rPr>
          <w:rFonts w:eastAsia="Times New Roman"/>
          <w:b/>
          <w:bCs/>
          <w:kern w:val="0"/>
          <w:sz w:val="21"/>
          <w:szCs w:val="21"/>
        </w:rPr>
      </w:pPr>
    </w:p>
    <w:p w14:paraId="6B3EBBD6" w14:textId="0039ABA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Invitation to All</w:t>
      </w:r>
    </w:p>
    <w:p w14:paraId="60B8FC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psalm's call to all nations and peoples is an invitation to everyone, regardless of background or status. It reflects God's inclusive nature and His desire for all to know Him. This inclusivity challenges us to extend the same invitation to others, sharing the good news of God's love and salvation with everyone we encounter.</w:t>
      </w:r>
    </w:p>
    <w:p w14:paraId="33C51CE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invite others to experience God's love and faithfulness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all nations to praise God together?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and share God's invitation with those around you? </w:t>
      </w:r>
    </w:p>
    <w:p w14:paraId="2BF2AAE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Praise</w:t>
      </w:r>
    </w:p>
    <w:p w14:paraId="17922ED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Praise is a joyful response to God's goodness. Psalm 117 encourages us to find joy in worship, celebrating who God is and what He has done. This joy is contagious, spreading to those around us and drawing them into the experience of God's presence. It reminds us that worship is not a duty but a delight.</w:t>
      </w:r>
    </w:p>
    <w:p w14:paraId="5E1CA5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experience more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can lead to a more joyful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find joy in praising God? </w:t>
      </w:r>
    </w:p>
    <w:p w14:paraId="56F8E664" w14:textId="77777777" w:rsidR="002723D6"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47F399" w14:textId="77777777" w:rsidR="002723D6" w:rsidRDefault="002723D6">
      <w:pPr>
        <w:spacing w:after="0" w:line="240" w:lineRule="auto"/>
        <w:rPr>
          <w:rFonts w:eastAsia="Times New Roman"/>
          <w:b/>
          <w:bCs/>
          <w:kern w:val="0"/>
          <w:sz w:val="21"/>
          <w:szCs w:val="21"/>
        </w:rPr>
      </w:pPr>
      <w:r>
        <w:rPr>
          <w:rFonts w:eastAsia="Times New Roman"/>
          <w:b/>
          <w:bCs/>
          <w:kern w:val="0"/>
          <w:sz w:val="21"/>
          <w:szCs w:val="21"/>
        </w:rPr>
        <w:br w:type="page"/>
      </w:r>
    </w:p>
    <w:p w14:paraId="1A7F4068" w14:textId="77777777" w:rsidR="002723D6" w:rsidRDefault="002723D6" w:rsidP="00DC3BBA">
      <w:pPr>
        <w:spacing w:line="247" w:lineRule="auto"/>
        <w:rPr>
          <w:rFonts w:eastAsia="Times New Roman"/>
          <w:b/>
          <w:bCs/>
          <w:kern w:val="0"/>
          <w:sz w:val="21"/>
          <w:szCs w:val="21"/>
        </w:rPr>
      </w:pPr>
    </w:p>
    <w:p w14:paraId="0C11C1A8" w14:textId="69591B7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Eternal Nature of God's Truth</w:t>
      </w:r>
    </w:p>
    <w:p w14:paraId="203EFA2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the affirmation that "the faithfulness of the LORD endures forever" (Psalm 117:2). This eternal nature of God's truth provides a solid foundation for our lives. In a world where truth is often relative, God's truth remains constant and unchanging, guiding us in every season.</w:t>
      </w:r>
    </w:p>
    <w:p w14:paraId="2B0EDBB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eternal truth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truth remains relevant across different cultures and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eternal nature of God's truth with others around you? </w:t>
      </w:r>
    </w:p>
    <w:p w14:paraId="740FF4D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Reflect</w:t>
      </w:r>
    </w:p>
    <w:p w14:paraId="2331A6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117 invites us to reflect on our own lives. Are we living in a way that reflects the universality, simplicity, and joy of worship? Are we sharing God's love and truth with others? This psalm challenges us to examine our hearts and align our lives with the eternal truths it proclaims, living as beacons of God's love in the world.</w:t>
      </w:r>
    </w:p>
    <w:p w14:paraId="42BAB84D"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as an invitation to reflect on God's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on God's faithfulness can impact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invite others to join in reflecting on God's steadfast love?</w:t>
      </w:r>
      <w:r w:rsidRPr="001B37DC">
        <w:br w:type="page"/>
      </w:r>
    </w:p>
    <w:p w14:paraId="103D3B71"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118 Teaching Points and Bible Study Questions</w:t>
      </w:r>
    </w:p>
    <w:p w14:paraId="181E0CE2" w14:textId="1ED694A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Enduring Love of the Lord</w:t>
      </w:r>
    </w:p>
    <w:p w14:paraId="53E101B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118 opens with a powerful reminder: "Give thanks to the LORD, for He is good; His loving devotion endures forever" (Psalm 118:1). This verse sets the tone for the entire psalm, emphasizing that God's love is not fleeting or conditional. It's a love that stands the test of time, offering us a foundation of security and hope. In a world where love can often feel temporary, this assurance is a comforting reminder of God's unwavering commitment to us.</w:t>
      </w:r>
    </w:p>
    <w:p w14:paraId="7A0C55A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experience and recognize the Lord's enduring love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psalmist emphasizes giving thanks for God's enduring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message of God's enduring love with others? </w:t>
      </w:r>
    </w:p>
    <w:p w14:paraId="463E9EA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is Our Strength and Song</w:t>
      </w:r>
    </w:p>
    <w:p w14:paraId="6B59C6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it's easy to feel overwhelmed and powerless. Yet, Psalm 118:14 declares, "The LORD is my strength and my song, and He has become my salvation." This verse encourages us to lean on God as our source of strength. When we feel weak, He is our power. When we are lost for words, He is our song. This dual role of God as both strength and melody in our lives can transform our perspective, turning despair into praise.</w:t>
      </w:r>
    </w:p>
    <w:p w14:paraId="6E14DE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the Lord as your strength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singing praises to God can impact your emotional and spiritual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God your source of strength daily? </w:t>
      </w:r>
    </w:p>
    <w:p w14:paraId="745DD95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C6DF1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858D944" w14:textId="77777777" w:rsidR="00E75A32" w:rsidRDefault="00E75A32" w:rsidP="00DC3BBA">
      <w:pPr>
        <w:spacing w:line="247" w:lineRule="auto"/>
        <w:rPr>
          <w:rFonts w:eastAsia="Times New Roman"/>
          <w:b/>
          <w:bCs/>
          <w:kern w:val="0"/>
          <w:sz w:val="21"/>
          <w:szCs w:val="21"/>
        </w:rPr>
      </w:pPr>
    </w:p>
    <w:p w14:paraId="31A9B8C9" w14:textId="786A7D6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the Lord Over Man</w:t>
      </w:r>
    </w:p>
    <w:p w14:paraId="5722C5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wisely advises, "It is better to take refuge in the LORD than to trust in man" (Psalm 118:8). Human beings, no matter how well-intentioned, are fallible. Placing our ultimate trust in people can lead to disappointment. Instead, we are encouraged to seek refuge in God, whose wisdom and faithfulness are unmatched. This lesson teaches us to prioritize divine guidance over human opinion.</w:t>
      </w:r>
    </w:p>
    <w:p w14:paraId="6BFE6D4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demonstrate trust in God over relying on human support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provides more security than trusting in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trust in the Lord during challenging times? </w:t>
      </w:r>
    </w:p>
    <w:p w14:paraId="1AB2163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is Our Helper</w:t>
      </w:r>
    </w:p>
    <w:p w14:paraId="3D0B91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118:7 reassures us, "The LORD is on my side; He is my helper." In moments of need, knowing that God is actively working on our behalf is a profound comfort. This verse reminds us that we are never alone in our struggles. With God as our helper, we can face challenges with confidence, knowing that His support is unwavering and His presence is constant.</w:t>
      </w:r>
    </w:p>
    <w:p w14:paraId="7FCC561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the Lord as your helper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help is better than relying on human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the Lord's help in your daily life? </w:t>
      </w:r>
    </w:p>
    <w:p w14:paraId="098F393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5517EA"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5F634B2" w14:textId="77777777" w:rsidR="00E75A32" w:rsidRDefault="00E75A32" w:rsidP="00DC3BBA">
      <w:pPr>
        <w:spacing w:line="247" w:lineRule="auto"/>
        <w:rPr>
          <w:rFonts w:eastAsia="Times New Roman"/>
          <w:b/>
          <w:bCs/>
          <w:kern w:val="0"/>
          <w:sz w:val="21"/>
          <w:szCs w:val="21"/>
        </w:rPr>
      </w:pPr>
    </w:p>
    <w:p w14:paraId="5D0F90C9" w14:textId="60833E3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Stone the Builders Rejected</w:t>
      </w:r>
    </w:p>
    <w:p w14:paraId="3932668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 prophetic insight is found in Psalm 118:22: "The stone the builders rejected has become the cornerstone." This verse foreshadows the coming of Jesus Christ, who, though rejected by many, became the foundation of our faith. It serves as a reminder that God's plans often defy human expectations, and what may seem insignificant to the world can hold eternal significance in God's kingdom.</w:t>
      </w:r>
    </w:p>
    <w:p w14:paraId="57F4122F" w14:textId="77777777" w:rsidR="00E75A32" w:rsidRDefault="00DC3BBA" w:rsidP="00DC3BBA">
      <w:pPr>
        <w:spacing w:line="247" w:lineRule="auto"/>
      </w:pPr>
      <w:r w:rsidRPr="00F6333B">
        <w:rPr>
          <w:rFonts w:eastAsia="Times New Roman"/>
          <w:kern w:val="0"/>
          <w:sz w:val="21"/>
          <w:szCs w:val="21"/>
        </w:rPr>
        <w:t>1. How can you identify and embrace the "rejected stones" in your life that hold potential value?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society often overlooks valuable contributions, and how can you counteract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recognize and support those who are undervalued or dismissed?</w:t>
      </w:r>
    </w:p>
    <w:p w14:paraId="1B29FA50" w14:textId="1824D45F"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the Day the Lord Has Made</w:t>
      </w:r>
    </w:p>
    <w:p w14:paraId="3474983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"This is the day that the LORD has made; we will rejoice and be glad in it" (Psalm 118:24). Each day is a gift from God, filled with opportunities to experience His grace and love. This verse encourages us to approach each day with gratitude and joy, recognizing that every moment is crafted by the Creator. By embracing this mindset, we can transform ordinary days into extraordinary experiences of worship and thanksgiving.</w:t>
      </w:r>
    </w:p>
    <w:p w14:paraId="77FF746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intentionally rejoice in each day, recognizing it as a gift from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cultivate gratitude for the day God has made?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acknowledge God's role in creating each day? </w:t>
      </w:r>
    </w:p>
    <w:p w14:paraId="131C997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FC54F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8FEEA34" w14:textId="77777777" w:rsidR="00E75A32" w:rsidRDefault="00E75A32" w:rsidP="00DC3BBA">
      <w:pPr>
        <w:spacing w:line="247" w:lineRule="auto"/>
        <w:rPr>
          <w:rFonts w:eastAsia="Times New Roman"/>
          <w:b/>
          <w:bCs/>
          <w:kern w:val="0"/>
          <w:sz w:val="21"/>
          <w:szCs w:val="21"/>
        </w:rPr>
      </w:pPr>
    </w:p>
    <w:p w14:paraId="1E2277A1" w14:textId="7D53F58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Lord's Right Hand is Mighty</w:t>
      </w:r>
    </w:p>
    <w:p w14:paraId="2B5423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proclaims, "The right hand of the LORD is exalted; the right hand of the LORD does valiantly" (Psalm 118:16). This imagery of God's right hand symbolizes His power and authority. It reassures us that God's might is actively at work in our lives, capable of overcoming any obstacle. By acknowledging His strength, we can face life's battles with courage and assurance.</w:t>
      </w:r>
    </w:p>
    <w:p w14:paraId="55D148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the Lord's mighty right hand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the strength of the Lord's right hand? </w:t>
      </w:r>
    </w:p>
    <w:p w14:paraId="58E0828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is Our Salvation</w:t>
      </w:r>
    </w:p>
    <w:p w14:paraId="37FB74C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118:21 states, "I will give You thanks, for You have answered me, and You have become my salvation." This verse highlights the personal relationship we can have with God, who not only hears our prayers but also becomes our salvation. It is a reminder that salvation is not just a distant promise but a present reality, accessible to all who call upon the Lord.</w:t>
      </w:r>
    </w:p>
    <w:p w14:paraId="44BB5E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the Lord as your salvation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for salvation brings peace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the Lord's role as your salvation? </w:t>
      </w:r>
    </w:p>
    <w:p w14:paraId="64876F10"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58A21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8AC3159" w14:textId="77777777" w:rsidR="00E75A32" w:rsidRDefault="00E75A32" w:rsidP="00DC3BBA">
      <w:pPr>
        <w:spacing w:line="247" w:lineRule="auto"/>
        <w:rPr>
          <w:rFonts w:eastAsia="Times New Roman"/>
          <w:b/>
          <w:bCs/>
          <w:kern w:val="0"/>
          <w:sz w:val="21"/>
          <w:szCs w:val="21"/>
        </w:rPr>
      </w:pPr>
    </w:p>
    <w:p w14:paraId="631B3E99" w14:textId="364ED0C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Enter His Gates with Thanksgiving</w:t>
      </w:r>
    </w:p>
    <w:p w14:paraId="273D57C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invites us to "enter His gates with thanksgiving and His courts with praise" (Psalm 118:19). This call to worship emphasizes the importance of gratitude in our relationship with God. By approaching Him with a thankful heart, we open ourselves to experiencing His presence more fully. Thanksgiving becomes the key that unlocks the door to deeper communion with our Creator.</w:t>
      </w:r>
    </w:p>
    <w:p w14:paraId="775CA8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thanksgiving into your daily routine to enter God's presence more intentionally?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for deepening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heart of thanksgiving in challenging times? </w:t>
      </w:r>
    </w:p>
    <w:p w14:paraId="38A8279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Lord's Light Shines Upon Us</w:t>
      </w:r>
    </w:p>
    <w:p w14:paraId="26035A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118:27 declares, "The LORD is God and has made His light shine upon us." This verse captures the essence of God's revelation and guidance. His light dispels darkness, bringing clarity and direction to our lives. As we walk in His light, we are called to reflect it to others, becoming beacons of hope and truth in a world that desperately needs both.</w:t>
      </w:r>
    </w:p>
    <w:p w14:paraId="69BDF0A9"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let the Lord's light guide your decisions in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light can change your perspective on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reflect God's light to those around you?</w:t>
      </w:r>
      <w:r w:rsidRPr="001B37DC">
        <w:br w:type="page"/>
      </w:r>
    </w:p>
    <w:p w14:paraId="36C66CF8"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119 Teaching Points and Bible Study Questions</w:t>
      </w:r>
    </w:p>
    <w:p w14:paraId="754F3D4F" w14:textId="50EDC8A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God's Word</w:t>
      </w:r>
    </w:p>
    <w:p w14:paraId="7BEFEA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119 is a love letter to the Word of God, emphasizing its power and importance in our lives. The psalmist declares, "Your word is a lamp to my feet and a light to my path" (Psalm 119:105). This verse reminds us that Scripture illuminates our journey, guiding us through life's challenges and uncertainties. Embrace the Bible as your daily compass, and let it light your way.</w:t>
      </w:r>
    </w:p>
    <w:p w14:paraId="3DF1B86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God's Word into daily decisions to experience its transformative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meditating on Scripture strengthens your ability to face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Word guides your actions and thoughts daily? </w:t>
      </w:r>
    </w:p>
    <w:p w14:paraId="7D3D1C1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Obedience</w:t>
      </w:r>
    </w:p>
    <w:p w14:paraId="2C6C81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Obedience to God's commandments is not a burden but a source of joy. The psalmist exclaims, "I rejoice in following Your testimonies as one rejoices in great riches" (Psalm 119:14). When we align our lives with God's will, we experience a profound sense of fulfillment and happiness. Let obedience be your pathway to joy.</w:t>
      </w:r>
    </w:p>
    <w:p w14:paraId="59B73D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obeying God's commands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word leads to a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delight in following God's statutes? </w:t>
      </w:r>
    </w:p>
    <w:p w14:paraId="5D9DDB10"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8EF5F5"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0CE5546" w14:textId="77777777" w:rsidR="00E75A32" w:rsidRDefault="00E75A32" w:rsidP="00DC3BBA">
      <w:pPr>
        <w:spacing w:line="247" w:lineRule="auto"/>
        <w:rPr>
          <w:rFonts w:eastAsia="Times New Roman"/>
          <w:b/>
          <w:bCs/>
          <w:kern w:val="0"/>
          <w:sz w:val="21"/>
          <w:szCs w:val="21"/>
        </w:rPr>
      </w:pPr>
    </w:p>
    <w:p w14:paraId="65CA187E" w14:textId="0F7E715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Comfort of God's Promises</w:t>
      </w:r>
    </w:p>
    <w:p w14:paraId="151A76C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God's promises offer comfort and hope. The psalmist writes, "This is my comfort in affliction, that Your promise has given me life" (Psalm 119:50). Cling to the assurances found in Scripture, knowing that God's faithfulness never wavers. His promises are a refuge in the storms of life.</w:t>
      </w:r>
    </w:p>
    <w:p w14:paraId="334ADA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comfort in God's promises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provide reassurance and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and rely on God's promises daily? </w:t>
      </w:r>
    </w:p>
    <w:p w14:paraId="59A49B8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Meditation</w:t>
      </w:r>
    </w:p>
    <w:p w14:paraId="1AF04E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Meditating on God's Word is a transformative practice. The psalmist says, "I will meditate on Your precepts and regard Your ways" (Psalm 119:15). By reflecting on Scripture, we deepen our understanding and strengthen our relationship with God. Make meditation a daily habit to enrich your spiritual journey.</w:t>
      </w:r>
    </w:p>
    <w:p w14:paraId="0FF4326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regular meditation on God's word transform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meditation on scripture is crucial for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incorporate meditation into your daily routine? </w:t>
      </w:r>
    </w:p>
    <w:p w14:paraId="433EDCD2"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CF3AC2"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643F6B3" w14:textId="77777777" w:rsidR="00E75A32" w:rsidRDefault="00E75A32" w:rsidP="00DC3BBA">
      <w:pPr>
        <w:spacing w:line="247" w:lineRule="auto"/>
        <w:rPr>
          <w:rFonts w:eastAsia="Times New Roman"/>
          <w:b/>
          <w:bCs/>
          <w:kern w:val="0"/>
          <w:sz w:val="21"/>
          <w:szCs w:val="21"/>
        </w:rPr>
      </w:pPr>
    </w:p>
    <w:p w14:paraId="263D436D" w14:textId="5A0E00D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Pursuit of Righteousness</w:t>
      </w:r>
    </w:p>
    <w:p w14:paraId="175069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119 encourages us to seek righteousness with all our hearts. "Blessed are those whose way is blameless, who walk in the law of the LORD" (Psalm 119:1). Strive to live a life that honors God, knowing that righteousness leads to blessings and peace. Let your actions reflect your faith.</w:t>
      </w:r>
    </w:p>
    <w:p w14:paraId="0CB6C4D1" w14:textId="77777777" w:rsidR="00E75A32" w:rsidRDefault="00DC3BBA" w:rsidP="00DC3BBA">
      <w:pPr>
        <w:spacing w:line="247" w:lineRule="auto"/>
      </w:pPr>
      <w:r w:rsidRPr="00F6333B">
        <w:rPr>
          <w:rFonts w:eastAsia="Times New Roman"/>
          <w:kern w:val="0"/>
          <w:sz w:val="21"/>
          <w:szCs w:val="21"/>
        </w:rPr>
        <w:t>1. How can you incorporate Psalm 119's teachings into your daily pursuit of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meditating on God's laws is crucial for living righteously?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the righteousness described in Psalm 119?</w:t>
      </w:r>
    </w:p>
    <w:p w14:paraId="390CA5AC" w14:textId="33102060"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God's Statutes</w:t>
      </w:r>
    </w:p>
    <w:p w14:paraId="353C8C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statutes are more precious than gold. The psalmist declares, "The law from Your mouth is more precious to me than thousands of pieces of gold and silver" (Psalm 119:72). Prioritize God's teachings above worldly wealth, recognizing their eternal value. Treasure His Word as your greatest possession.</w:t>
      </w:r>
    </w:p>
    <w:p w14:paraId="6EDF6E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God's statutes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God's statutes can lead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of God's statutes? </w:t>
      </w:r>
    </w:p>
    <w:p w14:paraId="28260070"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5FC263"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D3AD4EC" w14:textId="77777777" w:rsidR="00E75A32" w:rsidRDefault="00E75A32" w:rsidP="00DC3BBA">
      <w:pPr>
        <w:spacing w:line="247" w:lineRule="auto"/>
        <w:rPr>
          <w:rFonts w:eastAsia="Times New Roman"/>
          <w:b/>
          <w:bCs/>
          <w:kern w:val="0"/>
          <w:sz w:val="21"/>
          <w:szCs w:val="21"/>
        </w:rPr>
      </w:pPr>
    </w:p>
    <w:p w14:paraId="0C9EAFAB" w14:textId="30B14F4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Strength in God's Commands</w:t>
      </w:r>
    </w:p>
    <w:p w14:paraId="3EC5E92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commands provide strength and stability. The psalmist acknowledges, "I am laid low in the dust; preserve my life according to Your word" (Psalm 119:25). In moments of weakness, turn to Scripture for the strength to persevere. God's commands are a firm foundation in times of trial.</w:t>
      </w:r>
    </w:p>
    <w:p w14:paraId="498E08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strength in God's commands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commands provide a sense of stability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commands for daily strength? </w:t>
      </w:r>
    </w:p>
    <w:p w14:paraId="68F6A04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Delight in God's Decrees</w:t>
      </w:r>
    </w:p>
    <w:p w14:paraId="586FEB7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Finding delight in God's decrees transforms our perspective. The psalmist proclaims, "Your statutes are my delight; they are my counselors" (Psalm 119:24). When we delight in God's Word, it becomes a source of wisdom and guidance. Let His decrees be your source of joy and counsel.</w:t>
      </w:r>
    </w:p>
    <w:p w14:paraId="58A9BB2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delight in God's decrees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delighting in God's decrees impacts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joy in following God's commands? </w:t>
      </w:r>
    </w:p>
    <w:p w14:paraId="2E690BE6"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75552D"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25DFB38" w14:textId="77777777" w:rsidR="00E75A32" w:rsidRDefault="00E75A32" w:rsidP="00DC3BBA">
      <w:pPr>
        <w:spacing w:line="247" w:lineRule="auto"/>
        <w:rPr>
          <w:rFonts w:eastAsia="Times New Roman"/>
          <w:b/>
          <w:bCs/>
          <w:kern w:val="0"/>
          <w:sz w:val="21"/>
          <w:szCs w:val="21"/>
        </w:rPr>
      </w:pPr>
    </w:p>
    <w:p w14:paraId="027DAF79" w14:textId="5A51776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Freedom in God's Precepts</w:t>
      </w:r>
    </w:p>
    <w:p w14:paraId="2AC1627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precepts offer true freedom. The psalmist states, "I will walk in freedom, for I have sought Your precepts" (Psalm 119:45). Contrary to the world's view, following God's ways liberates us from the bondage of sin. Embrace His precepts as the path to genuine freedom.</w:t>
      </w:r>
    </w:p>
    <w:p w14:paraId="57EA465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embracing God's precepts lead to greater freedom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following God's laws might feel liberating rather than restrictive?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freedom through God's commandments this week? </w:t>
      </w:r>
    </w:p>
    <w:p w14:paraId="51997EC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Nature of God's Word</w:t>
      </w:r>
    </w:p>
    <w:p w14:paraId="08A165D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119 reminds us of the eternal nature of God's Word. "Your word, O LORD, is everlasting; it is firmly fixed in the heavens" (Psalm 119:89). While everything else may fade, God's Word endures forever. Build your life on the unchanging foundation of Scripture, confident in its eternal truth.</w:t>
      </w:r>
    </w:p>
    <w:p w14:paraId="32CCE93C"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eternal nature of God's Word to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remains relevant across different generations and cultures?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eternal Word influences your long-term goals?</w:t>
      </w:r>
      <w:r w:rsidRPr="001B37DC">
        <w:br w:type="page"/>
      </w:r>
    </w:p>
    <w:p w14:paraId="7A1C6D7F"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120 Teaching Points and Bible Study Questions</w:t>
      </w:r>
    </w:p>
    <w:p w14:paraId="2FA1A503" w14:textId="6A7B362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Cry Out to the Lord in Distress</w:t>
      </w:r>
    </w:p>
    <w:p w14:paraId="674431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120 begins with a powerful reminder that in times of trouble, our first response should be to call upon the Lord. "In my distress I cried to the LORD, and He answered me" (Psalm 120:1). This verse encourages us to turn to God with our burdens, trusting that He hears and responds. Just as a child instinctively runs to a parent for comfort, we too should run to our Heavenly Father, knowing that He is always ready to listen and provide peace.</w:t>
      </w:r>
    </w:p>
    <w:p w14:paraId="3E3CB9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crying out to the Lord into your daily routine during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distress to God is important for emotional and spiritual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gain by turning to God in times of trouble and distress? </w:t>
      </w:r>
    </w:p>
    <w:p w14:paraId="3AB1B43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Truth</w:t>
      </w:r>
    </w:p>
    <w:p w14:paraId="4E5C40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laments the deceitful tongues that surround him, highlighting the importance of truth. "Deliver my soul, O LORD, from lying lips and a deceitful tongue" (Psalm 120:2). In a world where falsehoods can easily spread, we are reminded to cling to the truth found in Scripture. By grounding ourselves in God's Word, we can discern truth from lies and live with integrity.</w:t>
      </w:r>
    </w:p>
    <w:p w14:paraId="442F04F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power of truth to resolve conflicts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 is essential for maintaining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align with truth in challenging situations? </w:t>
      </w:r>
    </w:p>
    <w:p w14:paraId="43867508"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ADD6AA"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56536C0" w14:textId="77777777" w:rsidR="00E75A32" w:rsidRDefault="00E75A32" w:rsidP="00DC3BBA">
      <w:pPr>
        <w:spacing w:line="247" w:lineRule="auto"/>
        <w:rPr>
          <w:rFonts w:eastAsia="Times New Roman"/>
          <w:b/>
          <w:bCs/>
          <w:kern w:val="0"/>
          <w:sz w:val="21"/>
          <w:szCs w:val="21"/>
        </w:rPr>
      </w:pPr>
    </w:p>
    <w:p w14:paraId="5ADE414F" w14:textId="1A10E67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Justice Will Prevail</w:t>
      </w:r>
    </w:p>
    <w:p w14:paraId="1B7C5BC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confidence that God will deal with deceit and injustice. "What will He do to you, and what more besides, O deceitful tongue?" (Psalm 120:3). This serves as a reminder that while we may face unfairness, God’s justice will ultimately prevail. We can rest assured that He sees all and will act in His perfect timing.</w:t>
      </w:r>
    </w:p>
    <w:p w14:paraId="0CD9A03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justice when facing deceit or hostility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justice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rely on God's justice rather than seeking personal revenge? </w:t>
      </w:r>
    </w:p>
    <w:p w14:paraId="13E4E77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Deceit</w:t>
      </w:r>
    </w:p>
    <w:p w14:paraId="4F9015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warns of the consequences that come with deceitful behavior. "Sharp arrows of the warrior, with burning coals of the broom tree!" (Psalm 120:4). This vivid imagery reminds us that deceit not only harms others but also brings about its own destruction. Living truthfully aligns us with God’s will and spares us from the painful repercussions of dishonesty.</w:t>
      </w:r>
    </w:p>
    <w:p w14:paraId="65A1FA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deceit in our lives help us build more honest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choosing truth over deceit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deceit often lead to conflict, and how can we prevent it in our communities? </w:t>
      </w:r>
    </w:p>
    <w:p w14:paraId="6FA8A6C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FD119D"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A462C4B" w14:textId="77777777" w:rsidR="00E75A32" w:rsidRDefault="00E75A32" w:rsidP="00DC3BBA">
      <w:pPr>
        <w:spacing w:line="247" w:lineRule="auto"/>
        <w:rPr>
          <w:rFonts w:eastAsia="Times New Roman"/>
          <w:b/>
          <w:bCs/>
          <w:kern w:val="0"/>
          <w:sz w:val="21"/>
          <w:szCs w:val="21"/>
        </w:rPr>
      </w:pPr>
    </w:p>
    <w:p w14:paraId="1212BDFD" w14:textId="3799971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Longing for Peace</w:t>
      </w:r>
    </w:p>
    <w:p w14:paraId="740F58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psalmist expresses a deep yearning for peace amidst conflict. "Woe to me that I dwell in </w:t>
      </w:r>
      <w:proofErr w:type="spellStart"/>
      <w:r w:rsidRPr="00F6333B">
        <w:rPr>
          <w:rFonts w:eastAsia="Times New Roman"/>
          <w:kern w:val="0"/>
          <w:sz w:val="21"/>
          <w:szCs w:val="21"/>
        </w:rPr>
        <w:t>Meshech</w:t>
      </w:r>
      <w:proofErr w:type="spellEnd"/>
      <w:r w:rsidRPr="00F6333B">
        <w:rPr>
          <w:rFonts w:eastAsia="Times New Roman"/>
          <w:kern w:val="0"/>
          <w:sz w:val="21"/>
          <w:szCs w:val="21"/>
        </w:rPr>
        <w:t>, that I live among the tents of Kedar!" (Psalm 120:5). This reflects our own longing for peace in a world filled with strife. As followers of Christ, we are called to be peacemakers, bringing His love and reconciliation to those around us.</w:t>
      </w:r>
    </w:p>
    <w:p w14:paraId="3F58A19C" w14:textId="77777777" w:rsidR="00E75A32" w:rsidRDefault="00DC3BBA" w:rsidP="00DC3BBA">
      <w:pPr>
        <w:spacing w:line="247" w:lineRule="auto"/>
      </w:pPr>
      <w:r w:rsidRPr="00F6333B">
        <w:rPr>
          <w:rFonts w:eastAsia="Times New Roman"/>
          <w:kern w:val="0"/>
          <w:sz w:val="21"/>
          <w:szCs w:val="21"/>
        </w:rPr>
        <w:t>1. How can you actively seek peace in your relationships when faced with conflict or misunderstanding?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pursuing peace in a world filled with discord?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longing for peace require personal sacrifice, and how can you prepare for it?</w:t>
      </w:r>
    </w:p>
    <w:p w14:paraId="589085F3" w14:textId="2EA65D5E"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Challenge of Living Among the Ungodly</w:t>
      </w:r>
    </w:p>
    <w:p w14:paraId="3B6FA3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Living in a world that often opposes God’s ways can be challenging. "Too long have I dwelt among those who hate peace" (Psalm 120:6). This verse acknowledges the difficulty of maintaining our faith amidst opposition. Yet, it also encourages us to stand firm, knowing that God equips us to be lights in the darkness.</w:t>
      </w:r>
    </w:p>
    <w:p w14:paraId="44D1F96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peace while living among those who promote conflict and deceit?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use to uphold your values in an ungodly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seek God's guidance when surrounded by negative influences? </w:t>
      </w:r>
    </w:p>
    <w:p w14:paraId="230286A2"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4AA51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7F178C4" w14:textId="77777777" w:rsidR="00E75A32" w:rsidRDefault="00E75A32" w:rsidP="00DC3BBA">
      <w:pPr>
        <w:spacing w:line="247" w:lineRule="auto"/>
        <w:rPr>
          <w:rFonts w:eastAsia="Times New Roman"/>
          <w:b/>
          <w:bCs/>
          <w:kern w:val="0"/>
          <w:sz w:val="21"/>
          <w:szCs w:val="21"/>
        </w:rPr>
      </w:pPr>
    </w:p>
    <w:p w14:paraId="465920FC" w14:textId="66AD786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Pursuit of Peace</w:t>
      </w:r>
    </w:p>
    <w:p w14:paraId="64532B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 hostility around him, the psalmist remains committed to peace. "I am for peace; but when I speak, they are for war" (Psalm 120:7). This determination to pursue peace, even when others resist, is a powerful testament to the transformative power of God’s love. As believers, we are called to be ambassadors of peace, reflecting Christ’s heart to a world in need.</w:t>
      </w:r>
    </w:p>
    <w:p w14:paraId="65A970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pursue peace in relationships where conflict seems unavoidable, as seen in Psalm 120?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psalmist emphasizes the struggle for peace, and how does this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peace in your community, inspired by the themes in Psalm 120? </w:t>
      </w:r>
    </w:p>
    <w:p w14:paraId="3041E94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w:t>
      </w:r>
    </w:p>
    <w:p w14:paraId="6B9F55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120 reminds us of the value of surrounding ourselves with fellow believers who share our commitment to truth and peace. While the psalmist laments his isolation, we are encouraged to seek out and build a community that supports and strengthens our faith. Together, we can encourage one another and stand firm in our convictions.</w:t>
      </w:r>
    </w:p>
    <w:p w14:paraId="5A8EFB7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foster a supportive community when feeling isolated like the psalmist in Psalm 120?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is essential for dealing with deceit and conflict, as seen in Psalm 120?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peace and understanding within your community, inspired by Psalm 120? </w:t>
      </w:r>
    </w:p>
    <w:p w14:paraId="62A9829D"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45B78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1DAB049" w14:textId="77777777" w:rsidR="00E75A32" w:rsidRDefault="00E75A32" w:rsidP="00DC3BBA">
      <w:pPr>
        <w:spacing w:line="247" w:lineRule="auto"/>
        <w:rPr>
          <w:rFonts w:eastAsia="Times New Roman"/>
          <w:b/>
          <w:bCs/>
          <w:kern w:val="0"/>
          <w:sz w:val="21"/>
          <w:szCs w:val="21"/>
        </w:rPr>
      </w:pPr>
    </w:p>
    <w:p w14:paraId="3A52B890" w14:textId="5F9FD5D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Deliverance</w:t>
      </w:r>
    </w:p>
    <w:p w14:paraId="127F31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the psalm, there is an underlying trust in God’s ability to deliver. This trust is a cornerstone of our faith, reminding us that no matter the circumstances, God is our refuge and strength. By placing our trust in Him, we can face any challenge with confidence, knowing that He is in control.</w:t>
      </w:r>
    </w:p>
    <w:p w14:paraId="348B5C2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in God's deliverance during times of distress or conflict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 rather than seeking revenge or retaliation?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deliverance can bring peace amidst challenging circumstances? </w:t>
      </w:r>
    </w:p>
    <w:p w14:paraId="615C313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28D9096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120 invites us to adopt an eternal perspective. While the psalmist’s immediate circumstances are difficult, his hope is ultimately in the Lord. This encourages us to look beyond our present trials and focus on the eternal promises of God. By keeping our eyes fixed on Jesus, we can navigate life’s challenges with hope and assurance.</w:t>
      </w:r>
    </w:p>
    <w:p w14:paraId="2949DEDA"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adopting an eternal perspective help you handle deceit and conflict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eternal truths during times of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an eternal perspective change your response to living among those who seek war?</w:t>
      </w:r>
      <w:r w:rsidRPr="001B37DC">
        <w:br w:type="page"/>
      </w:r>
    </w:p>
    <w:p w14:paraId="11F71A67"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121 Teaching Points and Bible Study Questions</w:t>
      </w:r>
    </w:p>
    <w:p w14:paraId="4FBCA6A7" w14:textId="0DA98F9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Our Constant Helper</w:t>
      </w:r>
    </w:p>
    <w:p w14:paraId="135228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121 begins with a powerful reminder: "I lift up my eyes to the hills. From where does my help come? My help comes from the LORD, the Maker of heaven and earth" (Psalm 121:1-2). This verse reassures us that our help is not from fleeting or unreliable sources but from the Creator Himself. In every situation, whether mundane or monumental, we can rely on God’s unwavering support. Remember, when life gets overwhelming, look up and trust in His divine assistance.</w:t>
      </w:r>
    </w:p>
    <w:p w14:paraId="51DD8DC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helper in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 as your constant helper?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 as your helper change your perspective on life's uncertainties? </w:t>
      </w:r>
    </w:p>
    <w:p w14:paraId="3B944C2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is Our Protector</w:t>
      </w:r>
    </w:p>
    <w:p w14:paraId="433963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assures us that God "will not allow your foot to slip; your Protector will not slumber" (Psalm 121:3). This is a comforting promise that God is always vigilant, watching over us with care. Unlike human guardians who may falter or tire, God’s protection is constant and unfailing. Embrace the peace that comes from knowing you are under the watchful eye of the Almighty.</w:t>
      </w:r>
    </w:p>
    <w:p w14:paraId="0B9BE9D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protection in your daily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the Lord as your protector?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 as your protector change your response to fear and anxiety? </w:t>
      </w:r>
    </w:p>
    <w:p w14:paraId="3E439B8A"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A0181C"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354630A" w14:textId="77777777" w:rsidR="00E75A32" w:rsidRDefault="00E75A32" w:rsidP="00DC3BBA">
      <w:pPr>
        <w:spacing w:line="247" w:lineRule="auto"/>
        <w:rPr>
          <w:rFonts w:eastAsia="Times New Roman"/>
          <w:b/>
          <w:bCs/>
          <w:kern w:val="0"/>
          <w:sz w:val="21"/>
          <w:szCs w:val="21"/>
        </w:rPr>
      </w:pPr>
    </w:p>
    <w:p w14:paraId="77668736" w14:textId="32C9D09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Ever-Watchful</w:t>
      </w:r>
    </w:p>
    <w:p w14:paraId="335E25F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who watches over Israel will neither slumber nor sleep" (Psalm 121:4). This verse highlights God’s perpetual vigilance. He is never caught off guard or distracted. In a world where uncertainty is common, God’s constant watchfulness provides a foundation of security. Trust that He is aware of your needs and is actively involved in your life.</w:t>
      </w:r>
    </w:p>
    <w:p w14:paraId="3DE35E9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remind yourself daily of God's constant watchfulness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protection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acknowledge God's vigilance in your daily decisions? </w:t>
      </w:r>
    </w:p>
    <w:p w14:paraId="56B12D0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is Your Shade</w:t>
      </w:r>
    </w:p>
    <w:p w14:paraId="66198C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is your keeper; the LORD is the shade on your right hand" (Psalm 121:5). This imagery of God as our shade suggests His presence is both protective and comforting. Just as shade provides relief from the harshness of the sun, God offers respite from life’s challenges. Lean into His presence and find solace in His comforting embrace.</w:t>
      </w:r>
    </w:p>
    <w:p w14:paraId="7D20DFD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the Lord's shade during stressful times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metaphor of shade is used to describe God's protection?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God's presence as your shade? </w:t>
      </w:r>
    </w:p>
    <w:p w14:paraId="51CE09BA"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B1005D"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B47D7FB" w14:textId="77777777" w:rsidR="00E75A32" w:rsidRDefault="00E75A32" w:rsidP="00DC3BBA">
      <w:pPr>
        <w:spacing w:line="247" w:lineRule="auto"/>
        <w:rPr>
          <w:rFonts w:eastAsia="Times New Roman"/>
          <w:b/>
          <w:bCs/>
          <w:kern w:val="0"/>
          <w:sz w:val="21"/>
          <w:szCs w:val="21"/>
        </w:rPr>
      </w:pPr>
    </w:p>
    <w:p w14:paraId="71383ADB" w14:textId="4E67B2E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Protection from Harm</w:t>
      </w:r>
    </w:p>
    <w:p w14:paraId="1536D8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sun will not strike you by day, nor the moon by night" (Psalm 121:6). This poetic expression assures us of God’s protection from all forms of harm, whether visible or hidden. Day or night, God’s safeguarding presence is with us. Let this assurance embolden you to face each day with confidence, knowing you are shielded by His love.</w:t>
      </w:r>
    </w:p>
    <w:p w14:paraId="01C6C143" w14:textId="77777777" w:rsidR="00E75A32" w:rsidRDefault="00DC3BBA" w:rsidP="00DC3BBA">
      <w:pPr>
        <w:spacing w:line="247" w:lineRule="auto"/>
      </w:pPr>
      <w:r w:rsidRPr="00F6333B">
        <w:rPr>
          <w:rFonts w:eastAsia="Times New Roman"/>
          <w:kern w:val="0"/>
          <w:sz w:val="21"/>
          <w:szCs w:val="21"/>
        </w:rPr>
        <w:t>1. How can you rely on God's protection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divine protection can reduce your anxiety about future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feel more secure under God's watchful care?</w:t>
      </w:r>
    </w:p>
    <w:p w14:paraId="6B3884AF" w14:textId="10D62143"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Preserves You from Evil</w:t>
      </w:r>
    </w:p>
    <w:p w14:paraId="724731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will guard you from all evil; He will preserve your soul" (Psalm 121:7). This promise is a powerful reminder of God’s commitment to our spiritual well-being. While challenges may arise, God’s protection extends to our innermost being. Trust in His ability to preserve your soul amidst life’s trials and temptations.</w:t>
      </w:r>
    </w:p>
    <w:p w14:paraId="3032775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trust in God's protection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God's guidance when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remember God's constant presence during difficult times? </w:t>
      </w:r>
    </w:p>
    <w:p w14:paraId="75601A91"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D7BC6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65D5315" w14:textId="77777777" w:rsidR="00E75A32" w:rsidRDefault="00E75A32" w:rsidP="00DC3BBA">
      <w:pPr>
        <w:spacing w:line="247" w:lineRule="auto"/>
        <w:rPr>
          <w:rFonts w:eastAsia="Times New Roman"/>
          <w:b/>
          <w:bCs/>
          <w:kern w:val="0"/>
          <w:sz w:val="21"/>
          <w:szCs w:val="21"/>
        </w:rPr>
      </w:pPr>
    </w:p>
    <w:p w14:paraId="1B197C42" w14:textId="0F64BAC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Guards Your Journey</w:t>
      </w:r>
    </w:p>
    <w:p w14:paraId="3BC0AB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will watch over your coming and going, both now and forevermore" (Psalm 121:8). This verse encapsulates the comprehensive nature of God’s care. Whether you are embarking on a new venture or returning home, God is with you every step of the way. Embrace the assurance that your journey is under His divine supervision.</w:t>
      </w:r>
    </w:p>
    <w:p w14:paraId="69737D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protection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feel God's presence during challenging journeys?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constant vigilance is important for your personal growth? </w:t>
      </w:r>
    </w:p>
    <w:p w14:paraId="0EA221B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Assurance of Eternal Care</w:t>
      </w:r>
    </w:p>
    <w:p w14:paraId="7CF351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declaration that God’s protection is "both now and forevermore" (Psalm 121:8) underscores the eternal nature of His care. God’s promises are not limited by time or circumstance. As you navigate life’s uncertainties, rest in the knowledge that His love and protection are everlasting.</w:t>
      </w:r>
    </w:p>
    <w:p w14:paraId="1D94136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assurance of God's eternal care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constant protection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eternal care influence your response to life's uncertainties? </w:t>
      </w:r>
    </w:p>
    <w:p w14:paraId="4238DC8F"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9599EB"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3E61509" w14:textId="77777777" w:rsidR="00E75A32" w:rsidRDefault="00E75A32" w:rsidP="00DC3BBA">
      <w:pPr>
        <w:spacing w:line="247" w:lineRule="auto"/>
        <w:rPr>
          <w:rFonts w:eastAsia="Times New Roman"/>
          <w:b/>
          <w:bCs/>
          <w:kern w:val="0"/>
          <w:sz w:val="21"/>
          <w:szCs w:val="21"/>
        </w:rPr>
      </w:pPr>
    </w:p>
    <w:p w14:paraId="54B962E8" w14:textId="483E94F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Sovereignty</w:t>
      </w:r>
    </w:p>
    <w:p w14:paraId="67144E3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121, the emphasis is on God’s sovereignty and His role as our ultimate helper and protector. This psalm invites us to trust in His supreme authority over all creation. In moments of doubt or fear, remind yourself of His power and sovereignty, and let that trust guide your actions and decisions.</w:t>
      </w:r>
    </w:p>
    <w:p w14:paraId="1109C8C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rely on God's sovereignty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sovereignty can bring peace amidst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trust in God's sovereign protection daily? </w:t>
      </w:r>
    </w:p>
    <w:p w14:paraId="3F6885F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Call to Faithful Dependence</w:t>
      </w:r>
    </w:p>
    <w:p w14:paraId="27E7F80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121 is a call to place our faith and dependence on God. It encourages us to look beyond our immediate circumstances and trust in His divine plan. As you meditate on this psalm, let it inspire a deeper reliance on God, knowing that He is faithful to guide and protect you through every season of life.</w:t>
      </w:r>
    </w:p>
    <w:p w14:paraId="0922C6DD"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daily reliance on God as your protector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 for help rather than relying solely on yourself?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constant presence encourage faithful dependence in your life?</w:t>
      </w:r>
      <w:r w:rsidRPr="001B37DC">
        <w:br w:type="page"/>
      </w:r>
    </w:p>
    <w:p w14:paraId="1633C71B"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122 Teaching Points and Bible Study Questions</w:t>
      </w:r>
    </w:p>
    <w:p w14:paraId="5B6A20D6" w14:textId="4CC1C86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Worship</w:t>
      </w:r>
    </w:p>
    <w:p w14:paraId="117A9D4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122 begins with a declaration of joy: "I rejoiced with those who said to me, 'Let us go to the house of the LORD'" (Psalm 122:1). This verse reminds us of the profound joy and privilege of gathering together in worship. In a world filled with distractions, prioritizing time in God's presence with fellow believers can rejuvenate our spirits and refocus our hearts on what truly matters.</w:t>
      </w:r>
    </w:p>
    <w:p w14:paraId="27F006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joy in your heart when preparing to worship each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gathering with others enhances the joy of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joy in worship during challenging times? </w:t>
      </w:r>
    </w:p>
    <w:p w14:paraId="3E2DC40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w:t>
      </w:r>
    </w:p>
    <w:p w14:paraId="7CC74D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speaks of Jerusalem as a city "built together" (Psalm 122:3), symbolizing unity and community. This serves as a reminder that our faith journey is not meant to be solitary. We are called to be part of a community, supporting and encouraging one another as we grow in our relationship with God.</w:t>
      </w:r>
    </w:p>
    <w:p w14:paraId="04EFC16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contribute to fostering a sense of community within your church or neighborhood?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gathering with others in worship strengthens personal faith and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unity and peace in your community, inspired by Psalm 122? </w:t>
      </w:r>
    </w:p>
    <w:p w14:paraId="4D983BEA"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667FFE"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8FE6709" w14:textId="77777777" w:rsidR="00E75A32" w:rsidRDefault="00E75A32" w:rsidP="00DC3BBA">
      <w:pPr>
        <w:spacing w:line="247" w:lineRule="auto"/>
        <w:rPr>
          <w:rFonts w:eastAsia="Times New Roman"/>
          <w:b/>
          <w:bCs/>
          <w:kern w:val="0"/>
          <w:sz w:val="21"/>
          <w:szCs w:val="21"/>
        </w:rPr>
      </w:pPr>
    </w:p>
    <w:p w14:paraId="7CDC47F0" w14:textId="6D491D8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Pray for Peace</w:t>
      </w:r>
    </w:p>
    <w:p w14:paraId="29C0BE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"Pray for the peace of Jerusalem: 'May those who love you prosper'" (Psalm 122:6). This verse encourages us to be peacemakers, not just in our prayers but in our actions. By seeking peace in our communities and relationships, we reflect the heart of God and His desire for harmony among His people.</w:t>
      </w:r>
    </w:p>
    <w:p w14:paraId="624A6F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praying for peace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praying for peace is emphasized in Psalm 122?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peace in your community? </w:t>
      </w:r>
    </w:p>
    <w:p w14:paraId="5CA52D5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Security</w:t>
      </w:r>
    </w:p>
    <w:p w14:paraId="47CA1FC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desires security for Jerusalem, saying, "May there be peace within your walls and prosperity inside your fortresses" (Psalm 122:7). This highlights the blessing of security that comes from trusting in God. When we place our faith in Him, we find a sense of safety and stability that the world cannot offer.</w:t>
      </w:r>
    </w:p>
    <w:p w14:paraId="3031EA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contribute to creating a sense of security within your community or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feeling secure is important for spiritual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peace and security in your personal life? </w:t>
      </w:r>
    </w:p>
    <w:p w14:paraId="64987539"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5DA04D"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472E53D" w14:textId="77777777" w:rsidR="00E75A32" w:rsidRDefault="00E75A32" w:rsidP="00DC3BBA">
      <w:pPr>
        <w:spacing w:line="247" w:lineRule="auto"/>
        <w:rPr>
          <w:rFonts w:eastAsia="Times New Roman"/>
          <w:b/>
          <w:bCs/>
          <w:kern w:val="0"/>
          <w:sz w:val="21"/>
          <w:szCs w:val="21"/>
        </w:rPr>
      </w:pPr>
    </w:p>
    <w:p w14:paraId="060624A8" w14:textId="00DB9F1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Unity</w:t>
      </w:r>
    </w:p>
    <w:p w14:paraId="34B901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122 emphasizes the strength found in unity, as the tribes of Israel come together to worship. "There the tribes go up, the tribes of the LORD" (Psalm 122:4). Unity in purpose and faith can accomplish great things, and as believers, we are called to work together for the glory of God.</w:t>
      </w:r>
    </w:p>
    <w:p w14:paraId="551EB370" w14:textId="77777777" w:rsidR="00E75A32" w:rsidRDefault="00DC3BBA" w:rsidP="00DC3BBA">
      <w:pPr>
        <w:spacing w:line="247" w:lineRule="auto"/>
      </w:pPr>
      <w:r w:rsidRPr="00F6333B">
        <w:rPr>
          <w:rFonts w:eastAsia="Times New Roman"/>
          <w:kern w:val="0"/>
          <w:sz w:val="21"/>
          <w:szCs w:val="21"/>
        </w:rPr>
        <w:t>1. How can we foster unity in our community to reflect the harmony described in Psalm 122?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essential for achieving peace and prosperity, as mentioned in Psalm 122?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promote unity within your family or workplace?</w:t>
      </w:r>
    </w:p>
    <w:p w14:paraId="2E7D94B0" w14:textId="794B343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Pilgrimage</w:t>
      </w:r>
    </w:p>
    <w:p w14:paraId="22BDE40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journey to Jerusalem was a pilgrimage filled with anticipation and joy. This reflects our spiritual journey towards God, where each step brings us closer to Him. Embrace the journey, knowing that every moment spent seeking God is a step towards eternal joy and fulfillment.</w:t>
      </w:r>
    </w:p>
    <w:p w14:paraId="69E0B97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joy in your spiritual journey like the pilgrims in Psalm 122?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gathering with others for worship, as described in Psalm 122?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communal worship enhance your personal faith journey, similar to the pilgrimage in Psalm 122? </w:t>
      </w:r>
    </w:p>
    <w:p w14:paraId="690F9C3F"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9104E6"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CA76D75" w14:textId="77777777" w:rsidR="00E75A32" w:rsidRDefault="00E75A32" w:rsidP="00DC3BBA">
      <w:pPr>
        <w:spacing w:line="247" w:lineRule="auto"/>
        <w:rPr>
          <w:rFonts w:eastAsia="Times New Roman"/>
          <w:b/>
          <w:bCs/>
          <w:kern w:val="0"/>
          <w:sz w:val="21"/>
          <w:szCs w:val="21"/>
        </w:rPr>
      </w:pPr>
    </w:p>
    <w:p w14:paraId="6D376EBB" w14:textId="3B75AE2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Role of Justice</w:t>
      </w:r>
    </w:p>
    <w:p w14:paraId="029FE2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mentions "the thrones of judgment" in Jerusalem (Psalm 122:5), highlighting the importance of justice. As followers of Christ, we are called to uphold justice and righteousness in our lives, reflecting God's character and His kingdom values.</w:t>
      </w:r>
    </w:p>
    <w:p w14:paraId="4ACA28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inspired by Psalm 122's call for peace in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essential for peace, as highlighted in Psalm 122, and how can you contribute?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fairness and justice in your daily interactions? </w:t>
      </w:r>
    </w:p>
    <w:p w14:paraId="4876226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Prosperity</w:t>
      </w:r>
    </w:p>
    <w:p w14:paraId="771362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"May those who love you prosper" (Psalm 122:6). Prosperity in this context is not just material wealth but a holistic well-being that comes from living in alignment with God's will. When we love and serve God, we experience His blessings in every area of our lives.</w:t>
      </w:r>
    </w:p>
    <w:p w14:paraId="3DB8827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contribute to the prosperity and peace of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the prosperity of others can lead to personal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peace and prosperity in your daily interactions? </w:t>
      </w:r>
    </w:p>
    <w:p w14:paraId="7186DFB6"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2ADA97"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B4E8D6B" w14:textId="77777777" w:rsidR="00E75A32" w:rsidRDefault="00E75A32" w:rsidP="00DC3BBA">
      <w:pPr>
        <w:spacing w:line="247" w:lineRule="auto"/>
        <w:rPr>
          <w:rFonts w:eastAsia="Times New Roman"/>
          <w:b/>
          <w:bCs/>
          <w:kern w:val="0"/>
          <w:sz w:val="21"/>
          <w:szCs w:val="21"/>
        </w:rPr>
      </w:pPr>
    </w:p>
    <w:p w14:paraId="6A7278A1" w14:textId="29108F1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Serve Others</w:t>
      </w:r>
    </w:p>
    <w:p w14:paraId="448AB16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"For the sake of my brothers and friends, I will say, 'Peace be within you'" (Psalm 122:8). This verse encourages us to seek the well-being of others, putting their needs above our own. Serving others is a tangible expression of God's love and a powerful witness to the world.</w:t>
      </w:r>
    </w:p>
    <w:p w14:paraId="17C55C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contribute to the peace and prosperity of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others is emphasized in the context of seeking peace in Psalm 122?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serve others in your daily life, inspired by Psalm 122? </w:t>
      </w:r>
    </w:p>
    <w:p w14:paraId="097B1D7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Pursuit of God's House</w:t>
      </w:r>
    </w:p>
    <w:p w14:paraId="5325BB6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commitment to seek the good of God's house: "For the sake of the house of the LORD our God, I will seek your prosperity" (Psalm 122:9). This is a call to prioritize God's kingdom in our lives, investing our time, talents, and resources in His work. When we do so, we align ourselves with His eternal purposes and experience the fullness of His blessings.</w:t>
      </w:r>
    </w:p>
    <w:p w14:paraId="6992B36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visiting God's house in your weekly routine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or gain when you gather in God's house?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seeking peace and prosperity in God's house matter in your personal life?</w:t>
      </w:r>
      <w:r w:rsidRPr="001B37DC">
        <w:br w:type="page"/>
      </w:r>
    </w:p>
    <w:p w14:paraId="3BF992F2"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123 Teaching Points and Bible Study Questions</w:t>
      </w:r>
    </w:p>
    <w:p w14:paraId="7087128C" w14:textId="0F942BD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Look to the Lord for Guidance</w:t>
      </w:r>
    </w:p>
    <w:p w14:paraId="08DF6D6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123:1 begins with, "I lift up my eyes to You, the One enthroned in heaven." This verse reminds us to direct our focus upward, seeking divine guidance in all aspects of life. Just as a servant looks to their master for direction, we should consistently turn to God for wisdom and clarity. By doing so, we align our actions with His will, ensuring that our paths are straight and purposeful.</w:t>
      </w:r>
    </w:p>
    <w:p w14:paraId="7E74316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the Lord's guidance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looking to the Lord for direction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guidance bring peace in uncertain situations? </w:t>
      </w:r>
    </w:p>
    <w:p w14:paraId="4A9900D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Humility</w:t>
      </w:r>
    </w:p>
    <w:p w14:paraId="6AC2BEE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their position as a servant, highlighting the importance of humility. Recognizing our dependence on God fosters a spirit of humility, which is essential for spiritual growth. "As the eyes of servants look to the hand of their master," (Psalm 123:2) we too should adopt a posture of humility, understanding that our strength and success come from God alone.</w:t>
      </w:r>
    </w:p>
    <w:p w14:paraId="4C2198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with others, inspired by Psalm 123?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looking to God for mercy fosters a humble attitude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123 about responding to contempt with humility in your life? </w:t>
      </w:r>
    </w:p>
    <w:p w14:paraId="41865B02"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D2A905"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495840A" w14:textId="77777777" w:rsidR="00E75A32" w:rsidRDefault="00E75A32" w:rsidP="00DC3BBA">
      <w:pPr>
        <w:spacing w:line="247" w:lineRule="auto"/>
        <w:rPr>
          <w:rFonts w:eastAsia="Times New Roman"/>
          <w:b/>
          <w:bCs/>
          <w:kern w:val="0"/>
          <w:sz w:val="21"/>
          <w:szCs w:val="21"/>
        </w:rPr>
      </w:pPr>
    </w:p>
    <w:p w14:paraId="3FD4F988" w14:textId="74AB241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Persevere in Prayer</w:t>
      </w:r>
    </w:p>
    <w:p w14:paraId="6875B94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123:2 also emphasizes the importance of persistent prayer: "So our eyes look to the LORD our God, till He shows us mercy." This teaches us to remain steadfast in prayer, trusting that God hears us and will respond in His perfect timing. Perseverance in prayer strengthens our faith and deepens our relationship with God.</w:t>
      </w:r>
    </w:p>
    <w:p w14:paraId="075302E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focus and perseverance in prayer during challenging times, as seen in Psalm 123?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prayer is emphasized in Psalm 123, and how can it impact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develop a habit of persevering in prayer like the psalmist? </w:t>
      </w:r>
    </w:p>
    <w:p w14:paraId="16A37E1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Mercy</w:t>
      </w:r>
    </w:p>
    <w:p w14:paraId="1929CD5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plea for mercy in Psalm 123:3, "Have mercy on us, O LORD, have mercy," underscores the necessity of seeking God's compassion and forgiveness. Acknowledging our need for His mercy keeps us grounded and reminds us of the grace that is freely given through Jesus Christ. This awareness encourages us to extend mercy to others, reflecting God's love in our interactions.</w:t>
      </w:r>
    </w:p>
    <w:p w14:paraId="73B856C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mercy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mercy is essential in times of distress and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patient while waiting for God's mercy? </w:t>
      </w:r>
    </w:p>
    <w:p w14:paraId="6A01DA01"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30642A"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7F72C8E" w14:textId="77777777" w:rsidR="00E75A32" w:rsidRDefault="00E75A32" w:rsidP="00DC3BBA">
      <w:pPr>
        <w:spacing w:line="247" w:lineRule="auto"/>
        <w:rPr>
          <w:rFonts w:eastAsia="Times New Roman"/>
          <w:b/>
          <w:bCs/>
          <w:kern w:val="0"/>
          <w:sz w:val="21"/>
          <w:szCs w:val="21"/>
        </w:rPr>
      </w:pPr>
    </w:p>
    <w:p w14:paraId="01E60303" w14:textId="1E7F629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Endure with Patience</w:t>
      </w:r>
    </w:p>
    <w:p w14:paraId="700E412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repeated cry for mercy in Psalm 123:3-4 highlights the importance of patience in the face of adversity. "For we have endured much contempt," the psalmist writes, teaching us to remain patient and steadfast, even when faced with scorn or challenges. Patience is a virtue that allows us to trust in God's timing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ultimate plan for our lives.</w:t>
      </w:r>
    </w:p>
    <w:p w14:paraId="067510B9" w14:textId="77777777" w:rsidR="00E75A32" w:rsidRDefault="00DC3BBA" w:rsidP="00DC3BBA">
      <w:pPr>
        <w:spacing w:line="247" w:lineRule="auto"/>
      </w:pPr>
      <w:r w:rsidRPr="00F6333B">
        <w:rPr>
          <w:rFonts w:eastAsia="Times New Roman"/>
          <w:kern w:val="0"/>
          <w:sz w:val="21"/>
          <w:szCs w:val="21"/>
        </w:rPr>
        <w:t>1. How can you cultivate patience when facing contempt or scorn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enduring challenges with patience, as seen in Psalm 123?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 focus on God help you endure difficult situations with patience?</w:t>
      </w:r>
    </w:p>
    <w:p w14:paraId="45D9E28D" w14:textId="1342D86A"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Justice</w:t>
      </w:r>
    </w:p>
    <w:p w14:paraId="52D5196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123:4 speaks of enduring "ridicule from the arrogant and contempt from the proud." This reminds us that while we may face injustice or mockery, we can trust in God's perfect justice. He sees all and will ultimately right every wrong. Our role is to remain faithful and trust that God will vindicate us in His time.</w:t>
      </w:r>
    </w:p>
    <w:p w14:paraId="543C90F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trust in God's justice when facing ongoing injustice or ridicule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looking to God for justice rather than seeking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justice require patience, and how can you cultivate this patience daily? </w:t>
      </w:r>
    </w:p>
    <w:p w14:paraId="0A3CD872"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B2363C"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CE247DB" w14:textId="77777777" w:rsidR="00E75A32" w:rsidRDefault="00E75A32" w:rsidP="00DC3BBA">
      <w:pPr>
        <w:spacing w:line="247" w:lineRule="auto"/>
        <w:rPr>
          <w:rFonts w:eastAsia="Times New Roman"/>
          <w:b/>
          <w:bCs/>
          <w:kern w:val="0"/>
          <w:sz w:val="21"/>
          <w:szCs w:val="21"/>
        </w:rPr>
      </w:pPr>
    </w:p>
    <w:p w14:paraId="3292E419" w14:textId="7ED783A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Cultivate a Servant's Heart</w:t>
      </w:r>
    </w:p>
    <w:p w14:paraId="484550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imagery of servants looking to their master in Psalm 123:2 encourages us to cultivate a servant's heart. By serving others selflessly, we reflect the character of Christ, who came "not to be served, but to serve" (Matthew 20:28). A servant's heart is one that seeks to uplift and support others, bringing glory to God through acts of love and kindness.</w:t>
      </w:r>
    </w:p>
    <w:p w14:paraId="2634BC2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attitude of a servant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looking to God for guidance is essential in cultivating a servant's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patient and humble while serving others, even in challenging situations? </w:t>
      </w:r>
    </w:p>
    <w:p w14:paraId="50235D6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Maintain a Heavenly Perspective</w:t>
      </w:r>
    </w:p>
    <w:p w14:paraId="77C29FC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123:1 reminds us to "lift up our eyes" to the One enthroned in heaven. This encourages us to maintain a heavenly perspective, focusing on eternal truths rather than temporary circumstances. By keeping our eyes fixed on God, we gain clarity and purpose, allowing us to navigate life's challenges with hope and confidence.</w:t>
      </w:r>
    </w:p>
    <w:p w14:paraId="0078054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maintaining a heavenly perspective help you handle daily challenges and frustrations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looking to God for guidance is crucial in maintaining a heavenly perspective?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keep your focus on God amidst life's distractions? </w:t>
      </w:r>
    </w:p>
    <w:p w14:paraId="02F1295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482F18"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87B2D30" w14:textId="77777777" w:rsidR="00E75A32" w:rsidRDefault="00E75A32" w:rsidP="00DC3BBA">
      <w:pPr>
        <w:spacing w:line="247" w:lineRule="auto"/>
        <w:rPr>
          <w:rFonts w:eastAsia="Times New Roman"/>
          <w:b/>
          <w:bCs/>
          <w:kern w:val="0"/>
          <w:sz w:val="21"/>
          <w:szCs w:val="21"/>
        </w:rPr>
      </w:pPr>
    </w:p>
    <w:p w14:paraId="176E93EA" w14:textId="7C439A1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Find Strength in Community</w:t>
      </w:r>
    </w:p>
    <w:p w14:paraId="082D30C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collective voice in Psalm 123, using "we" and "us," highlights the strength found in community. As believers, we are called to support and encourage one another, sharing in both joys and struggles. Together, we can lift each other up in prayer and stand firm in our faith, knowing that we are not alone in our journey.</w:t>
      </w:r>
    </w:p>
    <w:p w14:paraId="48B6280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your community support each other in times of distress, as seen in Psalm 123?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help from others strengthens your faith, according to Psalm 123?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community that uplifts each other spiritually? </w:t>
      </w:r>
    </w:p>
    <w:p w14:paraId="0F2AD79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God's Sovereignty</w:t>
      </w:r>
    </w:p>
    <w:p w14:paraId="799EB1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123 teaches us to rest in God's sovereignty. By acknowledging His authority and control over all things, we find peace and assurance. Trusting in God's sovereignty allows us to surrender our worries and fears, knowing that He is working all things for our good and His glory (Romans 8:28).</w:t>
      </w:r>
    </w:p>
    <w:p w14:paraId="5810155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rest in God's sovereignty during times of uncertainty or stress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bring peace to your daily decisions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control when feeling overwhelmed?</w:t>
      </w:r>
      <w:r w:rsidRPr="001B37DC">
        <w:br w:type="page"/>
      </w:r>
    </w:p>
    <w:p w14:paraId="7C0EC36D"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124 Teaching Points and Bible Study Questions</w:t>
      </w:r>
    </w:p>
    <w:p w14:paraId="5D6C283A" w14:textId="3881533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Acknowledging Divine Deliverance</w:t>
      </w:r>
    </w:p>
    <w:p w14:paraId="19502E3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124 begins with a powerful reminder that our help comes from the Lord. "If the LORD had not been on our side—let Israel now declare—if the LORD had not been on our side when men attacked us" (Psalm 124:1-2). This teaches us to recognize and give thanks for God's intervention in our lives. Just as He delivered Israel, He is actively working in our lives today, guiding us through challenges and protecting us from unseen dangers.</w:t>
      </w:r>
    </w:p>
    <w:p w14:paraId="340897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acknowledge God's deliverance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instances of divine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express gratitude for God's deliverance in your life? </w:t>
      </w:r>
    </w:p>
    <w:p w14:paraId="489EFB0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Recognizing the Power of God</w:t>
      </w:r>
    </w:p>
    <w:p w14:paraId="1610AB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emphasizes the might of God, who is our ultimate protector. "Then they would have swallowed us alive in their burning anger" (Psalm 124:3). This vivid imagery reminds us that without God's power, we are vulnerable. It encourages us to rely on His strength rather than our own, trusting that He is more than capable of handling any situation we face.</w:t>
      </w:r>
    </w:p>
    <w:p w14:paraId="18A1B8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power in past challenges strengthen your faith in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acknowledge God's power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remember God's past deliverance in times of trouble? </w:t>
      </w:r>
    </w:p>
    <w:p w14:paraId="37B7648D"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6FED88"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0575FF6" w14:textId="77777777" w:rsidR="00E75A32" w:rsidRDefault="00E75A32" w:rsidP="00DC3BBA">
      <w:pPr>
        <w:spacing w:line="247" w:lineRule="auto"/>
        <w:rPr>
          <w:rFonts w:eastAsia="Times New Roman"/>
          <w:b/>
          <w:bCs/>
          <w:kern w:val="0"/>
          <w:sz w:val="21"/>
          <w:szCs w:val="21"/>
        </w:rPr>
      </w:pPr>
    </w:p>
    <w:p w14:paraId="0F25B4A9" w14:textId="66F8581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Understanding the Reality of Spiritual Warfare</w:t>
      </w:r>
    </w:p>
    <w:p w14:paraId="3490693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speaks of being attacked by enemies, which can be seen as a metaphor for spiritual battles. "Then the floodwaters would have engulfed us, the torrent would have overwhelmed us" (Psalm 124:4). This highlights the reality of spiritual warfare and the importance of being spiritually vigilant. We are reminded to put on the full armor of God and stand firm in our faith.</w:t>
      </w:r>
    </w:p>
    <w:p w14:paraId="2321818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past deliverance in Psalm 124 strengthen your faith in spiritual battles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God's protection in your daily spiritual warfare?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help is crucial in overcoming spiritual challenges? </w:t>
      </w:r>
    </w:p>
    <w:p w14:paraId="5772FF5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Celebrating God's Faithfulness</w:t>
      </w:r>
    </w:p>
    <w:p w14:paraId="71BBA5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124 is a song of thanksgiving for God's faithfulness. "Blessed be the LORD, who has not given us as prey to their teeth" (Psalm 124:6). This encourages us to celebrate and remember God's past faithfulness, which strengthens our faith and gives us hope for the future. It is a call to live with gratitude, acknowledging His constant presence and provision.</w:t>
      </w:r>
    </w:p>
    <w:p w14:paraId="46C8C5A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celebrate God's faithfulness in your daily life when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past faithfulness strengthens your trust in Him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regularly? </w:t>
      </w:r>
    </w:p>
    <w:p w14:paraId="66F9132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518B8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8F0DA87" w14:textId="77777777" w:rsidR="00E75A32" w:rsidRDefault="00E75A32" w:rsidP="00DC3BBA">
      <w:pPr>
        <w:spacing w:line="247" w:lineRule="auto"/>
        <w:rPr>
          <w:rFonts w:eastAsia="Times New Roman"/>
          <w:b/>
          <w:bCs/>
          <w:kern w:val="0"/>
          <w:sz w:val="21"/>
          <w:szCs w:val="21"/>
        </w:rPr>
      </w:pPr>
    </w:p>
    <w:p w14:paraId="1F52E997" w14:textId="7C63BA5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Embracing Community in Faith</w:t>
      </w:r>
    </w:p>
    <w:p w14:paraId="4AD8047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is a communal declaration, "Let Israel now declare" (Psalm 124:1). It underscores the importance of community in our faith journey. Sharing our testimonies and experiences of God's deliverance with others not only strengthens our faith but also encourages and uplifts those around us. We are reminded that we are not alone in our walk with God.</w:t>
      </w:r>
    </w:p>
    <w:p w14:paraId="40B9B349" w14:textId="77777777" w:rsidR="00E75A32" w:rsidRDefault="00DC3BBA" w:rsidP="00DC3BBA">
      <w:pPr>
        <w:spacing w:line="247" w:lineRule="auto"/>
      </w:pPr>
      <w:r w:rsidRPr="00F6333B">
        <w:rPr>
          <w:rFonts w:eastAsia="Times New Roman"/>
          <w:kern w:val="0"/>
          <w:sz w:val="21"/>
          <w:szCs w:val="21"/>
        </w:rPr>
        <w:t>1. How can embracing community in faith strengthen our collective resilience against life's challenges, as seen in Psalm 124?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Psalm 124 emphasizes collective deliverance, and how can this shape our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foster a supportive faith community that mirrors the unity described in Psalm 124?</w:t>
      </w:r>
    </w:p>
    <w:p w14:paraId="6AE1B352" w14:textId="34B93882"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Trusting in God's Timing</w:t>
      </w:r>
    </w:p>
    <w:p w14:paraId="6FA930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imagery of escape in the psalm, "We have escaped like a bird from the snare of the fowler; the snare is broken, and we have escaped" (Psalm 124:7), teaches us to trust in God's perfect timing. Even when situations seem dire, God provides a way out at the right moment. This encourages us to be patient and trust that God is working behind the scenes for our good.</w:t>
      </w:r>
    </w:p>
    <w:p w14:paraId="48B56A2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patience while trusting in God's timing during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can strengthen your faith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perfect timing in your personal journey? </w:t>
      </w:r>
    </w:p>
    <w:p w14:paraId="71E6512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524448"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668759E" w14:textId="77777777" w:rsidR="00E75A32" w:rsidRDefault="00E75A32" w:rsidP="00DC3BBA">
      <w:pPr>
        <w:spacing w:line="247" w:lineRule="auto"/>
        <w:rPr>
          <w:rFonts w:eastAsia="Times New Roman"/>
          <w:b/>
          <w:bCs/>
          <w:kern w:val="0"/>
          <w:sz w:val="21"/>
          <w:szCs w:val="21"/>
        </w:rPr>
      </w:pPr>
    </w:p>
    <w:p w14:paraId="72B605B3" w14:textId="10123AD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Finding Peace in God's Sovereignty</w:t>
      </w:r>
    </w:p>
    <w:p w14:paraId="4C0592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reassures us of God's sovereignty over all circumstances. "Our help is in the name of the LORD, the Maker of heaven and earth" (Psalm 124:8). This profound truth brings peace, knowing that the Creator of the universe is in control. It invites us to rest in His sovereignty, confident that He holds our lives in His hands.</w:t>
      </w:r>
    </w:p>
    <w:p w14:paraId="0CCB3C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Psalm 124 help you find peace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control can reduce anxiety and stress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during difficult times? </w:t>
      </w:r>
    </w:p>
    <w:p w14:paraId="6BCA325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Cultivating a Heart of Praise</w:t>
      </w:r>
    </w:p>
    <w:p w14:paraId="46F9A8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response to God's deliverance is one of praise. This teaches us to cultivate a heart of praise, regardless of our circumstances. By focusing on God's goodness and faithfulness, we shift our perspective from our problems to His power, which transforms our outlook and fills us with joy.</w:t>
      </w:r>
    </w:p>
    <w:p w14:paraId="72BA0E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gratitude into daily routines to cultivate a heart of praise like in Psalm 124?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help in past challenges fosters a heart of praise?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when facing new difficulties? </w:t>
      </w:r>
    </w:p>
    <w:p w14:paraId="737F4CB4"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E505A0"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8D706E3" w14:textId="77777777" w:rsidR="00E75A32" w:rsidRDefault="00E75A32" w:rsidP="00DC3BBA">
      <w:pPr>
        <w:spacing w:line="247" w:lineRule="auto"/>
        <w:rPr>
          <w:rFonts w:eastAsia="Times New Roman"/>
          <w:b/>
          <w:bCs/>
          <w:kern w:val="0"/>
          <w:sz w:val="21"/>
          <w:szCs w:val="21"/>
        </w:rPr>
      </w:pPr>
    </w:p>
    <w:p w14:paraId="66D4BCDB" w14:textId="0A1593E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Encouraging Bold Faith</w:t>
      </w:r>
    </w:p>
    <w:p w14:paraId="0A5E06F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124 encourages us to have bold faith, trusting in God's ability to deliver us from any situation. The psalmist's confidence in God's protection inspires us to step out in faith, knowing that God is with us. It challenges us to live courageously, assured that God is our refuge and strength.</w:t>
      </w:r>
    </w:p>
    <w:p w14:paraId="543EBA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124 inspire you to trust God more boldly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remember God's past help and encourage bold faith in the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protection in Psalm 124 strengthen your confidence to face current fears? </w:t>
      </w:r>
    </w:p>
    <w:p w14:paraId="0592233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with Eternal Perspective</w:t>
      </w:r>
    </w:p>
    <w:p w14:paraId="525DEAC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the psalm reminds us to live with an eternal perspective. By acknowledging God's deliverance and sovereignty, we are encouraged to focus on the eternal rather than the temporary. This perspective helps us navigate life's challenges with hope and assurance, knowing that our ultimate victory is secure in Christ.</w:t>
      </w:r>
    </w:p>
    <w:p w14:paraId="78044FB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124 inspire you to trust God in daily challenges with an eternal perspective?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viewing life's struggles through the lens of eternity as seen in Psalm 124?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past deliverance in Psalm 124 encourage you to live with eternal priorities today?</w:t>
      </w:r>
      <w:r w:rsidRPr="001B37DC">
        <w:br w:type="page"/>
      </w:r>
    </w:p>
    <w:p w14:paraId="587342F9"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125 Teaching Points and Bible Study Questions</w:t>
      </w:r>
    </w:p>
    <w:p w14:paraId="58DD317B" w14:textId="6C301EB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the Lord Brings Stability</w:t>
      </w:r>
    </w:p>
    <w:p w14:paraId="38C032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125:1 </w:t>
      </w:r>
      <w:proofErr w:type="gramStart"/>
      <w:r w:rsidRPr="00F6333B">
        <w:rPr>
          <w:rFonts w:eastAsia="Times New Roman"/>
          <w:kern w:val="0"/>
          <w:sz w:val="21"/>
          <w:szCs w:val="21"/>
        </w:rPr>
        <w:t>states</w:t>
      </w:r>
      <w:proofErr w:type="gramEnd"/>
      <w:r w:rsidRPr="00F6333B">
        <w:rPr>
          <w:rFonts w:eastAsia="Times New Roman"/>
          <w:kern w:val="0"/>
          <w:sz w:val="21"/>
          <w:szCs w:val="21"/>
        </w:rPr>
        <w:t>, "Those who trust in the LORD are like Mount Zion, which cannot be moved but endures forever." Trusting in God provides a foundation that is unshakeable. Just as Mount Zion stands firm, so does our faith when it is anchored in the Lord. This stability allows us to navigate life's challenges with confidence and peace.</w:t>
      </w:r>
    </w:p>
    <w:p w14:paraId="405EF54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trusting in the Lord provide stability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 in God is compared to Mount Zion's immovability?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the Lord daily? </w:t>
      </w:r>
    </w:p>
    <w:p w14:paraId="15F574C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Divine Protection Surrounds Believers</w:t>
      </w:r>
    </w:p>
    <w:p w14:paraId="048D95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2 assures us, "As the mountains surround Jerusalem, so the LORD surrounds His people, both now and forevermore." God's protection is not just a temporary shield but an eternal promise. Like the mountains that encircle Jerusalem, His presence is a constant guard around us, offering security and comfort.</w:t>
      </w:r>
    </w:p>
    <w:p w14:paraId="46B45E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trust in God's protection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protection is compared to mountains surrounding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protective presence? </w:t>
      </w:r>
    </w:p>
    <w:p w14:paraId="6C826D2A"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636B3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8015C22" w14:textId="77777777" w:rsidR="00E75A32" w:rsidRDefault="00E75A32" w:rsidP="00DC3BBA">
      <w:pPr>
        <w:spacing w:line="247" w:lineRule="auto"/>
        <w:rPr>
          <w:rFonts w:eastAsia="Times New Roman"/>
          <w:b/>
          <w:bCs/>
          <w:kern w:val="0"/>
          <w:sz w:val="21"/>
          <w:szCs w:val="21"/>
        </w:rPr>
      </w:pPr>
    </w:p>
    <w:p w14:paraId="10A96EDB" w14:textId="161613C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Righteous Will Not Be Overcome by Wickedness</w:t>
      </w:r>
    </w:p>
    <w:p w14:paraId="4F0E7E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125:3 declares, "For the scepter of wickedness will not rest upon the land allotted to the righteous, so that the righteous will not put forth their hands to injustice." This verse reassures us that evil will not have the final say. God's justice prevails, ensuring that the righteous are not led astray by the influence of wickedness.</w:t>
      </w:r>
    </w:p>
    <w:p w14:paraId="7A08B4A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strengthen your faith to remain unshaken by the influence of wickedness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helps the righteous withstand challenges from the wicked?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ensure wickedness does not overcome your actions? </w:t>
      </w:r>
    </w:p>
    <w:p w14:paraId="3B06C17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Rewards the Upright in Heart</w:t>
      </w:r>
    </w:p>
    <w:p w14:paraId="0D3883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4, we read, "Do good, O LORD, to those who are good, and to the upright in heart." God is attentive to the hearts of His people. Those who strive to live righteously and maintain integrity are recipients of His goodness. This encourages us to pursue a life that aligns with His will.</w:t>
      </w:r>
    </w:p>
    <w:p w14:paraId="4C0F9DE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an upright heart to receive God's rewards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promises stability to those who are upright in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an upright heart? </w:t>
      </w:r>
    </w:p>
    <w:p w14:paraId="6B2B90D2"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E69AC3"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B3DF471" w14:textId="77777777" w:rsidR="00E75A32" w:rsidRDefault="00E75A32" w:rsidP="00DC3BBA">
      <w:pPr>
        <w:spacing w:line="247" w:lineRule="auto"/>
        <w:rPr>
          <w:rFonts w:eastAsia="Times New Roman"/>
          <w:b/>
          <w:bCs/>
          <w:kern w:val="0"/>
          <w:sz w:val="21"/>
          <w:szCs w:val="21"/>
        </w:rPr>
      </w:pPr>
    </w:p>
    <w:p w14:paraId="0E2A0349" w14:textId="5CCC0DE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Consequences of Turning to Crooked Ways</w:t>
      </w:r>
    </w:p>
    <w:p w14:paraId="7CCCC2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5 warns, "But those who turn to crooked ways the LORD will banish with the evildoers." This serves as a reminder that choices have consequences. Turning away from God's path leads to separation from His blessings. It's a call to remain steadfast in our walk with Him.</w:t>
      </w:r>
    </w:p>
    <w:p w14:paraId="3532EF0A" w14:textId="77777777" w:rsidR="00E75A32" w:rsidRDefault="00DC3BBA" w:rsidP="00DC3BBA">
      <w:pPr>
        <w:spacing w:line="247" w:lineRule="auto"/>
      </w:pPr>
      <w:r w:rsidRPr="00F6333B">
        <w:rPr>
          <w:rFonts w:eastAsia="Times New Roman"/>
          <w:kern w:val="0"/>
          <w:sz w:val="21"/>
          <w:szCs w:val="21"/>
        </w:rPr>
        <w:t>1. How can you identify and avoid turning to crooked ways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to choose crooked paths despite known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remain steadfast and avoid the influence of crooked ways?</w:t>
      </w:r>
    </w:p>
    <w:p w14:paraId="32C410AF" w14:textId="5D698C29"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Peace is the Heritage of God's People</w:t>
      </w:r>
    </w:p>
    <w:p w14:paraId="26C0DF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blessing: "Peace be upon Israel" (Psalm 125:5). Peace is not just the absence of conflict but a profound sense of well-being that comes from being in right relationship with God. This peace is a gift that God bestows upon His people, a reflection of His love and faithfulness.</w:t>
      </w:r>
    </w:p>
    <w:p w14:paraId="505451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sense of peace in your daily life as God's heritage?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leads to lasting peace amid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peace when surrounded by turmoil? </w:t>
      </w:r>
    </w:p>
    <w:p w14:paraId="410D2EDA"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9E832E"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E268E76" w14:textId="77777777" w:rsidR="00E75A32" w:rsidRDefault="00E75A32" w:rsidP="00DC3BBA">
      <w:pPr>
        <w:spacing w:line="247" w:lineRule="auto"/>
        <w:rPr>
          <w:rFonts w:eastAsia="Times New Roman"/>
          <w:b/>
          <w:bCs/>
          <w:kern w:val="0"/>
          <w:sz w:val="21"/>
          <w:szCs w:val="21"/>
        </w:rPr>
      </w:pPr>
    </w:p>
    <w:p w14:paraId="4DC81875" w14:textId="021B58B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Faith is a Source of Endurance</w:t>
      </w:r>
    </w:p>
    <w:p w14:paraId="105F22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imagery of Mount Zion in verse 1 highlights the enduring nature of faith. Just as the mountain stands through the ages, so does our faith when it is rooted in the Lord. This endurance empowers us to face trials with resilience, knowing that our faith is built on a solid foundation.</w:t>
      </w:r>
    </w:p>
    <w:p w14:paraId="2CC4652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faith help you endure challenges in your daily life like the mountains surrounding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provides stability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and increase your endurance? </w:t>
      </w:r>
    </w:p>
    <w:p w14:paraId="056987B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is a Constant Assurance</w:t>
      </w:r>
    </w:p>
    <w:p w14:paraId="3C8896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surrounding mountains in verse 2 symbolize God's unending presence. This assurance is a source of comfort, reminding us that we are never alone. In every situation, His presence is a refuge and strength, providing guidance and support.</w:t>
      </w:r>
    </w:p>
    <w:p w14:paraId="5EF071D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remind yourself of God's constant presence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feel God's assurance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presence is compared to mountains in providing stability and security? </w:t>
      </w:r>
    </w:p>
    <w:p w14:paraId="65484EDF"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8BAB0A"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4895A2D" w14:textId="77777777" w:rsidR="00E75A32" w:rsidRDefault="00E75A32" w:rsidP="00DC3BBA">
      <w:pPr>
        <w:spacing w:line="247" w:lineRule="auto"/>
        <w:rPr>
          <w:rFonts w:eastAsia="Times New Roman"/>
          <w:b/>
          <w:bCs/>
          <w:kern w:val="0"/>
          <w:sz w:val="21"/>
          <w:szCs w:val="21"/>
        </w:rPr>
      </w:pPr>
    </w:p>
    <w:p w14:paraId="494D3DFF" w14:textId="0A2DA7C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Righteousness Leads to Divine Favor</w:t>
      </w:r>
    </w:p>
    <w:p w14:paraId="33502C2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4 emphasizes that God responds to righteousness with His goodness. Living a life that reflects His character invites His favor and blessings. This motivates us to pursue holiness, knowing that it pleases our Heavenly Father.</w:t>
      </w:r>
    </w:p>
    <w:p w14:paraId="25BA26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practicing righteousness in daily life lead to experiencing God's favor and protection?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favor is linked to righteousness in Psalm 125?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righteousness to receive God's favor? </w:t>
      </w:r>
    </w:p>
    <w:p w14:paraId="71511F1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Eternal Security</w:t>
      </w:r>
    </w:p>
    <w:p w14:paraId="5023E6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overarching theme of Psalm 125 is the eternal security found in God. Trusting in Him ensures that we are part of His unshakeable kingdom. This promise of security is a cornerstone of our faith, offering hope and assurance for the future.</w:t>
      </w:r>
    </w:p>
    <w:p w14:paraId="0C5D91C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125 remind us of the steadfast love and faithfulness of our Creator. As we trust in Him, we find stability, protection, and peace that surpasses all understanding.</w:t>
      </w:r>
    </w:p>
    <w:p w14:paraId="7CADFD57"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promise of eternal security in Psalm 125 to your daily worries?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strengthen your sense of eternal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enduring presence during challenging times?</w:t>
      </w:r>
      <w:r w:rsidRPr="001B37DC">
        <w:br w:type="page"/>
      </w:r>
    </w:p>
    <w:p w14:paraId="39DCFD73"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126 Teaching Points and Bible Study Questions</w:t>
      </w:r>
    </w:p>
    <w:p w14:paraId="6DF3EE94" w14:textId="745539A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Joy Comes After Sorrow</w:t>
      </w:r>
    </w:p>
    <w:p w14:paraId="4214A0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126 begins with a powerful reminder that joy often follows times of sorrow. "When the LORD restored the captives of Zion, we were like dreamers" (Psalm 126:1). This verse highlights the transformative power of God's deliverance. Just as the Israelites experienced a miraculous return from captivity, we too can trust that God will turn our mourning into dancing. Remember, seasons of hardship are temporary, and God’s joy is everlasting.</w:t>
      </w:r>
    </w:p>
    <w:p w14:paraId="2C67985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your life after experiencing a period of sorrow or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often follows times of difficulty or struggle in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joy after overcoming a challenging situation? </w:t>
      </w:r>
    </w:p>
    <w:p w14:paraId="1D4B994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Laughter and Singing Are Gifts from God</w:t>
      </w:r>
    </w:p>
    <w:p w14:paraId="7844B6B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writes, "Then our mouths were filled with laughter, our tongues with shouts of joy" (Psalm 126:2). Laughter and singing are not just emotional responses; they are divine gifts that reflect the joy of the Lord. Embrace these moments of happiness as blessings from God, and let them be a testament to His goodness in your life.</w:t>
      </w:r>
    </w:p>
    <w:p w14:paraId="7F22C74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laughter and singing into your daily routine as expressions of gratitude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laughter and singing are important in experiencing and sharing God's joy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 community atmosphere where laughter and singing are celebrated as divine gifts? </w:t>
      </w:r>
    </w:p>
    <w:p w14:paraId="3B97D2CD"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3BAD39"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5153C51" w14:textId="77777777" w:rsidR="00E75A32" w:rsidRDefault="00E75A32" w:rsidP="00DC3BBA">
      <w:pPr>
        <w:spacing w:line="247" w:lineRule="auto"/>
        <w:rPr>
          <w:rFonts w:eastAsia="Times New Roman"/>
          <w:b/>
          <w:bCs/>
          <w:kern w:val="0"/>
          <w:sz w:val="21"/>
          <w:szCs w:val="21"/>
        </w:rPr>
      </w:pPr>
    </w:p>
    <w:p w14:paraId="7444A49E" w14:textId="5271715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Deeds Are Worth Sharing</w:t>
      </w:r>
    </w:p>
    <w:p w14:paraId="086C44E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nations observed, "The LORD has done great things for them" (Psalm 126:2). When God works in our lives, it’s not just for our benefit but also to be a witness to others. Share your testimonies of God’s faithfulness, and let them inspire those around you. Your story could be the encouragement someone else needs to seek God.</w:t>
      </w:r>
    </w:p>
    <w:p w14:paraId="3C9BFD0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share God's deeds in your life with others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God's works can impact your community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remember and celebrate God's past deeds in your daily routine? </w:t>
      </w:r>
    </w:p>
    <w:p w14:paraId="4745D3D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Gratitude Fuels Faith</w:t>
      </w:r>
    </w:p>
    <w:p w14:paraId="5CDD06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"The LORD has done great things for us; we are filled with joy" (Psalm 126:3). Gratitude is a powerful catalyst for faith. By recognizing and thanking God for His past blessings, we strengthen our trust in His future provision. Make gratitude a daily practice, and watch your faith grow.</w:t>
      </w:r>
    </w:p>
    <w:p w14:paraId="264C27D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expressing gratitude for past blessings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for maintaining a hopeful outlook on future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gratitude in your daily life to fuel your faith? </w:t>
      </w:r>
    </w:p>
    <w:p w14:paraId="78661F39"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D7E6A6"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44475A9" w14:textId="77777777" w:rsidR="00E75A32" w:rsidRDefault="00E75A32" w:rsidP="00DC3BBA">
      <w:pPr>
        <w:spacing w:line="247" w:lineRule="auto"/>
        <w:rPr>
          <w:rFonts w:eastAsia="Times New Roman"/>
          <w:b/>
          <w:bCs/>
          <w:kern w:val="0"/>
          <w:sz w:val="21"/>
          <w:szCs w:val="21"/>
        </w:rPr>
      </w:pPr>
    </w:p>
    <w:p w14:paraId="52A21FD4" w14:textId="7CB8453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Restoration Is God's Specialty</w:t>
      </w:r>
    </w:p>
    <w:p w14:paraId="30ABD9F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"Restore our captives, O LORD, like streams in the Negev" (Psalm 126:4). This verse reminds us that God is in the business of restoration. Whether it’s relationships, health, or spiritual vitality, God can bring life to the driest areas of our lives. Trust in His ability to renew and restore.</w:t>
      </w:r>
    </w:p>
    <w:p w14:paraId="4DE7555A" w14:textId="77777777" w:rsidR="00E75A32" w:rsidRDefault="00DC3BBA" w:rsidP="00DC3BBA">
      <w:pPr>
        <w:spacing w:line="247" w:lineRule="auto"/>
      </w:pPr>
      <w:r w:rsidRPr="00F6333B">
        <w:rPr>
          <w:rFonts w:eastAsia="Times New Roman"/>
          <w:kern w:val="0"/>
          <w:sz w:val="21"/>
          <w:szCs w:val="21"/>
        </w:rPr>
        <w:t>1. How can you actively seek God's restoration in areas of your life needing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specializes in restoring joy after periods of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trust God's timing in your personal restoration journey?</w:t>
      </w:r>
    </w:p>
    <w:p w14:paraId="010B224F" w14:textId="0418FE7B"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Sowing in Tears Leads to Reaping in Joy</w:t>
      </w:r>
    </w:p>
    <w:p w14:paraId="232FD79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"Those who sow in tears will reap with shouts of joy" (Psalm 126:5). This principle is a profound encouragement for those enduring difficult times. The tears you shed today are not in vain; they are seeds that will yield a harvest of joy. Keep sowing in faith, knowing that God will bring about a bountiful return.</w:t>
      </w:r>
    </w:p>
    <w:p w14:paraId="7D6E79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difficult times, trusting that joy will eventually follow your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through hardships is essential for experiencing true joy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while "sowing in tears" in your life? </w:t>
      </w:r>
    </w:p>
    <w:p w14:paraId="3CF8C782"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15AD8D"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8021D7B" w14:textId="77777777" w:rsidR="00E75A32" w:rsidRDefault="00E75A32" w:rsidP="00DC3BBA">
      <w:pPr>
        <w:spacing w:line="247" w:lineRule="auto"/>
        <w:rPr>
          <w:rFonts w:eastAsia="Times New Roman"/>
          <w:b/>
          <w:bCs/>
          <w:kern w:val="0"/>
          <w:sz w:val="21"/>
          <w:szCs w:val="21"/>
        </w:rPr>
      </w:pPr>
    </w:p>
    <w:p w14:paraId="12417B14" w14:textId="25AFE57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Perseverance in Faith Yields Results</w:t>
      </w:r>
    </w:p>
    <w:p w14:paraId="751B72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who goes out weeping, bearing a trail of seed, will surely return with shouts of joy, carrying sheaves with him" (Psalm 126:6). This verse underscores the importance of perseverance. Even when the journey is tough, continue to plant seeds of faith and righteousness. God promises that your efforts will not be wasted.</w:t>
      </w:r>
    </w:p>
    <w:p w14:paraId="390B2A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faith during challenging times to eventually see results like in Psalm 126?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in faith is crucial for experiencing joy and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sow seeds of faith, trusting in future results? </w:t>
      </w:r>
    </w:p>
    <w:p w14:paraId="7C690C5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Timing Is Perfect</w:t>
      </w:r>
    </w:p>
    <w:p w14:paraId="650B62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Israelites' return from captivity was a testament to God’s perfect timing. While we may not always understand His timing, we can trust that it is always for our good. Be patient and wait on the Lord, knowing that His plans are far greater than ours.</w:t>
      </w:r>
    </w:p>
    <w:p w14:paraId="00C0AE5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timing when waiting for a breakthrough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patience from God's perfect timing in your current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timing might differ from your own plans and expectations? </w:t>
      </w:r>
    </w:p>
    <w:p w14:paraId="76A18EF4"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6BAA30"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048A2C5" w14:textId="77777777" w:rsidR="00E75A32" w:rsidRDefault="00E75A32" w:rsidP="00DC3BBA">
      <w:pPr>
        <w:spacing w:line="247" w:lineRule="auto"/>
        <w:rPr>
          <w:rFonts w:eastAsia="Times New Roman"/>
          <w:b/>
          <w:bCs/>
          <w:kern w:val="0"/>
          <w:sz w:val="21"/>
          <w:szCs w:val="21"/>
        </w:rPr>
      </w:pPr>
    </w:p>
    <w:p w14:paraId="7AEDCA7F" w14:textId="2D6CC18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Hope Is Anchored in God's Promises</w:t>
      </w:r>
    </w:p>
    <w:p w14:paraId="0F7E6A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126 is a song of hope, rooted in the promises of God. When life feels uncertain, anchor your hope in His Word. "For I know the plans I have for you, declares the LORD, plans to prosper you and not to harm you, plans to give you hope and a future" (Jeremiah 29:11). Let His promises be your guide and comfort.</w:t>
      </w:r>
    </w:p>
    <w:p w14:paraId="7FC828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God's promises during challenging times, as reflected in Psalm 126?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trusting in God's promises, similar to the joy in Psalm 126?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recalling past fulfillments of God's promises strengthen your hope for the future? </w:t>
      </w:r>
    </w:p>
    <w:p w14:paraId="3CCBA5E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Faithfulness</w:t>
      </w:r>
    </w:p>
    <w:p w14:paraId="6BA904E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Finally, Psalm 126 is a celebration of God’s faithfulness. Reflect on the ways God has been faithful in your life, and let that reflection </w:t>
      </w:r>
      <w:proofErr w:type="gramStart"/>
      <w:r w:rsidRPr="00F6333B">
        <w:rPr>
          <w:rFonts w:eastAsia="Times New Roman"/>
          <w:kern w:val="0"/>
          <w:sz w:val="21"/>
          <w:szCs w:val="21"/>
        </w:rPr>
        <w:t>lead</w:t>
      </w:r>
      <w:proofErr w:type="gramEnd"/>
      <w:r w:rsidRPr="00F6333B">
        <w:rPr>
          <w:rFonts w:eastAsia="Times New Roman"/>
          <w:kern w:val="0"/>
          <w:sz w:val="21"/>
          <w:szCs w:val="21"/>
        </w:rPr>
        <w:t xml:space="preserve"> to worship. Celebrate His goodness, and let your life be a living testimony of His enduring love and faithfulness.</w:t>
      </w:r>
    </w:p>
    <w:p w14:paraId="4E2E1EA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celebrate God's faithfulness in your daily life despite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past experiences of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remembering past joys help you trust in God's future faithfulness?</w:t>
      </w:r>
      <w:r w:rsidRPr="001B37DC">
        <w:br w:type="page"/>
      </w:r>
    </w:p>
    <w:p w14:paraId="5A5A0B7C"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127 Teaching Points and Bible Study Questions</w:t>
      </w:r>
    </w:p>
    <w:p w14:paraId="4B777DB2" w14:textId="3D9933C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Foundation of the Lord's Work</w:t>
      </w:r>
    </w:p>
    <w:p w14:paraId="421DF3D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127:1 begins with a powerful reminder: "Unless the LORD builds the house, its builders labor in vain." This verse underscores the importance of aligning our efforts with God's will. Whether you're building a family, a career, or a ministry, remember that true success comes from allowing God to be the architect of your plans. When we invite Him into our endeavors, we find purpose and fulfillment that transcends earthly achievements.</w:t>
      </w:r>
    </w:p>
    <w:p w14:paraId="1220B20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daily work aligns with the foundation of the Lord's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foundation is crucial for lasting success in your endeavors?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build your family life on the Lord's foundation? </w:t>
      </w:r>
    </w:p>
    <w:p w14:paraId="0B5AD3D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Self-Reliance</w:t>
      </w:r>
    </w:p>
    <w:p w14:paraId="367CDC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continues, "Unless the LORD watches over the city, the watchman stays awake in vain" (Psalm 127:1). This teaches us that no amount of human effort can replace the security and peace that come from trusting in God. In a world that often glorifies self-reliance, this verse is a gentle reminder to lean on God's strength and wisdom, knowing that He is our ultimate protector.</w:t>
      </w:r>
    </w:p>
    <w:p w14:paraId="6F32896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shift from self-reliance to trusting God in your daily work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solely on your efforts can lead to stress and burnout?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guidance in your personal and professional life? </w:t>
      </w:r>
    </w:p>
    <w:p w14:paraId="607B61B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65EBEE"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261D7D1" w14:textId="77777777" w:rsidR="00E75A32" w:rsidRDefault="00E75A32" w:rsidP="00DC3BBA">
      <w:pPr>
        <w:spacing w:line="247" w:lineRule="auto"/>
        <w:rPr>
          <w:rFonts w:eastAsia="Times New Roman"/>
          <w:b/>
          <w:bCs/>
          <w:kern w:val="0"/>
          <w:sz w:val="21"/>
          <w:szCs w:val="21"/>
        </w:rPr>
      </w:pPr>
    </w:p>
    <w:p w14:paraId="00CE9402" w14:textId="2118E04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Gift of Rest</w:t>
      </w:r>
    </w:p>
    <w:p w14:paraId="1010C4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"It is in vain that you rise early and stay up late, toiling for bread to eat—for He gives sleep to His beloved" (Psalm 127:2). This verse highlights the importance of rest and trusting God to provide. In our fast-paced lives, it's easy to fall into the trap of overworking. Yet, God invites us to rest in His provision, reminding us that He cares for us even as we sleep.</w:t>
      </w:r>
    </w:p>
    <w:p w14:paraId="6E5ACF8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rest into your life as a gift from God, not a burden?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 as essential for a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change in your daily routine to prioritize rest and trust in God's provision? </w:t>
      </w:r>
    </w:p>
    <w:p w14:paraId="2CD8585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Children as a Heritage</w:t>
      </w:r>
    </w:p>
    <w:p w14:paraId="02C16E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"Children are indeed a heritage from the LORD, and the fruit of the womb is His reward" (Psalm 127:3). This verse celebrates the blessing of children, viewing them as a divine inheritance. In a culture that often undervalues family, this perspective encourages us to cherish and nurture the next generation, recognizing them as gifts from God.</w:t>
      </w:r>
    </w:p>
    <w:p w14:paraId="51B8F22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nurture children to recognize their value as a heritage from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children are described as a reward, and how does this influence your parenting approach?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children feel cherished and valued in your community? </w:t>
      </w:r>
    </w:p>
    <w:p w14:paraId="5DC84BFE"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AE7B09"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02C90CD" w14:textId="77777777" w:rsidR="00E75A32" w:rsidRDefault="00E75A32" w:rsidP="00DC3BBA">
      <w:pPr>
        <w:spacing w:line="247" w:lineRule="auto"/>
        <w:rPr>
          <w:rFonts w:eastAsia="Times New Roman"/>
          <w:b/>
          <w:bCs/>
          <w:kern w:val="0"/>
          <w:sz w:val="21"/>
          <w:szCs w:val="21"/>
        </w:rPr>
      </w:pPr>
    </w:p>
    <w:p w14:paraId="3F2D965C" w14:textId="57B2C49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Legacy</w:t>
      </w:r>
    </w:p>
    <w:p w14:paraId="52EE250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"Like arrows in the hand of a warrior, so are children born in one’s youth" (Psalm 127:4). This imagery of arrows suggests that children are not only blessings but also instruments for God's purposes. As parents and mentors, we have the privilege of shaping their lives, aiming them toward a future where they can make a significant impact for God's kingdom.</w:t>
      </w:r>
    </w:p>
    <w:p w14:paraId="4BD0C6F5" w14:textId="77777777" w:rsidR="00E75A32" w:rsidRDefault="00DC3BBA" w:rsidP="00DC3BBA">
      <w:pPr>
        <w:spacing w:line="247" w:lineRule="auto"/>
      </w:pPr>
      <w:r w:rsidRPr="00F6333B">
        <w:rPr>
          <w:rFonts w:eastAsia="Times New Roman"/>
          <w:kern w:val="0"/>
          <w:sz w:val="21"/>
          <w:szCs w:val="21"/>
        </w:rPr>
        <w:t>1. How can you ensure your daily actions contribute to a lasting, positive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building a legacy requires both divine guidance and personal effort?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today to align your family values with the principles in Psalm 127?</w:t>
      </w:r>
    </w:p>
    <w:p w14:paraId="6B18D003" w14:textId="704CC28E"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a Full Quiver</w:t>
      </w:r>
    </w:p>
    <w:p w14:paraId="31F0E4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"Blessed is the man whose quiver is full of them" (Psalm 127:5). This verse speaks to the joy and fulfillment found in a family rich with love and support. Whether your "quiver" is filled with biological children, spiritual children, or a community of believers, the emphasis is on the richness of relationships that God provides.</w:t>
      </w:r>
    </w:p>
    <w:p w14:paraId="01697C0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the responsibilities of raising a family, as described in Psalm 127?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children are compared to arrows in a quiver,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"quiver" is a source of joy and not stress? </w:t>
      </w:r>
    </w:p>
    <w:p w14:paraId="3C7F60EF"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54D712"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333DFA2" w14:textId="77777777" w:rsidR="00E75A32" w:rsidRDefault="00E75A32" w:rsidP="00DC3BBA">
      <w:pPr>
        <w:spacing w:line="247" w:lineRule="auto"/>
        <w:rPr>
          <w:rFonts w:eastAsia="Times New Roman"/>
          <w:b/>
          <w:bCs/>
          <w:kern w:val="0"/>
          <w:sz w:val="21"/>
          <w:szCs w:val="21"/>
        </w:rPr>
      </w:pPr>
    </w:p>
    <w:p w14:paraId="46C6C518" w14:textId="60CBBD8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Confidence in Community</w:t>
      </w:r>
    </w:p>
    <w:p w14:paraId="528413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"They will not be put to shame when they contend with their opponents in the gate" (Psalm 127:5). This assurance of not being put to shame highlights the strength found in community and family. When we stand together, rooted in God's truth, we can face challenges with confidence, knowing that we are supported by those who share our faith.</w:t>
      </w:r>
    </w:p>
    <w:p w14:paraId="2FE506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we build a community that trusts in God's provision and protection together?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involving God in your community's plans and efforts?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 strengthen the bonds within a community? </w:t>
      </w:r>
    </w:p>
    <w:p w14:paraId="0047946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Godly Priorities</w:t>
      </w:r>
    </w:p>
    <w:p w14:paraId="551519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Throughout Psalm 127, the theme of prioritizing God's will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evident. By placing Him at the center of our lives, we align our priorities with His. This alignment brings clarity and direction, helping us to focus on what truly matters and to live lives that reflect His glory.</w:t>
      </w:r>
    </w:p>
    <w:p w14:paraId="257659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daily activities align with God's priorities in Psalm 127?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is emphasized over personal efforts in Psalm 127?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work and rest according to the principles in Psalm 127? </w:t>
      </w:r>
    </w:p>
    <w:p w14:paraId="261B048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71DA48"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EC206CC" w14:textId="77777777" w:rsidR="00E75A32" w:rsidRDefault="00E75A32" w:rsidP="00DC3BBA">
      <w:pPr>
        <w:spacing w:line="247" w:lineRule="auto"/>
        <w:rPr>
          <w:rFonts w:eastAsia="Times New Roman"/>
          <w:b/>
          <w:bCs/>
          <w:kern w:val="0"/>
          <w:sz w:val="21"/>
          <w:szCs w:val="21"/>
        </w:rPr>
      </w:pPr>
    </w:p>
    <w:p w14:paraId="4865EC96" w14:textId="55CFC4E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Trusting in God's Timing</w:t>
      </w:r>
    </w:p>
    <w:p w14:paraId="0932158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reminds us that God's timing is perfect. Whether it's in building a family, pursuing a career, or growing in faith, we are encouraged to trust His timing and plan. Patience and faith go hand in hand, allowing us to rest in the knowledge that God is working all things for our good.</w:t>
      </w:r>
    </w:p>
    <w:p w14:paraId="616FB5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patience while trusting in God's timing for your life's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can lead to greater peace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perfect timing when facing delays or setbacks? </w:t>
      </w:r>
    </w:p>
    <w:p w14:paraId="1597AB1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with Eternal Perspective</w:t>
      </w:r>
    </w:p>
    <w:p w14:paraId="768A934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127 invites us to live with an eternal perspective. By recognizing that our efforts are meaningful only when aligned with God's purposes, we are encouraged to invest in what lasts—our relationship with God and the impact we have on others for His kingdom. This eternal focus brings peace and purpose to our daily lives, reminding us that our true home is with Him.</w:t>
      </w:r>
    </w:p>
    <w:p w14:paraId="3D3FE38E"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building your life on God's foundation change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viewing work as a gift from God impacts your sense of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family life reflects eternal values over temporary achievements?</w:t>
      </w:r>
      <w:r w:rsidRPr="001B37DC">
        <w:br w:type="page"/>
      </w:r>
    </w:p>
    <w:p w14:paraId="5709883D" w14:textId="77777777" w:rsidR="00DC3BBA" w:rsidRPr="008B17A8" w:rsidRDefault="00DC3BBA" w:rsidP="00DC3BBA">
      <w:pPr>
        <w:spacing w:line="247" w:lineRule="auto"/>
        <w:jc w:val="center"/>
        <w:outlineLvl w:val="0"/>
        <w:rPr>
          <w:rFonts w:eastAsia="Times New Roman"/>
          <w:b/>
          <w:bCs/>
          <w:kern w:val="36"/>
          <w:sz w:val="32"/>
          <w:szCs w:val="32"/>
        </w:rPr>
      </w:pPr>
      <w:r w:rsidRPr="008B17A8">
        <w:rPr>
          <w:rFonts w:eastAsia="Times New Roman"/>
          <w:b/>
          <w:bCs/>
          <w:kern w:val="36"/>
          <w:sz w:val="32"/>
          <w:szCs w:val="32"/>
        </w:rPr>
        <w:t>Psalm 128 Teaching Points and Bible Study Questions</w:t>
      </w:r>
    </w:p>
    <w:p w14:paraId="23BC7B35" w14:textId="0E3BCCC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Blessing of Reverence</w:t>
      </w:r>
    </w:p>
    <w:p w14:paraId="10CF5B1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128 begins with a powerful reminder: "Blessed are all who fear the LORD, who walk in His ways" (Psalm 128:1). This verse sets the tone for the entire psalm, emphasizing that true happiness and fulfillment come from a life lived in reverence to God. When we prioritize our relationship with Him, we align ourselves with His divine purpose, leading to a life filled with His blessings.</w:t>
      </w:r>
    </w:p>
    <w:p w14:paraId="7DE5B1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reverence for God influence your daily decisions and actions at work or home?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leads to blessings in family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deeper reverence for God in your life? </w:t>
      </w:r>
    </w:p>
    <w:p w14:paraId="6FE7E2F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Fruit of Your Labor</w:t>
      </w:r>
    </w:p>
    <w:p w14:paraId="2DFBAA3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assures us that "You will eat the fruit of your labor; blessings and prosperity will be yours" (Psalm 128:2). This is a promise that our hard work, when done in accordance with God's will, will not be in vain. It encourages us to pursue our daily tasks with diligence and integrity, knowing that God rewards those who faithfully steward their responsibilities.</w:t>
      </w:r>
    </w:p>
    <w:p w14:paraId="2ABD397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concept of enjoying the fruit of your labor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and appreciate the results of your hard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labor positively impacts your family and community? </w:t>
      </w:r>
    </w:p>
    <w:p w14:paraId="2DFDFAEF"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39D7E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5AFD807" w14:textId="77777777" w:rsidR="00E75A32" w:rsidRDefault="00E75A32" w:rsidP="00DC3BBA">
      <w:pPr>
        <w:spacing w:line="247" w:lineRule="auto"/>
        <w:rPr>
          <w:rFonts w:eastAsia="Times New Roman"/>
          <w:b/>
          <w:bCs/>
          <w:kern w:val="0"/>
          <w:sz w:val="21"/>
          <w:szCs w:val="21"/>
        </w:rPr>
      </w:pPr>
    </w:p>
    <w:p w14:paraId="3852B3B8" w14:textId="041C1DC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Family as a Source of Joy</w:t>
      </w:r>
    </w:p>
    <w:p w14:paraId="57C56E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128 paints a beautiful picture of family life: "Your wife will be like a fruitful vine within your house; your children will be like olive shoots around your table" (Psalm 128:3). This imagery highlights the joy and vitality that a God-centered family brings. It reminds us to cherish and nurture our family relationships, seeing them as a reflection of God's love and provision.</w:t>
      </w:r>
    </w:p>
    <w:p w14:paraId="4C361A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joyful family environment inspired by the blessings described in Psalm 128?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family is portrayed as a source of joy and blessing in Psalm 128?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family experiences the joy mentioned in Psalm 128? </w:t>
      </w:r>
    </w:p>
    <w:p w14:paraId="52AE477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a Godly Household</w:t>
      </w:r>
    </w:p>
    <w:p w14:paraId="02F988A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"Thus shall the man be blessed who fears the LORD" (Psalm 128:4). A household that honors God is a beacon of His blessings. This lesson encourages us to cultivate a home environment where God's presence is welcomed and His principles are upheld, creating a foundation for generational blessings.</w:t>
      </w:r>
    </w:p>
    <w:p w14:paraId="39FBA3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godly atmosphere in your household to promote peace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godly household impacts the well-being of its members?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family follows godly principles daily? </w:t>
      </w:r>
    </w:p>
    <w:p w14:paraId="2EF49CDF"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E451A7"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1FF883A" w14:textId="77777777" w:rsidR="00E75A32" w:rsidRDefault="00E75A32" w:rsidP="00DC3BBA">
      <w:pPr>
        <w:spacing w:line="247" w:lineRule="auto"/>
        <w:rPr>
          <w:rFonts w:eastAsia="Times New Roman"/>
          <w:b/>
          <w:bCs/>
          <w:kern w:val="0"/>
          <w:sz w:val="21"/>
          <w:szCs w:val="21"/>
        </w:rPr>
      </w:pPr>
    </w:p>
    <w:p w14:paraId="05B15233" w14:textId="1F1D4C2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Promise of Peace</w:t>
      </w:r>
    </w:p>
    <w:p w14:paraId="7EAB112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"May the LORD bless you from Zion, that you may see the prosperity of Jerusalem all the days of your life" (Psalm 128:5). This verse speaks to the peace and prosperity that flow from a life dedicated to God. It reassures us that when we seek His kingdom first, He provides for our needs and grants us peace that surpasses understanding.</w:t>
      </w:r>
    </w:p>
    <w:p w14:paraId="4993910B" w14:textId="77777777" w:rsidR="00E75A32" w:rsidRDefault="00DC3BBA" w:rsidP="00DC3BBA">
      <w:pPr>
        <w:spacing w:line="247" w:lineRule="auto"/>
      </w:pPr>
      <w:r w:rsidRPr="00F6333B">
        <w:rPr>
          <w:rFonts w:eastAsia="Times New Roman"/>
          <w:kern w:val="0"/>
          <w:sz w:val="21"/>
          <w:szCs w:val="21"/>
        </w:rPr>
        <w:t>1. How can you cultivate peace in your family as described in Psalm 128?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 is linked to fearing the Lord in Psalm 128?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experience the promised peace in your daily life?</w:t>
      </w:r>
    </w:p>
    <w:p w14:paraId="1A28EB56" w14:textId="7B60BF30"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Seeing Generations</w:t>
      </w:r>
    </w:p>
    <w:p w14:paraId="2ED90FD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vision of generational blessings: "May you live to see your children’s children. Peace be upon Israel" (Psalm 128:6). This is a reminder of the legacy we leave behind. By living a life that honors God, we set an example for future generations, ensuring that His peace and blessings extend beyond our own lifetime.</w:t>
      </w:r>
    </w:p>
    <w:p w14:paraId="5842986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joy in witnessing the growth of future generations in your family or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seeing multiple generations thrive brings fulfillment and joy to one's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that future generations experience joy and prosperity in their lives? </w:t>
      </w:r>
    </w:p>
    <w:p w14:paraId="7C9C5AC1"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429328"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FFE71A5" w14:textId="77777777" w:rsidR="00E75A32" w:rsidRDefault="00E75A32" w:rsidP="00DC3BBA">
      <w:pPr>
        <w:spacing w:line="247" w:lineRule="auto"/>
        <w:rPr>
          <w:rFonts w:eastAsia="Times New Roman"/>
          <w:b/>
          <w:bCs/>
          <w:kern w:val="0"/>
          <w:sz w:val="21"/>
          <w:szCs w:val="21"/>
        </w:rPr>
      </w:pPr>
    </w:p>
    <w:p w14:paraId="0DDCAE30" w14:textId="7B142C8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Walking in His Ways</w:t>
      </w:r>
    </w:p>
    <w:p w14:paraId="66131E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emphasizes the importance of walking in God's ways. This is not just about following rules but about embracing a lifestyle that reflects His character. It challenges us to examine our daily actions and decisions, ensuring they align with His teachings and bring glory to His name.</w:t>
      </w:r>
    </w:p>
    <w:p w14:paraId="06978DB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walking in God's ways into your daily routine for lasting peace and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in His ways leads to blessings in family and work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God's ways consistently? </w:t>
      </w:r>
    </w:p>
    <w:p w14:paraId="7F23C6B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Faithfulness</w:t>
      </w:r>
    </w:p>
    <w:p w14:paraId="1A8A7D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Faithfulness to God is consistently rewarded throughout Scripture, and Psalm 128 is no exception. It assures us that those who remain steadfast in their faith will experience God's favor. This lesson encourages us to persevere in our spiritual journey, trusting that God is faithful to fulfill His promises.</w:t>
      </w:r>
    </w:p>
    <w:p w14:paraId="4DEEDB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principles of faithfulness in Psalm 128 to your daily work and family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as a reward for your faithfulness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faithfulness lead to blessings, and how can you cultivate this in your community? </w:t>
      </w:r>
    </w:p>
    <w:p w14:paraId="0291ED70"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44DA62"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2BA811C" w14:textId="77777777" w:rsidR="00E75A32" w:rsidRDefault="00E75A32" w:rsidP="00DC3BBA">
      <w:pPr>
        <w:spacing w:line="247" w:lineRule="auto"/>
        <w:rPr>
          <w:rFonts w:eastAsia="Times New Roman"/>
          <w:b/>
          <w:bCs/>
          <w:kern w:val="0"/>
          <w:sz w:val="21"/>
          <w:szCs w:val="21"/>
        </w:rPr>
      </w:pPr>
    </w:p>
    <w:p w14:paraId="5F739453" w14:textId="7A7AC3E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Role of Community</w:t>
      </w:r>
    </w:p>
    <w:p w14:paraId="700E25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While the psalm focuses on individual and family blessings, it also hints at the broader community: "Peace be upon Israel" (Psalm 128:6). This reminds us that our faith journey is not isolated. We are part of a larger community of believers, and our actions contribute to the collective well-being and peace of God's people.</w:t>
      </w:r>
    </w:p>
    <w:p w14:paraId="69B6B2D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your community support families to live out the blessings described in Psalm 128?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for experiencing the peace mentioned in Psalm 128?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unity and shared prosperity in your community? </w:t>
      </w:r>
    </w:p>
    <w:p w14:paraId="20F8496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Source of Blessing</w:t>
      </w:r>
    </w:p>
    <w:p w14:paraId="702510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128 points us to the ultimate source of all blessings: God Himself. It is a call to recognize that every good and perfect gift comes from Him. By keeping our eyes fixed on the Lord, we acknowledge that He is the giver of life, joy, and peace, and we are invited to live in gratitude and worship.</w:t>
      </w:r>
    </w:p>
    <w:p w14:paraId="58F3B974"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appreciate God's blessings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fearing the Lord leads to ultimate blessings in your family and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God's will for blessings?</w:t>
      </w:r>
      <w:r w:rsidRPr="001B37DC">
        <w:br w:type="page"/>
      </w:r>
    </w:p>
    <w:p w14:paraId="191E763A"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129 Teaching Points and Bible Study Questions</w:t>
      </w:r>
    </w:p>
    <w:p w14:paraId="40AA55CE" w14:textId="57F7E35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Perseverance Through Adversity</w:t>
      </w:r>
    </w:p>
    <w:p w14:paraId="61AA85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129 begins with a reflection on the many times Israel has been oppressed: "Many a time they have persecuted me from my youth—let Israel now declare" (Psalm 129:1). This verse reminds us that challenges are a part of life, but perseverance is key. Just as Israel endured, we too can find strength in God to overcome our trials.</w:t>
      </w:r>
    </w:p>
    <w:p w14:paraId="65C876B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draw strength from Psalm 129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persevere through adversity, inspired by Psalm 129?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is emphasized in Psalm 129, and how can it apply to your life? </w:t>
      </w:r>
    </w:p>
    <w:p w14:paraId="567E6C7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Deliverance</w:t>
      </w:r>
    </w:p>
    <w:p w14:paraId="4B132C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 oppression, the psalmist declares, "But they have not prevailed against me" (Psalm 129:2). This is a powerful reminder that with God on our side, no adversary can ultimately triumph over us. Our deliverance is assured through His mighty hand.</w:t>
      </w:r>
    </w:p>
    <w:p w14:paraId="39AB8B9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celebrate God's deliverance in your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deliverances to strengthen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deliverance empower you to face future challenges with confidence? </w:t>
      </w:r>
    </w:p>
    <w:p w14:paraId="19D7478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99CF1B"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8C40DAC" w14:textId="77777777" w:rsidR="00E75A32" w:rsidRDefault="00E75A32" w:rsidP="00DC3BBA">
      <w:pPr>
        <w:spacing w:line="247" w:lineRule="auto"/>
        <w:rPr>
          <w:rFonts w:eastAsia="Times New Roman"/>
          <w:b/>
          <w:bCs/>
          <w:kern w:val="0"/>
          <w:sz w:val="21"/>
          <w:szCs w:val="21"/>
        </w:rPr>
      </w:pPr>
    </w:p>
    <w:p w14:paraId="05162F9E" w14:textId="01AB03F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Righteousness Prevails</w:t>
      </w:r>
    </w:p>
    <w:p w14:paraId="3F2D70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"The LORD is righteous; He has cut me from the cords of the wicked" (Psalm 129:4). This highlights the righteousness of God, who acts justly and delivers His people from the snares of the wicked. Trust in His righteousness, for it is unwavering and true.</w:t>
      </w:r>
    </w:p>
    <w:p w14:paraId="4D33708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in God's righteousness when facing persistent challenges or adversities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righteousness ultimately prevails despite ongoing struggles and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prevailing righteousness daily? </w:t>
      </w:r>
    </w:p>
    <w:p w14:paraId="4970393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Opposing God’s People</w:t>
      </w:r>
    </w:p>
    <w:p w14:paraId="714FD4D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129:5 states, "May all who hate Zion be turned back in shame." This verse underscores the futility of opposing God’s people. Those who stand against the Lord and His purposes will ultimately face defeat and shame. Stand firm in your faith, knowing that God is your defender.</w:t>
      </w:r>
    </w:p>
    <w:p w14:paraId="1EA4F82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strength in knowing that opposition to God's people is ultimately futile?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His people to face opposition, and how should we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facing opposition for their faith today? </w:t>
      </w:r>
    </w:p>
    <w:p w14:paraId="145205E3"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E088F1"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38904487" w14:textId="77777777" w:rsidR="00E75A32" w:rsidRDefault="00E75A32" w:rsidP="00DC3BBA">
      <w:pPr>
        <w:spacing w:line="247" w:lineRule="auto"/>
        <w:rPr>
          <w:rFonts w:eastAsia="Times New Roman"/>
          <w:b/>
          <w:bCs/>
          <w:kern w:val="0"/>
          <w:sz w:val="21"/>
          <w:szCs w:val="21"/>
        </w:rPr>
      </w:pPr>
    </w:p>
    <w:p w14:paraId="39CFAA22" w14:textId="31F2541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Community</w:t>
      </w:r>
    </w:p>
    <w:p w14:paraId="6EBEB14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speaks on behalf of Israel, emphasizing the collective experience of the nation. This reminds us of the importance of community and fellowship. Together, we can support and uplift one another, sharing in both struggles and victories.</w:t>
      </w:r>
    </w:p>
    <w:p w14:paraId="1E723DB6" w14:textId="77777777" w:rsidR="00E75A32" w:rsidRDefault="00DC3BBA" w:rsidP="00DC3BBA">
      <w:pPr>
        <w:spacing w:line="247" w:lineRule="auto"/>
      </w:pPr>
      <w:r w:rsidRPr="00F6333B">
        <w:rPr>
          <w:rFonts w:eastAsia="Times New Roman"/>
          <w:kern w:val="0"/>
          <w:sz w:val="21"/>
          <w:szCs w:val="21"/>
        </w:rPr>
        <w:t>1. How can your community support each other in overcoming shared struggles, as seen in Psalm 129?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resilience is vital in facing adversities mentioned in Psalm 129?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communal bonds in times of collective hardship, inspired by Psalm 129?</w:t>
      </w:r>
    </w:p>
    <w:p w14:paraId="2D6D12B0" w14:textId="013662A0"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Protection</w:t>
      </w:r>
    </w:p>
    <w:p w14:paraId="4C72B0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imagery of being "plowed upon" (Psalm 129:3) is vivid, yet the psalmist assures us of God’s protection. Even when life feels overwhelming, God’s protection is steadfast. He shields us from harm and guides us through the storms.</w:t>
      </w:r>
    </w:p>
    <w:p w14:paraId="66EABC3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assurance in God's protection during times of personal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protection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protection is essential for overcoming life's challenges? </w:t>
      </w:r>
    </w:p>
    <w:p w14:paraId="2E02E8B9"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F92AE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CEAA4F8" w14:textId="77777777" w:rsidR="00E75A32" w:rsidRDefault="00E75A32" w:rsidP="00DC3BBA">
      <w:pPr>
        <w:spacing w:line="247" w:lineRule="auto"/>
        <w:rPr>
          <w:rFonts w:eastAsia="Times New Roman"/>
          <w:b/>
          <w:bCs/>
          <w:kern w:val="0"/>
          <w:sz w:val="21"/>
          <w:szCs w:val="21"/>
        </w:rPr>
      </w:pPr>
    </w:p>
    <w:p w14:paraId="5642E138" w14:textId="23F0EE1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Bless Others</w:t>
      </w:r>
    </w:p>
    <w:p w14:paraId="5EC7026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Psalm 129:8, the psalmist notes that those who pass by do not say, "The blessing of the LORD be upon you." This serves as a reminder to actively bless others. Speak words of encouragement and blessing, reflecting God’s love and grace to those around you.</w:t>
      </w:r>
    </w:p>
    <w:p w14:paraId="13B2FF5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bless those who have wronged you, as suggested by the themes in Psalm 129?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blessing others is emphasized, even when facing adversity, in Psalm 129?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bless others in your daily life, inspired by Psalm 129? </w:t>
      </w:r>
    </w:p>
    <w:p w14:paraId="54FA2D4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1CA7EEF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experiences reflect the reality of spiritual warfare. We are reminded that our struggles are not merely physical but spiritual. Equip yourself with the armor of God, as described in Ephesians 6, to stand firm against the enemy’s schemes.</w:t>
      </w:r>
    </w:p>
    <w:p w14:paraId="71880C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spiritual attacks in your daily life, as described in Psalm 129?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spiritual warfare, according to the experiences shared in Psalm 129?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facing spiritual opposition, as seen in Psalm 129? </w:t>
      </w:r>
    </w:p>
    <w:p w14:paraId="098E9EC7"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56E91C"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61FD10A" w14:textId="77777777" w:rsidR="00E75A32" w:rsidRDefault="00E75A32" w:rsidP="00DC3BBA">
      <w:pPr>
        <w:spacing w:line="247" w:lineRule="auto"/>
        <w:rPr>
          <w:rFonts w:eastAsia="Times New Roman"/>
          <w:b/>
          <w:bCs/>
          <w:kern w:val="0"/>
          <w:sz w:val="21"/>
          <w:szCs w:val="21"/>
        </w:rPr>
      </w:pPr>
    </w:p>
    <w:p w14:paraId="0B541A8A" w14:textId="7F39C3F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Hope of Redemption</w:t>
      </w:r>
    </w:p>
    <w:p w14:paraId="348ACE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the psalm, there is an underlying hope of redemption and restoration. This hope is fulfilled in Jesus Christ, who offers salvation and eternal life. Embrace this hope, knowing that your future is secure in Him.</w:t>
      </w:r>
    </w:p>
    <w:p w14:paraId="4C2CE19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Psalm 129 inspire you to maintain hope during personal struggles for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adversities about God's redemptive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justice encourage you to seek redemption in difficult times? </w:t>
      </w:r>
    </w:p>
    <w:p w14:paraId="70D8655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Victory</w:t>
      </w:r>
    </w:p>
    <w:p w14:paraId="38B530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129 is a testament to the joy of victory over adversity. When we trust in God and remain faithful, we can celebrate the victories He brings. Rejoice in the Lord always, for He is the source of our strength and joy.</w:t>
      </w:r>
    </w:p>
    <w:p w14:paraId="1A18FD7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129 encourage us to remain steadfast in faith, trust in God’s righteousness, and find joy in His deliverance. Let these truths guide you as you navigate life’s challenges, always looking to the Lord as your source of hope and strength.</w:t>
      </w:r>
    </w:p>
    <w:p w14:paraId="4BBFB26A"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joy in victory despite past struggles, as reflected in Psalm 129?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small victories is important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maintain a joyful spirit when facing ongoing challenges?</w:t>
      </w:r>
      <w:r w:rsidRPr="001B37DC">
        <w:br w:type="page"/>
      </w:r>
    </w:p>
    <w:p w14:paraId="142C6899"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130 Teaching Points and Bible Study Questions</w:t>
      </w:r>
    </w:p>
    <w:p w14:paraId="06B57221" w14:textId="6DA365A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Cry Out to the Lord in Distress</w:t>
      </w:r>
    </w:p>
    <w:p w14:paraId="79E806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130 begins with a heartfelt plea: "Out of the depths I cry to You, O LORD!" (Psalm 130:1). This teaches us that in times of trouble, we should turn to God with our deepest concerns. Just as a child instinctively calls out to a parent, we are encouraged to bring our worries and fears to our Heavenly Father, trusting in His ability to hear and respond.</w:t>
      </w:r>
    </w:p>
    <w:p w14:paraId="554D296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crying out to the Lord into your daily routine during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express your deepest fears to God in times of trouble?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130 about trusting God when feeling overwhelmed? </w:t>
      </w:r>
    </w:p>
    <w:p w14:paraId="0C3AE99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Listens to Our Prayers</w:t>
      </w:r>
    </w:p>
    <w:p w14:paraId="4B1FA85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continues, "O Lord, hear my voice; let Your ears be attentive to my plea for mercy" (Psalm 130:2). This reminds us that God is not distant or indifferent. He is attentive and compassionate, ready to listen to our prayers. We can approach Him with confidence, knowing that our cries do not fall on deaf ears.</w:t>
      </w:r>
    </w:p>
    <w:p w14:paraId="1889AF5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patience while waiting for God to answer your prayers like the psalmist does?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psalmist emphasizes God's attentive listening in times of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when you feel unheard in prayer? </w:t>
      </w:r>
    </w:p>
    <w:p w14:paraId="19C1498C"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8653C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1DE290E" w14:textId="77777777" w:rsidR="00E75A32" w:rsidRDefault="00E75A32" w:rsidP="00DC3BBA">
      <w:pPr>
        <w:spacing w:line="247" w:lineRule="auto"/>
        <w:rPr>
          <w:rFonts w:eastAsia="Times New Roman"/>
          <w:b/>
          <w:bCs/>
          <w:kern w:val="0"/>
          <w:sz w:val="21"/>
          <w:szCs w:val="21"/>
        </w:rPr>
      </w:pPr>
    </w:p>
    <w:p w14:paraId="7518EDCD" w14:textId="1148688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Our Sinfulness</w:t>
      </w:r>
    </w:p>
    <w:p w14:paraId="5867D7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"If You, O LORD, kept a record of iniquities, O Lord, who could stand?" (Psalm 130:3). This verse highlights the importance of recognizing our own sinfulness. None of us can stand before God based on our own merit. Acknowledging our sins is the first step toward receiving His grace and forgiveness.</w:t>
      </w:r>
    </w:p>
    <w:p w14:paraId="22B2A24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our sins lead to a deeper relationship with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confess sins regularly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become more aware of your sinfulness and seek forgiveness? </w:t>
      </w:r>
    </w:p>
    <w:p w14:paraId="3A088EB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God’s Forgiveness</w:t>
      </w:r>
    </w:p>
    <w:p w14:paraId="7557747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"But with You there is forgiveness, so that You may be feared" (Psalm 130:4). God’s forgiveness is a gift that leads us to revere Him. It’s not about living in fear of punishment, but about living in awe of His mercy. Embracing His forgiveness allows us to live in freedom and gratitude.</w:t>
      </w:r>
    </w:p>
    <w:p w14:paraId="371BFAB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embracing God's forgiveness change your approach to personal failures and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forgiveness is essential for personal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of God's forgiveness? </w:t>
      </w:r>
    </w:p>
    <w:p w14:paraId="59601ABA"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827B9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4EEC79F" w14:textId="77777777" w:rsidR="00E75A32" w:rsidRDefault="00E75A32" w:rsidP="00DC3BBA">
      <w:pPr>
        <w:spacing w:line="247" w:lineRule="auto"/>
        <w:rPr>
          <w:rFonts w:eastAsia="Times New Roman"/>
          <w:b/>
          <w:bCs/>
          <w:kern w:val="0"/>
          <w:sz w:val="21"/>
          <w:szCs w:val="21"/>
        </w:rPr>
      </w:pPr>
    </w:p>
    <w:p w14:paraId="476DC6CC" w14:textId="27CD2AC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Wait on the Lord with Hope</w:t>
      </w:r>
    </w:p>
    <w:p w14:paraId="5970602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"I wait for the LORD; my soul does wait, and in His </w:t>
      </w:r>
      <w:proofErr w:type="gramStart"/>
      <w:r w:rsidRPr="00F6333B">
        <w:rPr>
          <w:rFonts w:eastAsia="Times New Roman"/>
          <w:kern w:val="0"/>
          <w:sz w:val="21"/>
          <w:szCs w:val="21"/>
        </w:rPr>
        <w:t>word</w:t>
      </w:r>
      <w:proofErr w:type="gramEnd"/>
      <w:r w:rsidRPr="00F6333B">
        <w:rPr>
          <w:rFonts w:eastAsia="Times New Roman"/>
          <w:kern w:val="0"/>
          <w:sz w:val="21"/>
          <w:szCs w:val="21"/>
        </w:rPr>
        <w:t xml:space="preserve"> I put my hope" (Psalm 130:5). Patience is a virtue, especially when it comes to waiting on God’s timing. This verse encourages us to place our hope in His promises, trusting that He will act in His perfect time.</w:t>
      </w:r>
    </w:p>
    <w:p w14:paraId="7F83FACA" w14:textId="77777777" w:rsidR="00E75A32" w:rsidRDefault="00DC3BBA" w:rsidP="00DC3BBA">
      <w:pPr>
        <w:spacing w:line="247" w:lineRule="auto"/>
      </w:pPr>
      <w:r w:rsidRPr="00F6333B">
        <w:rPr>
          <w:rFonts w:eastAsia="Times New Roman"/>
          <w:kern w:val="0"/>
          <w:sz w:val="21"/>
          <w:szCs w:val="21"/>
        </w:rPr>
        <w:t>1. How can you cultivate hope while waiting on the Lord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during periods of waiting?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waiting on the Lord require both patience and trust in His timing?</w:t>
      </w:r>
    </w:p>
    <w:p w14:paraId="1D94E898" w14:textId="57AF6A0B"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Long for God More Than Anything Else</w:t>
      </w:r>
    </w:p>
    <w:p w14:paraId="74ABD6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"My soul waits for the Lord more than watchmen wait for the morning" (Psalm 130:6). Just as watchmen eagerly anticipate the dawn, we should long for God’s presence and guidance. This longing keeps our focus on Him, ensuring that our desires align with His will.</w:t>
      </w:r>
    </w:p>
    <w:p w14:paraId="7F4456B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deeper longing for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longing for God can transform your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desire God more than worldly distractions? </w:t>
      </w:r>
    </w:p>
    <w:p w14:paraId="78A41A2C"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87D3E0"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8515B69" w14:textId="77777777" w:rsidR="00E75A32" w:rsidRDefault="00E75A32" w:rsidP="00DC3BBA">
      <w:pPr>
        <w:spacing w:line="247" w:lineRule="auto"/>
        <w:rPr>
          <w:rFonts w:eastAsia="Times New Roman"/>
          <w:b/>
          <w:bCs/>
          <w:kern w:val="0"/>
          <w:sz w:val="21"/>
          <w:szCs w:val="21"/>
        </w:rPr>
      </w:pPr>
    </w:p>
    <w:p w14:paraId="7BBF605A" w14:textId="5BD7FEA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Unfailing Love</w:t>
      </w:r>
    </w:p>
    <w:p w14:paraId="77E04D9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"O Israel, put your hope in the LORD, for with the LORD is loving devotion" (Psalm 130:7). God’s love is steadfast and unwavering. By placing our hope in His love, we find security and peace, knowing that He is committed to our well-being.</w:t>
      </w:r>
    </w:p>
    <w:p w14:paraId="730E4F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in God's unfailing love during times of personal struggle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love is essential for overcoming feelings of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unfailing love daily? </w:t>
      </w:r>
    </w:p>
    <w:p w14:paraId="0713C9B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Experience Redemption through God</w:t>
      </w:r>
    </w:p>
    <w:p w14:paraId="1D2E1C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"And with Him is redemption in abundance" (Psalm 130:7). God offers redemption that is not just sufficient, but abundant. Through Christ’s sacrifice, we are redeemed from sin and given new life. This redemption is a testament to God’s boundless grace.</w:t>
      </w:r>
    </w:p>
    <w:p w14:paraId="0D0AAB2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redemption in your daily life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on God's redemption is important for personal growth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promise of redemption? </w:t>
      </w:r>
    </w:p>
    <w:p w14:paraId="2A27C9C1"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E4FF58"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3CD57FC" w14:textId="77777777" w:rsidR="00E75A32" w:rsidRDefault="00E75A32" w:rsidP="00DC3BBA">
      <w:pPr>
        <w:spacing w:line="247" w:lineRule="auto"/>
        <w:rPr>
          <w:rFonts w:eastAsia="Times New Roman"/>
          <w:b/>
          <w:bCs/>
          <w:kern w:val="0"/>
          <w:sz w:val="21"/>
          <w:szCs w:val="21"/>
        </w:rPr>
      </w:pPr>
    </w:p>
    <w:p w14:paraId="6D551E7B" w14:textId="0124974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Power to Redeem All</w:t>
      </w:r>
    </w:p>
    <w:p w14:paraId="757F45A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will redeem Israel from all iniquity" (Psalm 130:8). God’s power to redeem is comprehensive. No sin is too great for His forgiveness. This assurance encourages us to bring all our burdens to Him, confident in His ability to cleanse and restore.</w:t>
      </w:r>
    </w:p>
    <w:p w14:paraId="2EA0D46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power to redeem in your daily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redemption can transform your perspective on personal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 to redeem all aspects of your life? </w:t>
      </w:r>
    </w:p>
    <w:p w14:paraId="6B00D25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the Light of God’s Promises</w:t>
      </w:r>
    </w:p>
    <w:p w14:paraId="199382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130 as a whole encourages us to live with hope and expectation, grounded in God’s promises. By focusing on His word and His character, we can navigate life’s challenges with faith and assurance, knowing that our ultimate hope is secure in Him.</w:t>
      </w:r>
    </w:p>
    <w:p w14:paraId="4B0B932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wait for God's promises in your daily life, as described in Psalm 130?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promises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God's promises bring hope and redemption, according to Psalm 130?</w:t>
      </w:r>
      <w:r w:rsidRPr="001B37DC">
        <w:br w:type="page"/>
      </w:r>
    </w:p>
    <w:p w14:paraId="16194119"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131 Teaching Points and Bible Study Questions</w:t>
      </w:r>
    </w:p>
    <w:p w14:paraId="61E30E35" w14:textId="27B557C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Humility</w:t>
      </w:r>
    </w:p>
    <w:p w14:paraId="5EA4F4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131 begins with a powerful declaration of humility: "My heart is not proud, O LORD, my eyes are not haughty" (Psalm 131:1). This verse reminds us that true greatness in the eyes of God is found in humility. By acknowledging our limitations and relying on God's wisdom, we open ourselves to His guidance and grace. Humility is not about thinking less of ourselves, but thinking of ourselves less, allowing us to serve others and glorify God.</w:t>
      </w:r>
    </w:p>
    <w:p w14:paraId="7955E51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with others, as reflected in Psalm 131?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humility leads to a more peaceful and content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quiet your soul and trust like a child, as in Psalm 131? </w:t>
      </w:r>
    </w:p>
    <w:p w14:paraId="6F439DB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Avoiding Prideful Ambitions</w:t>
      </w:r>
    </w:p>
    <w:p w14:paraId="100766F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continues, "I do not concern myself with great matters or things too wonderful for me" (Psalm 131:1). This teaches us to focus on what God has placed before us rather than chasing after ambitions that may lead us away from His path. By trusting in God's plan, we can find peace and contentment in our current circumstances, knowing that He has a purpose for every season of our lives.</w:t>
      </w:r>
    </w:p>
    <w:p w14:paraId="07056B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humility in situations where prideful ambitions are tempting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avoiding prideful ambitions leads to a more peaceful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daily to focus on contentment rather than prideful achievements? </w:t>
      </w:r>
    </w:p>
    <w:p w14:paraId="4D95E5E0"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05AB19"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0D85AA2" w14:textId="77777777" w:rsidR="00E75A32" w:rsidRDefault="00E75A32" w:rsidP="00DC3BBA">
      <w:pPr>
        <w:spacing w:line="247" w:lineRule="auto"/>
        <w:rPr>
          <w:rFonts w:eastAsia="Times New Roman"/>
          <w:b/>
          <w:bCs/>
          <w:kern w:val="0"/>
          <w:sz w:val="21"/>
          <w:szCs w:val="21"/>
        </w:rPr>
      </w:pPr>
    </w:p>
    <w:p w14:paraId="7608EE14" w14:textId="0481C11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Cultivate a Childlike Faith</w:t>
      </w:r>
    </w:p>
    <w:p w14:paraId="4FA276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131:2 beautifully illustrates the peace that comes from trusting God: "But I have calmed and quieted my soul, like a weaned child with his mother." This imagery encourages us to cultivate a childlike faith, resting in the assurance of God's love and provision. Just as a child trusts their parent, we are called to trust our Heavenly Father, knowing that He cares for us deeply.</w:t>
      </w:r>
    </w:p>
    <w:p w14:paraId="26B50C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simplify your faith to trust God like a child trusts a parent?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quiet your soul amidst life's complexities?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childlike humility is essential for spiritual growth? </w:t>
      </w:r>
    </w:p>
    <w:p w14:paraId="0A9AB20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Contentment in Simplicity</w:t>
      </w:r>
    </w:p>
    <w:p w14:paraId="6BAB547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simplicity of Psalm 131 is a reminder that contentment is found not in the abundance of possessions or achievements, but in a quiet and trusting relationship with God. By simplifying our lives and focusing on what truly matters, we can experience the peace that surpasses all understanding, as promised in Philippians 4:7.</w:t>
      </w:r>
    </w:p>
    <w:p w14:paraId="26D4F28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simplify your daily routine to find more contentment like in Psalm 131?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humility leads to greater peace and contentment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quiet your mind and soul amidst life's complexities? </w:t>
      </w:r>
    </w:p>
    <w:p w14:paraId="7E486BF2"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61A956"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77A3659" w14:textId="77777777" w:rsidR="00E75A32" w:rsidRDefault="00E75A32" w:rsidP="00DC3BBA">
      <w:pPr>
        <w:spacing w:line="247" w:lineRule="auto"/>
        <w:rPr>
          <w:rFonts w:eastAsia="Times New Roman"/>
          <w:b/>
          <w:bCs/>
          <w:kern w:val="0"/>
          <w:sz w:val="21"/>
          <w:szCs w:val="21"/>
        </w:rPr>
      </w:pPr>
    </w:p>
    <w:p w14:paraId="526860EF" w14:textId="66AA1F2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Practice Patience</w:t>
      </w:r>
    </w:p>
    <w:p w14:paraId="095B86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calm and quiet soul described in Psalm 131:2 is a testament to the virtue of patience. In a world that often demands instant gratification, this psalm encourages us to wait on the Lord and trust in His timing. Patience is a fruit of the Spirit (Galatians 5:22), and by practicing it, we align ourselves with God's perfect will.</w:t>
      </w:r>
    </w:p>
    <w:p w14:paraId="5196BD18" w14:textId="77777777" w:rsidR="00E75A32" w:rsidRDefault="00DC3BBA" w:rsidP="00DC3BBA">
      <w:pPr>
        <w:spacing w:line="247" w:lineRule="auto"/>
      </w:pPr>
      <w:r w:rsidRPr="00F6333B">
        <w:rPr>
          <w:rFonts w:eastAsia="Times New Roman"/>
          <w:kern w:val="0"/>
          <w:sz w:val="21"/>
          <w:szCs w:val="21"/>
        </w:rPr>
        <w:t>1. How can you cultivate patience in your daily life, inspired by the calmness in Psalm 131?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practicing patience, as reflected in Psalm 131?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maintain a peaceful heart when faced with impatience, as suggested in Psalm 131?</w:t>
      </w:r>
    </w:p>
    <w:p w14:paraId="7D3C5A94" w14:textId="278FC57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0F6BE55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131 reminds us of the importance of trusting in God's sovereignty. By acknowledging that some matters are beyond our understanding, we can rest in the assurance that God is in control. As Proverbs 3:5-6 advises, "Trust in the LORD with all your heart and lean not on your own understanding."</w:t>
      </w:r>
    </w:p>
    <w:p w14:paraId="394AF58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childlike trust in God's sovereignty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trusting in God's sovereign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quiet your soul when overwhelmed by life's uncertainties? </w:t>
      </w:r>
    </w:p>
    <w:p w14:paraId="3E861C21"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984A6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3F50DC03" w14:textId="77777777" w:rsidR="00E75A32" w:rsidRDefault="00E75A32" w:rsidP="00DC3BBA">
      <w:pPr>
        <w:spacing w:line="247" w:lineRule="auto"/>
        <w:rPr>
          <w:rFonts w:eastAsia="Times New Roman"/>
          <w:b/>
          <w:bCs/>
          <w:kern w:val="0"/>
          <w:sz w:val="21"/>
          <w:szCs w:val="21"/>
        </w:rPr>
      </w:pPr>
    </w:p>
    <w:p w14:paraId="0BBA2698" w14:textId="3D6AA53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Experience Inner Peace</w:t>
      </w:r>
    </w:p>
    <w:p w14:paraId="7F6753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calm and quiet soul is a reflection of the inner peace that comes from a deep relationship with God. This peace is not dependent on external circumstances but is a gift from the Holy Spirit. By seeking God's presence daily, we can experience this peace and share it with others.</w:t>
      </w:r>
    </w:p>
    <w:p w14:paraId="3A0BD2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adopting a humble heart help you experience inner peace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leads to a sense of calm and contentment?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quiet your soul amidst life's chaos? </w:t>
      </w:r>
    </w:p>
    <w:p w14:paraId="72A8163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the Present</w:t>
      </w:r>
    </w:p>
    <w:p w14:paraId="3569B5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131 encourages us to live in the present, focusing on our relationship with God rather than worrying about the future. Jesus Himself taught us not to worry about tomorrow (Matthew 6:34), and by living in the moment, we can fully appreciate the blessings God has given us today.</w:t>
      </w:r>
    </w:p>
    <w:p w14:paraId="336477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childlike trust in God to live more fully in the present moment?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quiet your soul and focus on today’s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embracing humility help you stay grounded in the present rather than worrying about the future? </w:t>
      </w:r>
    </w:p>
    <w:p w14:paraId="762A2923"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91E9A3"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9157C2B" w14:textId="77777777" w:rsidR="00E75A32" w:rsidRDefault="00E75A32" w:rsidP="00DC3BBA">
      <w:pPr>
        <w:spacing w:line="247" w:lineRule="auto"/>
        <w:rPr>
          <w:rFonts w:eastAsia="Times New Roman"/>
          <w:b/>
          <w:bCs/>
          <w:kern w:val="0"/>
          <w:sz w:val="21"/>
          <w:szCs w:val="21"/>
        </w:rPr>
      </w:pPr>
    </w:p>
    <w:p w14:paraId="3049ED81" w14:textId="2FBCCD1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Encourage Others to Hope in the Lord</w:t>
      </w:r>
    </w:p>
    <w:p w14:paraId="1F292C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call to hope: "O Israel, put your hope in the LORD both now and forevermore" (Psalm 131:3). As believers, we are called to encourage others to place their hope in God, sharing the good news of His love and salvation through Jesus Christ.</w:t>
      </w:r>
    </w:p>
    <w:p w14:paraId="09A004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encourage others to find peace and hope in the Lord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model humility and trust in God for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a calm and quiet spirit inspire hope in those around you? </w:t>
      </w:r>
    </w:p>
    <w:p w14:paraId="5AE800C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Reflect on God's Faithfulness</w:t>
      </w:r>
    </w:p>
    <w:p w14:paraId="1172D8B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131 invites us to reflect on God's faithfulness throughout our lives. By remembering His past provisions and promises, we can strengthen our faith and trust in His future plans. As Lamentations 3:22-23 reminds us, "His compassions never fail. They are new every morning; great is Your faithfulness."</w:t>
      </w:r>
    </w:p>
    <w:p w14:paraId="7DF0B91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childlike trust in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recognizing God's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faithfulness during challenging times?</w:t>
      </w:r>
      <w:r w:rsidRPr="001B37DC">
        <w:br w:type="page"/>
      </w:r>
    </w:p>
    <w:p w14:paraId="16F8EA84"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132 Teaching Points and Bible Study Questions</w:t>
      </w:r>
    </w:p>
    <w:p w14:paraId="664990E9" w14:textId="4849650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a Vow to God</w:t>
      </w:r>
    </w:p>
    <w:p w14:paraId="2F49150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132 begins with a reminder of David's vow to the Lord: "I will not enter my house or get into my bed, I will not give sleep to my eyes or slumber to my eyelids, until I find a place for the LORD, a dwelling for the Mighty One of Jacob" (Psalm 132:3-5). This teaches us the importance of making commitments to God and prioritizing His presence in our lives. When we dedicate ourselves to His service, we align our hearts with His divine purpose.</w:t>
      </w:r>
    </w:p>
    <w:p w14:paraId="21B7C9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making a vow to God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committing a vow to God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fulfilling a vow to God strengthen your faith and relationship with Him? </w:t>
      </w:r>
    </w:p>
    <w:p w14:paraId="22C6137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Seeking God's Presence</w:t>
      </w:r>
    </w:p>
    <w:p w14:paraId="23E5B37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desire to find a dwelling place for the Lord underscores the importance of seeking God's presence. "Let us go to His dwelling place; let us worship at His footstool" (Psalm 132:7). This encourages us to actively pursue a relationship with God, making time for prayer, worship, and reflection in our daily routines.</w:t>
      </w:r>
    </w:p>
    <w:p w14:paraId="3E21CF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seeking God's presence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presence is essential for personal growth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presence in your life? </w:t>
      </w:r>
    </w:p>
    <w:p w14:paraId="43CF34B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DD75D3"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0064EBA" w14:textId="77777777" w:rsidR="00E75A32" w:rsidRDefault="00E75A32" w:rsidP="00DC3BBA">
      <w:pPr>
        <w:spacing w:line="247" w:lineRule="auto"/>
        <w:rPr>
          <w:rFonts w:eastAsia="Times New Roman"/>
          <w:b/>
          <w:bCs/>
          <w:kern w:val="0"/>
          <w:sz w:val="21"/>
          <w:szCs w:val="21"/>
        </w:rPr>
      </w:pPr>
    </w:p>
    <w:p w14:paraId="3222D026" w14:textId="3DFDE35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Promises</w:t>
      </w:r>
    </w:p>
    <w:p w14:paraId="7C98096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promises are steadfast and reliable. "The LORD swore an oath to David, a promise He will not revoke: 'One of your descendants I will place on your throne'" (Psalm 132:11). This reminds us that God's word is unchanging and trustworthy, providing a firm foundation for our faith and hope.</w:t>
      </w:r>
    </w:p>
    <w:p w14:paraId="6FAEDA0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assurance in God's promises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are important for building trust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promises daily? </w:t>
      </w:r>
    </w:p>
    <w:p w14:paraId="21EF8F1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Obedience</w:t>
      </w:r>
    </w:p>
    <w:p w14:paraId="7E506C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132 highlights the blessings that come from obedience: "If your sons keep My covenant and the statutes I teach them, then their sons will sit on your throne forever and ever" (Psalm 132:12). Obedience to God's commandments brings blessings not only to us but also to future generations.</w:t>
      </w:r>
    </w:p>
    <w:p w14:paraId="6E5F1E7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obedience into daily life to experience God's promised blessings from Psalm 132?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a pathway to receiving God's favor in Psalm 132?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will as </w:t>
      </w:r>
      <w:proofErr w:type="gramStart"/>
      <w:r w:rsidRPr="00F6333B">
        <w:rPr>
          <w:rFonts w:eastAsia="Times New Roman"/>
          <w:kern w:val="0"/>
          <w:sz w:val="21"/>
          <w:szCs w:val="21"/>
        </w:rPr>
        <w:t>described</w:t>
      </w:r>
      <w:proofErr w:type="gramEnd"/>
      <w:r w:rsidRPr="00F6333B">
        <w:rPr>
          <w:rFonts w:eastAsia="Times New Roman"/>
          <w:kern w:val="0"/>
          <w:sz w:val="21"/>
          <w:szCs w:val="21"/>
        </w:rPr>
        <w:t xml:space="preserve"> in Psalm 132? </w:t>
      </w:r>
    </w:p>
    <w:p w14:paraId="31AACF0B"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F02BC7E" w14:textId="77777777" w:rsidR="00E75A32" w:rsidRDefault="00E75A32" w:rsidP="00DC3BBA">
      <w:pPr>
        <w:spacing w:line="247" w:lineRule="auto"/>
        <w:rPr>
          <w:rFonts w:eastAsia="Times New Roman"/>
          <w:b/>
          <w:bCs/>
          <w:kern w:val="0"/>
          <w:sz w:val="21"/>
          <w:szCs w:val="21"/>
        </w:rPr>
      </w:pPr>
    </w:p>
    <w:p w14:paraId="5221F0BC" w14:textId="646C6F9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God's Chosen Dwelling</w:t>
      </w:r>
    </w:p>
    <w:p w14:paraId="7B1D4D3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"For the LORD has chosen Zion; He has desired it for His dwelling" (Psalm 132:13). This verse reminds us that God delights in dwelling among His people. We are called to be His living temples, where His Spirit resides, bringing joy and peace to our hearts.</w:t>
      </w:r>
    </w:p>
    <w:p w14:paraId="7E290801" w14:textId="77777777" w:rsidR="00E75A32" w:rsidRDefault="00DC3BBA" w:rsidP="00DC3BBA">
      <w:pPr>
        <w:spacing w:line="247" w:lineRule="auto"/>
      </w:pPr>
      <w:r w:rsidRPr="00F6333B">
        <w:rPr>
          <w:rFonts w:eastAsia="Times New Roman"/>
          <w:kern w:val="0"/>
          <w:sz w:val="21"/>
          <w:szCs w:val="21"/>
        </w:rPr>
        <w:t>1. How can you create a space in your life that welcomes God's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chosen dwelling brings joy to both Him and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home reflects the joy of God's presence?</w:t>
      </w:r>
    </w:p>
    <w:p w14:paraId="50904BD4" w14:textId="1AA9C64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Abundance of God's Provision</w:t>
      </w:r>
    </w:p>
    <w:p w14:paraId="4AB9E07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 will bless her with abundant provisions; I will satisfy her poor with bread" (Psalm 132:15). God's provision is abundant and sufficient for all our needs. Trusting in His provision allows us to live with contentment and gratitude, knowing that He cares for us deeply.</w:t>
      </w:r>
    </w:p>
    <w:p w14:paraId="57E587B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appreciate God's abundant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is sometimes overlooked in times of abundance?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God's abundance with others in your community? </w:t>
      </w:r>
    </w:p>
    <w:p w14:paraId="32EEEAF6"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6488F1"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52E84C9" w14:textId="77777777" w:rsidR="00E75A32" w:rsidRDefault="00E75A32" w:rsidP="00DC3BBA">
      <w:pPr>
        <w:spacing w:line="247" w:lineRule="auto"/>
        <w:rPr>
          <w:rFonts w:eastAsia="Times New Roman"/>
          <w:b/>
          <w:bCs/>
          <w:kern w:val="0"/>
          <w:sz w:val="21"/>
          <w:szCs w:val="21"/>
        </w:rPr>
      </w:pPr>
    </w:p>
    <w:p w14:paraId="1B93E700" w14:textId="5EE653E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Promise of Salvation and Righteousness</w:t>
      </w:r>
    </w:p>
    <w:p w14:paraId="14119FF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132 assures us of God's salvation and righteousness: "I will clothe her priests with salvation, and her saints will sing out in joy" (Psalm 132:16). Through Christ, we are clothed in righteousness, and our salvation is secure, leading us to live joyfully and confidently in His grace.</w:t>
      </w:r>
    </w:p>
    <w:p w14:paraId="0332FD6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righteousness in your daily life, as promised in Psalm 132?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salvation is significant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promise of righteousness mentioned in Psalm 132? </w:t>
      </w:r>
    </w:p>
    <w:p w14:paraId="5630527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a Future King</w:t>
      </w:r>
    </w:p>
    <w:p w14:paraId="16D8E80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"There I will make a horn grow for David; I have prepared a lamp for My anointed one" (Psalm 132:17). This prophecy points to the coming of Jesus, the ultimate King from David's line. Our hope is anchored in Christ, who reigns eternally and brings light to our lives.</w:t>
      </w:r>
    </w:p>
    <w:p w14:paraId="1A4AB0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God's promises for a future leader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a future leader will bring to your community or nation?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plan for leadership impact your daily decisions and actions? </w:t>
      </w:r>
    </w:p>
    <w:p w14:paraId="02034989"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89B7E6"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759FBAD" w14:textId="77777777" w:rsidR="00E75A32" w:rsidRDefault="00E75A32" w:rsidP="00DC3BBA">
      <w:pPr>
        <w:spacing w:line="247" w:lineRule="auto"/>
        <w:rPr>
          <w:rFonts w:eastAsia="Times New Roman"/>
          <w:b/>
          <w:bCs/>
          <w:kern w:val="0"/>
          <w:sz w:val="21"/>
          <w:szCs w:val="21"/>
        </w:rPr>
      </w:pPr>
    </w:p>
    <w:p w14:paraId="3E68F660" w14:textId="4D60D86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Defeat of Enemies</w:t>
      </w:r>
    </w:p>
    <w:p w14:paraId="5BC0A1A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 will clothe his enemies with shame, but the crown on his head will be resplendent" (Psalm 132:18). God promises victory over our spiritual enemies. By relying on His strength, we can overcome challenges and stand firm in our faith, knowing that He fights for us.</w:t>
      </w:r>
    </w:p>
    <w:p w14:paraId="080784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trusting God's promises in Psalm 132 help you face personal challenges or adversaries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in defeating enemies is important for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Psalm 132 about overcoming obstacles with faith and perseverance? </w:t>
      </w:r>
    </w:p>
    <w:p w14:paraId="2364996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Reign of Christ</w:t>
      </w:r>
    </w:p>
    <w:p w14:paraId="655D5C0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132 concludes with the assurance of Christ's eternal reign. As believers, we are part of His everlasting kingdom, called to live as His ambassadors on earth. This eternal perspective empowers us to live purposefully, sharing His love and truth with the world.</w:t>
      </w:r>
    </w:p>
    <w:p w14:paraId="49A07C6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132 remind us of the faithfulness of God and the joy of living in His presence. May they inspire you to deepen your relationship with Him and walk confidently in His promises.</w:t>
      </w:r>
    </w:p>
    <w:p w14:paraId="2CD1E2B9"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participate in establishing Christ's eternal reign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of an eternal throne is significant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personal goals with the eternal reign of Christ?</w:t>
      </w:r>
      <w:r w:rsidRPr="001B37DC">
        <w:br w:type="page"/>
      </w:r>
    </w:p>
    <w:p w14:paraId="0AF3A27C"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133 Teaching Points and Bible Study Questions</w:t>
      </w:r>
    </w:p>
    <w:p w14:paraId="3FAD2944" w14:textId="7218C7A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Beauty of Unity</w:t>
      </w:r>
    </w:p>
    <w:p w14:paraId="7114F4B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133 begins with a powerful statement: "How good and pleasant it is when brothers live together in harmony!" (Psalm 133:1). Unity among believers is not just a nice idea; it's a divine blessing. When we come together in love and purpose, we reflect the unity of the Trinity and create a community that is both attractive and effective in its mission. This harmony is a testament to the world of the transformative power of the Gospel.</w:t>
      </w:r>
    </w:p>
    <w:p w14:paraId="4BFCD0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promote unity in your community or workplace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compared to precious oil in Psalm 133?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resolve conflicts and foster harmony in your relationships? </w:t>
      </w:r>
    </w:p>
    <w:p w14:paraId="3CCDCA8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Anointing of the Spirit</w:t>
      </w:r>
    </w:p>
    <w:p w14:paraId="3DDFFF2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compares unity to "precious oil poured on the head, running down on the beard, running down on Aaron’s beard, over the collar of his robes" (Psalm 133:2). This imagery of anointing oil signifies the Holy Spirit's presence and blessing. Just as oil consecrated Aaron for his priestly duties, unity among believers invites the Spirit to work powerfully in and through us, setting us apart for God's purposes.</w:t>
      </w:r>
    </w:p>
    <w:p w14:paraId="554D428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unity in your community to invite the anointing of the Spirit?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anointing of the Spirit is compared to oil in Psalm 133?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the Spirit's anointing in your daily life? </w:t>
      </w:r>
    </w:p>
    <w:p w14:paraId="1A3E6B32"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CA26D2"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88D2799" w14:textId="77777777" w:rsidR="00E75A32" w:rsidRDefault="00E75A32" w:rsidP="00DC3BBA">
      <w:pPr>
        <w:spacing w:line="247" w:lineRule="auto"/>
        <w:rPr>
          <w:rFonts w:eastAsia="Times New Roman"/>
          <w:b/>
          <w:bCs/>
          <w:kern w:val="0"/>
          <w:sz w:val="21"/>
          <w:szCs w:val="21"/>
        </w:rPr>
      </w:pPr>
    </w:p>
    <w:p w14:paraId="0FFE2570" w14:textId="5B40306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Refreshing Dew of Hermon</w:t>
      </w:r>
    </w:p>
    <w:p w14:paraId="23EEFED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Unity is likened to "the dew of Hermon falling on the mountains of Zion" (Psalm 133:3). Dew is refreshing and life-giving, just as unity revitalizes our spiritual lives and communities. When we dwell in harmony, we experience a refreshing renewal that strengthens our faith and witness, much like the dew that nourishes the land.</w:t>
      </w:r>
    </w:p>
    <w:p w14:paraId="22B3976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create a refreshing environment like the dew of Hermon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compared to the refreshing dew of Hermon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bring a sense of renewal to your relationships? </w:t>
      </w:r>
    </w:p>
    <w:p w14:paraId="5EC4630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Commanded Blessing</w:t>
      </w:r>
    </w:p>
    <w:p w14:paraId="2F189D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promise: "For there the LORD has bestowed the blessing of life forevermore" (Psalm 133:3). Unity is not just a pleasant experience; it is a place where God commands His blessing. When we strive for unity, we position ourselves to receive God's abundant life, both now and for eternity.</w:t>
      </w:r>
    </w:p>
    <w:p w14:paraId="5E565F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promote unity to experience God's commanded blessing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essential for receiving God's blessings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harmony and invite God's blessings in your family? </w:t>
      </w:r>
    </w:p>
    <w:p w14:paraId="0A6AA040"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6EA642"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9E6936E" w14:textId="77777777" w:rsidR="00E75A32" w:rsidRDefault="00E75A32" w:rsidP="00DC3BBA">
      <w:pPr>
        <w:spacing w:line="247" w:lineRule="auto"/>
        <w:rPr>
          <w:rFonts w:eastAsia="Times New Roman"/>
          <w:b/>
          <w:bCs/>
          <w:kern w:val="0"/>
          <w:sz w:val="21"/>
          <w:szCs w:val="21"/>
        </w:rPr>
      </w:pPr>
    </w:p>
    <w:p w14:paraId="328A0ACF" w14:textId="00ECDCF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 Witness to the World</w:t>
      </w:r>
    </w:p>
    <w:p w14:paraId="74CD75C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Our unity serves as a powerful witness to the world. Jesus prayed for His followers to be one "so that the world may believe that You sent Me" (John 17:21). When we live in harmony, we demonstrate the reality of Christ's love and the truth of the Gospel, drawing others to the hope we have in Him.</w:t>
      </w:r>
    </w:p>
    <w:p w14:paraId="441BF71F" w14:textId="77777777" w:rsidR="00E75A32" w:rsidRDefault="00DC3BBA" w:rsidP="00DC3BBA">
      <w:pPr>
        <w:spacing w:line="247" w:lineRule="auto"/>
      </w:pPr>
      <w:r w:rsidRPr="00F6333B">
        <w:rPr>
          <w:rFonts w:eastAsia="Times New Roman"/>
          <w:kern w:val="0"/>
          <w:sz w:val="21"/>
          <w:szCs w:val="21"/>
        </w:rPr>
        <w:t>1. How can unity among believers serve as a powerful witness to the world around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unity as a testimony to non-believers?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promote unity in your community as a witness to others?</w:t>
      </w:r>
    </w:p>
    <w:p w14:paraId="1EA73421" w14:textId="0F4779E5"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in Numbers</w:t>
      </w:r>
    </w:p>
    <w:p w14:paraId="0F87926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Ecclesiastes reminds us that "a cord of three strands is not quickly broken" (Ecclesiastes 4:12). Unity provides strength and resilience. When we stand together, we can face challenges with greater courage and effectiveness, supporting one another in love and truth.</w:t>
      </w:r>
    </w:p>
    <w:p w14:paraId="5F077C8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unity among believers enhance our collective strength in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harmony is essential for spiritual growth and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unity within your faith community? </w:t>
      </w:r>
    </w:p>
    <w:p w14:paraId="6F59C2DA"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2535B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0118ECA" w14:textId="77777777" w:rsidR="00E75A32" w:rsidRDefault="00E75A32" w:rsidP="00DC3BBA">
      <w:pPr>
        <w:spacing w:line="247" w:lineRule="auto"/>
        <w:rPr>
          <w:rFonts w:eastAsia="Times New Roman"/>
          <w:b/>
          <w:bCs/>
          <w:kern w:val="0"/>
          <w:sz w:val="21"/>
          <w:szCs w:val="21"/>
        </w:rPr>
      </w:pPr>
    </w:p>
    <w:p w14:paraId="3D408F4C" w14:textId="648A134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 Reflection of God's Nature</w:t>
      </w:r>
    </w:p>
    <w:p w14:paraId="70C62B0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Unity among believers reflects the very nature of God, who exists in perfect unity as Father, Son, and Holy Spirit. As we live in harmony, we mirror this divine relationship, showcasing the beauty and power of a life lived in accordance with God's design.</w:t>
      </w:r>
    </w:p>
    <w:p w14:paraId="7D6E86C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unity among believers reflect God's nature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harmony is compared to precious oil in reflecting God's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unity that mirrors God's nature in your community? </w:t>
      </w:r>
    </w:p>
    <w:p w14:paraId="1434B63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Encouragement and Support</w:t>
      </w:r>
    </w:p>
    <w:p w14:paraId="453E371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a unified community, we find encouragement and support. Hebrews 10:24-25 urges us to "spur one another on toward love and good deeds" and to "encourage one another". Unity fosters an environment where we can build each other up, helping one another grow in faith and love.</w:t>
      </w:r>
    </w:p>
    <w:p w14:paraId="7ED342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foster unity and support within your community as described in Psalm 133?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among believers is compared to precious oil in Psalm 133?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harmony and support in your relationships this week? </w:t>
      </w:r>
    </w:p>
    <w:p w14:paraId="726EA61D"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F49DFD"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2C31707" w14:textId="77777777" w:rsidR="00E75A32" w:rsidRDefault="00E75A32" w:rsidP="00DC3BBA">
      <w:pPr>
        <w:spacing w:line="247" w:lineRule="auto"/>
        <w:rPr>
          <w:rFonts w:eastAsia="Times New Roman"/>
          <w:b/>
          <w:bCs/>
          <w:kern w:val="0"/>
          <w:sz w:val="21"/>
          <w:szCs w:val="21"/>
        </w:rPr>
      </w:pPr>
    </w:p>
    <w:p w14:paraId="09B17C81" w14:textId="745DEFB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 Catalyst for Growth</w:t>
      </w:r>
    </w:p>
    <w:p w14:paraId="7902275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Unity is a catalyst for spiritual growth. As iron sharpens iron, so one person sharpens another (Proverbs 27:17). In a harmonious community, we challenge and inspire each other to become more like Christ, deepening our understanding and application of Scripture.</w:t>
      </w:r>
    </w:p>
    <w:p w14:paraId="62AD3E6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1. How can unity among </w:t>
      </w:r>
      <w:proofErr w:type="gramStart"/>
      <w:r w:rsidRPr="00F6333B">
        <w:rPr>
          <w:rFonts w:eastAsia="Times New Roman"/>
          <w:kern w:val="0"/>
          <w:sz w:val="21"/>
          <w:szCs w:val="21"/>
        </w:rPr>
        <w:t>believers</w:t>
      </w:r>
      <w:proofErr w:type="gramEnd"/>
      <w:r w:rsidRPr="00F6333B">
        <w:rPr>
          <w:rFonts w:eastAsia="Times New Roman"/>
          <w:kern w:val="0"/>
          <w:sz w:val="21"/>
          <w:szCs w:val="21"/>
        </w:rPr>
        <w:t xml:space="preserve"> act as a catalyst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harmony is essential for fostering a thriving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unity and growth in your church or group? </w:t>
      </w:r>
    </w:p>
    <w:p w14:paraId="2B40D06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Foretaste of Heaven</w:t>
      </w:r>
    </w:p>
    <w:p w14:paraId="70882C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unity gives us a glimpse of heaven, where believers from every nation, tribe, and tongue will worship together before the throne of God. Our unity on earth is a foretaste of the eternal fellowship we will enjoy in God's presence, reminding us of the hope and joy that await us.</w:t>
      </w:r>
    </w:p>
    <w:p w14:paraId="332B9A74"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unity among believers provide a foretaste of heaven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harmony is compared to precious oil in experiencing heavenly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foster unity in your community as a glimpse of heaven?</w:t>
      </w:r>
      <w:r w:rsidRPr="001B37DC">
        <w:br w:type="page"/>
      </w:r>
    </w:p>
    <w:p w14:paraId="2AD10FDC"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134 Teaching Points and Bible Study Questions</w:t>
      </w:r>
    </w:p>
    <w:p w14:paraId="315A3BD8" w14:textId="21573AA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the Power of Praise</w:t>
      </w:r>
    </w:p>
    <w:p w14:paraId="6DB6AD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134 begins with a call to bless the Lord: "Come, bless the LORD, all you servants of the LORD who stand by night in the house of the LORD" (Psalm 134:1). This verse reminds us of the transformative power of praise. When we focus on glorifying God, our perspective shifts from earthly concerns to heavenly joy. Make it a habit to start and end your day with praise, and watch how it changes your outlook and strengthens your faith.</w:t>
      </w:r>
    </w:p>
    <w:p w14:paraId="143A47F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enhance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can transform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praise in your community or family gatherings? </w:t>
      </w:r>
    </w:p>
    <w:p w14:paraId="1AE8A36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Serve with Joyful Dedication</w:t>
      </w:r>
    </w:p>
    <w:p w14:paraId="69D289B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the dedication of those who serve in the house of the Lord, even during the night. This teaches us the importance of serving God with joy and commitment, regardless of the time or circumstances. Whether you're volunteering at church or helping a neighbor, do it with a heart full of joy, knowing that your service is a form of worship.</w:t>
      </w:r>
    </w:p>
    <w:p w14:paraId="4CFA8B7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joyful dedication into your daily acts of service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with joy impacts both the server and the recipient?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a joyful attitude when serving in challenging situations? </w:t>
      </w:r>
    </w:p>
    <w:p w14:paraId="5BF902A8"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93667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D195CCA" w14:textId="77777777" w:rsidR="00E75A32" w:rsidRDefault="00E75A32" w:rsidP="00DC3BBA">
      <w:pPr>
        <w:spacing w:line="247" w:lineRule="auto"/>
        <w:rPr>
          <w:rFonts w:eastAsia="Times New Roman"/>
          <w:b/>
          <w:bCs/>
          <w:kern w:val="0"/>
          <w:sz w:val="21"/>
          <w:szCs w:val="21"/>
        </w:rPr>
      </w:pPr>
    </w:p>
    <w:p w14:paraId="42C47D50" w14:textId="2DCFEF3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Find Strength in Community</w:t>
      </w:r>
    </w:p>
    <w:p w14:paraId="07084B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"Lift up your hands in the sanctuary and bless the LORD" (Psalm 134:2). This verse emphasizes the communal aspect of worship. Gathering with fellow believers not only strengthens our faith but also encourages us to lift each other up. Make it a priority to engage with your church community, as it provides support and accountability in your spiritual journey.</w:t>
      </w:r>
    </w:p>
    <w:p w14:paraId="643D3E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gathering with others in worship strengthen your faith and resolve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vital for spiritual growth and encouragement?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unity and strength within your faith community? </w:t>
      </w:r>
    </w:p>
    <w:p w14:paraId="1CA423A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Night Watch: A Time for Reflection</w:t>
      </w:r>
    </w:p>
    <w:p w14:paraId="5FF791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mention of standing by night in the house of the Lord suggests a time for reflection and prayer. Use the quiet moments of the night to meditate on God's Word and seek His guidance. This practice can deepen your relationship with God and provide clarity and peace in your daily life.</w:t>
      </w:r>
    </w:p>
    <w:p w14:paraId="37A64B6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reflection into your nightly routine to deepen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night is a significant time for spiritual reflection and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during the night watch to prepare your heart for the day ahead? </w:t>
      </w:r>
    </w:p>
    <w:p w14:paraId="10CB197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0BDA21"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608E216" w14:textId="77777777" w:rsidR="00E75A32" w:rsidRDefault="00E75A32" w:rsidP="00DC3BBA">
      <w:pPr>
        <w:spacing w:line="247" w:lineRule="auto"/>
        <w:rPr>
          <w:rFonts w:eastAsia="Times New Roman"/>
          <w:b/>
          <w:bCs/>
          <w:kern w:val="0"/>
          <w:sz w:val="21"/>
          <w:szCs w:val="21"/>
        </w:rPr>
      </w:pPr>
    </w:p>
    <w:p w14:paraId="01A67BA5" w14:textId="0ABBE9E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Blessings Flow from the Lord</w:t>
      </w:r>
    </w:p>
    <w:p w14:paraId="6AE20D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"May the LORD, the Maker of heaven and earth, bless you from Zion" (Psalm 134:3). This verse reassures us that blessings come from God, the Creator of all things. Trust in His provision and sovereignty, knowing that He desires to bless His children. Keep your heart open to receive His blessings, and be ready to share them with others.</w:t>
      </w:r>
    </w:p>
    <w:p w14:paraId="7BA9DCE5" w14:textId="77777777" w:rsidR="00E75A32" w:rsidRDefault="00DC3BBA" w:rsidP="00DC3BBA">
      <w:pPr>
        <w:spacing w:line="247" w:lineRule="auto"/>
      </w:pPr>
      <w:r w:rsidRPr="00F6333B">
        <w:rPr>
          <w:rFonts w:eastAsia="Times New Roman"/>
          <w:kern w:val="0"/>
          <w:sz w:val="21"/>
          <w:szCs w:val="21"/>
        </w:rPr>
        <w:t>1. How can you actively seek blessings from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blessings from the Lord are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recognize and appreciate the blessings you receive from God?</w:t>
      </w:r>
    </w:p>
    <w:p w14:paraId="779D5982" w14:textId="284F0CC6"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as a Lifestyle</w:t>
      </w:r>
    </w:p>
    <w:p w14:paraId="6A7FC4E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134 encourages us to make worship a continuous part of our lives. Worship isn't confined to Sunday services; it's a lifestyle. Incorporate worship into your daily routine through prayer, music, and acts of kindness. This constant connection with God will enrich your life and draw you closer to Him.</w:t>
      </w:r>
    </w:p>
    <w:p w14:paraId="42B131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worship into your daily routine beyond traditional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as a lifestyle impacts your relationship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a worshipful attitude throughout the day? </w:t>
      </w:r>
    </w:p>
    <w:p w14:paraId="24FF5EBC"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6B9E70"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49211AF" w14:textId="77777777" w:rsidR="00E75A32" w:rsidRDefault="00E75A32" w:rsidP="00DC3BBA">
      <w:pPr>
        <w:spacing w:line="247" w:lineRule="auto"/>
        <w:rPr>
          <w:rFonts w:eastAsia="Times New Roman"/>
          <w:b/>
          <w:bCs/>
          <w:kern w:val="0"/>
          <w:sz w:val="21"/>
          <w:szCs w:val="21"/>
        </w:rPr>
      </w:pPr>
    </w:p>
    <w:p w14:paraId="22C995F4" w14:textId="35A9F7B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Importance of Lifting Hands</w:t>
      </w:r>
    </w:p>
    <w:p w14:paraId="2A8A686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act of lifting hands in worship is a physical expression of surrender and adoration. It symbolizes our openness to God's will and our readiness to receive His blessings. Don't be afraid to express your worship physically, as it can enhance your spiritual experience and deepen your connection with God.</w:t>
      </w:r>
    </w:p>
    <w:p w14:paraId="1AD47B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lifting hands in worship enhance your personal connection with God during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lifting hands is a significant gesture in expressing faith and surrender?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the practice of lifting hands into your daily spiritual routine? </w:t>
      </w:r>
    </w:p>
    <w:p w14:paraId="64A14A9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Nighttime Vigilance in Faith</w:t>
      </w:r>
    </w:p>
    <w:p w14:paraId="1AB86E1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psalm's reference to night service reminds us to remain vigilant in our faith, even during life's darker moments. Trust that God is with you in every season, providing strength and guidance. Stay alert in prayer and scripture study, and let your faith be a light in the darkness.</w:t>
      </w:r>
    </w:p>
    <w:p w14:paraId="3064F26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a spirit of worship during nighttime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stay vigilant in faith during difficult nights?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nighttime is significant for deepening your relationship with God? </w:t>
      </w:r>
    </w:p>
    <w:p w14:paraId="31A7B0D2"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5089F3"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CBE3724" w14:textId="77777777" w:rsidR="00E75A32" w:rsidRDefault="00E75A32" w:rsidP="00DC3BBA">
      <w:pPr>
        <w:spacing w:line="247" w:lineRule="auto"/>
        <w:rPr>
          <w:rFonts w:eastAsia="Times New Roman"/>
          <w:b/>
          <w:bCs/>
          <w:kern w:val="0"/>
          <w:sz w:val="21"/>
          <w:szCs w:val="21"/>
        </w:rPr>
      </w:pPr>
    </w:p>
    <w:p w14:paraId="2BB519AA" w14:textId="63C8E32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Sanctuary: A Place of Refuge</w:t>
      </w:r>
    </w:p>
    <w:p w14:paraId="5DA64EF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sanctuary represents a place of refuge and peace. Make your home a sanctuary by filling it with God's presence through prayer, scripture, and worship. Create an environment where you and your family can grow spiritually and find comfort in God's love.</w:t>
      </w:r>
    </w:p>
    <w:p w14:paraId="5030737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create a personal sanctuary for spiritual refuge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sanctuary is important for finding peace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your community a place of refuge for others? </w:t>
      </w:r>
    </w:p>
    <w:p w14:paraId="6DCB2B6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Bless Others with God's Love</w:t>
      </w:r>
    </w:p>
    <w:p w14:paraId="264CA9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As we receive blessings from the Lord, we are called to bless others. Share God's love through acts of kindness, words of encouragement, and by living out your faith. Let your life be a testament to God's goodness, inspiring others to seek Him and experience His love.</w:t>
      </w:r>
    </w:p>
    <w:p w14:paraId="66058A8F"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bless others with God's love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sharing God's love with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blessing others with God's love strengthen your own faith journey?</w:t>
      </w:r>
      <w:r w:rsidRPr="001B37DC">
        <w:br w:type="page"/>
      </w:r>
    </w:p>
    <w:p w14:paraId="7DA18462"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135 Teaching Points and Bible Study Questions</w:t>
      </w:r>
    </w:p>
    <w:p w14:paraId="3860AE25" w14:textId="185624D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the Lord for His Goodness</w:t>
      </w:r>
    </w:p>
    <w:p w14:paraId="700595B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135 opens with a call to praise the Lord, reminding us of the joy and privilege it is to worship our Creator. "Praise the LORD! Praise the name of the LORD; give praise, O servants of the LORD" (Psalm 135:1). This verse encourages us to start each day with gratitude, acknowledging God's goodness in our lives. By focusing on His blessings, we can cultivate a heart of thankfulness that transforms our perspective and energizes our daily routines.</w:t>
      </w:r>
    </w:p>
    <w:p w14:paraId="214E346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praising God's goodness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goodness impacts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goodness during difficult times? </w:t>
      </w:r>
    </w:p>
    <w:p w14:paraId="503D047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His Sovereignty</w:t>
      </w:r>
    </w:p>
    <w:p w14:paraId="4FE2550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emphasizes God's supreme authority over all creation: "For I know that the LORD is great; our Lord is above all gods" (Psalm 135:5). This truth reassures us that no matter the chaos or challenges we face, God is in control. Trusting in His sovereignty allows us to let go of anxiety and focus on what we can do today, knowing He holds the future.</w:t>
      </w:r>
    </w:p>
    <w:p w14:paraId="38E3CB2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acknowledge God's sovereignty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sovereignty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control over your life's challenges? </w:t>
      </w:r>
    </w:p>
    <w:p w14:paraId="5C554A1C"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5ABDDE"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C9DB4CA" w14:textId="77777777" w:rsidR="00E75A32" w:rsidRDefault="00E75A32" w:rsidP="00DC3BBA">
      <w:pPr>
        <w:spacing w:line="247" w:lineRule="auto"/>
        <w:rPr>
          <w:rFonts w:eastAsia="Times New Roman"/>
          <w:b/>
          <w:bCs/>
          <w:kern w:val="0"/>
          <w:sz w:val="21"/>
          <w:szCs w:val="21"/>
        </w:rPr>
      </w:pPr>
    </w:p>
    <w:p w14:paraId="15F63F96" w14:textId="4832B6D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Reflect on His Mighty Works</w:t>
      </w:r>
    </w:p>
    <w:p w14:paraId="22F226D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135 recounts the mighty acts of God, from creation to the deliverance of Israel. "He struck down many nations and slaughtered mighty kings" (Psalm 135:10). Reflecting on these acts reminds us of God's power and faithfulness throughout history. By remembering His past deeds, we can find confidence in His ability to work in our lives today.</w:t>
      </w:r>
    </w:p>
    <w:p w14:paraId="3EC9260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gratitude for God's mighty works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on God's past deeds strengthens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mighty works to apply in challenging situations? </w:t>
      </w:r>
    </w:p>
    <w:p w14:paraId="45C3BFA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His Justice</w:t>
      </w:r>
    </w:p>
    <w:p w14:paraId="019CCBA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God's justice, stating, "The LORD will vindicate His people and will have compassion on His servants" (Psalm 135:14). This assurance of divine justice encourages us to act righteously and trust that God will ultimately set things right. It inspires us to live with integrity, knowing that our actions align with His eternal truth.</w:t>
      </w:r>
    </w:p>
    <w:p w14:paraId="773D98E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acknowledge God's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justice can impact your response to personal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justice during challenging situations? </w:t>
      </w:r>
    </w:p>
    <w:p w14:paraId="56DE3C07"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266A80"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D9228BC" w14:textId="77777777" w:rsidR="00E75A32" w:rsidRDefault="00E75A32" w:rsidP="00DC3BBA">
      <w:pPr>
        <w:spacing w:line="247" w:lineRule="auto"/>
        <w:rPr>
          <w:rFonts w:eastAsia="Times New Roman"/>
          <w:b/>
          <w:bCs/>
          <w:kern w:val="0"/>
          <w:sz w:val="21"/>
          <w:szCs w:val="21"/>
        </w:rPr>
      </w:pPr>
    </w:p>
    <w:p w14:paraId="11201B49" w14:textId="7ED0712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Reject Idolatry</w:t>
      </w:r>
    </w:p>
    <w:p w14:paraId="17C3691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warns against the futility of idols: "The idols of the nations are silver and gold, made by the hands of men" (Psalm 135:15). In our modern world, idols can take many forms, from material possessions to personal ambitions. By recognizing and rejecting these distractions, we can focus on what truly matters—our relationship with God.</w:t>
      </w:r>
    </w:p>
    <w:p w14:paraId="0886BB65" w14:textId="77777777" w:rsidR="00E75A32" w:rsidRDefault="00DC3BBA" w:rsidP="00DC3BBA">
      <w:pPr>
        <w:spacing w:line="247" w:lineRule="auto"/>
      </w:pPr>
      <w:r w:rsidRPr="00F6333B">
        <w:rPr>
          <w:rFonts w:eastAsia="Times New Roman"/>
          <w:kern w:val="0"/>
          <w:sz w:val="21"/>
          <w:szCs w:val="21"/>
        </w:rPr>
        <w:t>1. How can you identify and reject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still appealing despite its emptiness?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God over material possessions?</w:t>
      </w:r>
    </w:p>
    <w:p w14:paraId="35228086" w14:textId="58106886"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His Everlasting Name</w:t>
      </w:r>
    </w:p>
    <w:p w14:paraId="07A957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name endures forever, as the psalmist declares: "Your name, O LORD, endures forever, Your renown, O LORD, through all generations" (Psalm 135:13). This eternal truth invites us to find our identity and purpose in Him. By aligning our lives with His eternal name, we can live with a sense of purpose that transcends the temporary.</w:t>
      </w:r>
    </w:p>
    <w:p w14:paraId="069ABD2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God's everlasting name into your daily conversations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God's eternal name can impact your personal identity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and honor God's everlasting name in challenging times? </w:t>
      </w:r>
    </w:p>
    <w:p w14:paraId="45E8677D"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39B183"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749D17F" w14:textId="77777777" w:rsidR="00E75A32" w:rsidRDefault="00E75A32" w:rsidP="00DC3BBA">
      <w:pPr>
        <w:spacing w:line="247" w:lineRule="auto"/>
        <w:rPr>
          <w:rFonts w:eastAsia="Times New Roman"/>
          <w:b/>
          <w:bCs/>
          <w:kern w:val="0"/>
          <w:sz w:val="21"/>
          <w:szCs w:val="21"/>
        </w:rPr>
      </w:pPr>
    </w:p>
    <w:p w14:paraId="79582F6D" w14:textId="585BDD6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Celebrate His Creation</w:t>
      </w:r>
    </w:p>
    <w:p w14:paraId="47205EC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praises God for His creation, stating, "He makes clouds rise from the ends of the earth; He sends lightning with the rain and brings out the wind from His storehouses" (Psalm 135:7). This celebration of creation encourages us to appreciate the beauty around us and recognize God's hand in every detail. Taking time to enjoy nature can refresh our spirits and inspire creativity.</w:t>
      </w:r>
    </w:p>
    <w:p w14:paraId="3FE0238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celebrating God's creation into your daily routine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creation enhances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help others appreciate the beauty of God's creation? </w:t>
      </w:r>
    </w:p>
    <w:p w14:paraId="14C0A15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His Deliverance</w:t>
      </w:r>
    </w:p>
    <w:p w14:paraId="3CFADE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135 recounts God's deliverance of Israel from Egypt, a powerful reminder of His ability to rescue us from our own trials. "He struck down the firstborn of Egypt, both of man and beast" (Psalm 135:8). Trusting in His deliverance empowers us to face challenges with courage, knowing that He is our refuge and strength.</w:t>
      </w:r>
    </w:p>
    <w:p w14:paraId="7F2FED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God's deliverance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deliverances strengthens your faith in God's future help?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deliverance rather than your own solutions? </w:t>
      </w:r>
    </w:p>
    <w:p w14:paraId="28F6386A"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C35003"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58B7334" w14:textId="77777777" w:rsidR="00E75A32" w:rsidRDefault="00E75A32" w:rsidP="00DC3BBA">
      <w:pPr>
        <w:spacing w:line="247" w:lineRule="auto"/>
        <w:rPr>
          <w:rFonts w:eastAsia="Times New Roman"/>
          <w:b/>
          <w:bCs/>
          <w:kern w:val="0"/>
          <w:sz w:val="21"/>
          <w:szCs w:val="21"/>
        </w:rPr>
      </w:pPr>
    </w:p>
    <w:p w14:paraId="6CC358B1" w14:textId="0FE1692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Proclaim His Praise</w:t>
      </w:r>
    </w:p>
    <w:p w14:paraId="1D2E828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calls all of Israel to praise the Lord: "House of Israel, bless the LORD; house of Aaron, bless the LORD" (Psalm 135:19). This communal call to worship reminds us of the importance of fellowship and shared faith. By gathering with others to proclaim His praise, we strengthen our faith and encourage one another in our spiritual journeys.</w:t>
      </w:r>
    </w:p>
    <w:p w14:paraId="1C5325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acknowledge God's greatness?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is essential for spiritual growth and community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deeds and proclaim His praise in challenging times? </w:t>
      </w:r>
    </w:p>
    <w:p w14:paraId="3CD7532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His Presence</w:t>
      </w:r>
    </w:p>
    <w:p w14:paraId="2B9CD0F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135 invites us to dwell in God's presence: "You who stand in the house of the LORD, in the courts of the house of our God" (Psalm 135:2). Living in His presence means seeking Him daily through prayer, Scripture, and worship. By prioritizing our relationship with God, we can experience His peace and guidance in every aspect of our lives.</w:t>
      </w:r>
    </w:p>
    <w:p w14:paraId="3A093B25"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to live in God's presence daily, as encouraged in Psalm 135?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in God's presence impacts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presence throughout your day?</w:t>
      </w:r>
      <w:r w:rsidRPr="001B37DC">
        <w:br w:type="page"/>
      </w:r>
    </w:p>
    <w:p w14:paraId="0F2EC2C0"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136 Teaching Points and Bible Study Questions</w:t>
      </w:r>
    </w:p>
    <w:p w14:paraId="0FF1FE18" w14:textId="61CF65A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Love Endures Forever</w:t>
      </w:r>
    </w:p>
    <w:p w14:paraId="51AD96F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136 is a beautiful reminder that God's love is eternal. Each verse in this psalm ends with the phrase, "His loving devotion endures forever" (Psalm 136:1). This repetition emphasizes the unchanging and everlasting nature of God's love. No matter the circumstances, His love remains constant, providing a foundation of hope and assurance in our lives.</w:t>
      </w:r>
    </w:p>
    <w:p w14:paraId="0B8651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remind yourself daily that God's love endures forever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acknowledge God's enduring love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enduring love in your community? </w:t>
      </w:r>
    </w:p>
    <w:p w14:paraId="3AF3B92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Creation as a Testament to His Power</w:t>
      </w:r>
    </w:p>
    <w:p w14:paraId="3312338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begins by acknowledging God as the Creator of the universe. "He alone does great wonders" (Psalm 136:4). The vastness of the heavens and the earth is a testament to His power and creativity. Reflecting on creation can inspire awe and remind us of the greatness of God, encouraging us to trust in His ability to handle the challenges we face.</w:t>
      </w:r>
    </w:p>
    <w:p w14:paraId="5C509F2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observing creation enhance your understanding of God's power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creation can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appreciate and reflect on God's power in creation daily? </w:t>
      </w:r>
    </w:p>
    <w:p w14:paraId="6776B08D"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FF5A7A"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B32B0FF" w14:textId="77777777" w:rsidR="00E75A32" w:rsidRDefault="00E75A32" w:rsidP="00DC3BBA">
      <w:pPr>
        <w:spacing w:line="247" w:lineRule="auto"/>
        <w:rPr>
          <w:rFonts w:eastAsia="Times New Roman"/>
          <w:b/>
          <w:bCs/>
          <w:kern w:val="0"/>
          <w:sz w:val="21"/>
          <w:szCs w:val="21"/>
        </w:rPr>
      </w:pPr>
    </w:p>
    <w:p w14:paraId="1BF5BF4F" w14:textId="093ED9B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Deliverance from Adversity</w:t>
      </w:r>
    </w:p>
    <w:p w14:paraId="3DB8F90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136 recounts the deliverance of Israel from Egypt, highlighting God's intervention in times of trouble. "He brought Israel out from among them" (Psalm 136:11). This serves as a reminder that God is our deliverer, capable of rescuing us from any adversity. When we face difficulties, we can rely on His strength and faithfulness to see us through.</w:t>
      </w:r>
    </w:p>
    <w:p w14:paraId="7C35D4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celebrate God's deliverance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when reflecting on past adversities?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God's enduring love during current challenges? </w:t>
      </w:r>
    </w:p>
    <w:p w14:paraId="382958E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Guidance Through Life's Journey</w:t>
      </w:r>
    </w:p>
    <w:p w14:paraId="2545859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speaks of God leading His people through the wilderness. "He led His people through the wilderness" (Psalm 136:16). This illustrates God's guidance in our lives, even when the path seems uncertain. Trusting in His direction ensures that we are never alone, as He walks with us every step of the way.</w:t>
      </w:r>
    </w:p>
    <w:p w14:paraId="7722D79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enduring love guide your decisions in challenging life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past guidance to apply in your current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remembering God's past acts of guidance inspire trust in your future path? </w:t>
      </w:r>
    </w:p>
    <w:p w14:paraId="58019768"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C791C8"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E30D87C" w14:textId="77777777" w:rsidR="00E75A32" w:rsidRDefault="00E75A32" w:rsidP="00DC3BBA">
      <w:pPr>
        <w:spacing w:line="247" w:lineRule="auto"/>
        <w:rPr>
          <w:rFonts w:eastAsia="Times New Roman"/>
          <w:b/>
          <w:bCs/>
          <w:kern w:val="0"/>
          <w:sz w:val="21"/>
          <w:szCs w:val="21"/>
        </w:rPr>
      </w:pPr>
    </w:p>
    <w:p w14:paraId="0EB648C7" w14:textId="75306F7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Victory Over Challenges</w:t>
      </w:r>
    </w:p>
    <w:p w14:paraId="0212AA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victories over powerful kings and nations are recounted in this psalm. "He struck down great kings" (Psalm 136:17). These victories remind us that no challenge is too great for God. With Him on our side, we can overcome obstacles and achieve victories in our own lives, knowing that His power is unmatched.</w:t>
      </w:r>
    </w:p>
    <w:p w14:paraId="5AB95399" w14:textId="77777777" w:rsidR="00E75A32" w:rsidRDefault="00DC3BBA" w:rsidP="00DC3BBA">
      <w:pPr>
        <w:spacing w:line="247" w:lineRule="auto"/>
      </w:pPr>
      <w:r w:rsidRPr="00F6333B">
        <w:rPr>
          <w:rFonts w:eastAsia="Times New Roman"/>
          <w:kern w:val="0"/>
          <w:sz w:val="21"/>
          <w:szCs w:val="21"/>
        </w:rPr>
        <w:t>1. How can you apply God's enduring love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in achieving victory over life's obstacles?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past victories to face current challenges with confidence?</w:t>
      </w:r>
    </w:p>
    <w:p w14:paraId="6F1D6694" w14:textId="5D24756A"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Provision in Times of Need</w:t>
      </w:r>
    </w:p>
    <w:p w14:paraId="55F536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God's provision for His people. "He gives food to every creature" (Psalm 136:25). This assurance of provision encourages us to trust in God's ability to meet our needs. Whether physical, emotional, or spiritual, He is faithful to provide for us in every situation.</w:t>
      </w:r>
    </w:p>
    <w:p w14:paraId="3B2A34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give thanks for God's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for past provisions strengthens faith during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in times of need? </w:t>
      </w:r>
    </w:p>
    <w:p w14:paraId="45A84648"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780FF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01243D0" w14:textId="77777777" w:rsidR="00E75A32" w:rsidRDefault="00E75A32" w:rsidP="00DC3BBA">
      <w:pPr>
        <w:spacing w:line="247" w:lineRule="auto"/>
        <w:rPr>
          <w:rFonts w:eastAsia="Times New Roman"/>
          <w:b/>
          <w:bCs/>
          <w:kern w:val="0"/>
          <w:sz w:val="21"/>
          <w:szCs w:val="21"/>
        </w:rPr>
      </w:pPr>
    </w:p>
    <w:p w14:paraId="5D3D56FD" w14:textId="2E08BB9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Gratitude as a Response to His Goodness</w:t>
      </w:r>
    </w:p>
    <w:p w14:paraId="153F21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136, the call to give thanks is repeated. "Give thanks to the LORD, for He is good" (Psalm 136:1). Gratitude is a natural response to God's goodness and faithfulness. Cultivating a heart of thankfulness helps us focus on His blessings and fosters a positive outlook on life.</w:t>
      </w:r>
    </w:p>
    <w:p w14:paraId="31F5BD9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express gratitude daily for God's enduring love and goodness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an important response to recognizing God's goodness?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heart of gratitude in challenging times? </w:t>
      </w:r>
    </w:p>
    <w:p w14:paraId="3B770E4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Remembrance</w:t>
      </w:r>
    </w:p>
    <w:p w14:paraId="616B1A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serves as a reminder to remember God's past deeds. "He remembered us in our low estate" (Psalm 136:23). Reflecting on His past faithfulness strengthens our faith and encourages us to trust Him with our future. Remembering His works helps us remain steadfast in our walk with Him.</w:t>
      </w:r>
    </w:p>
    <w:p w14:paraId="64DDB0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remembrance of God's past deeds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faithfulness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forget God's enduring love? </w:t>
      </w:r>
    </w:p>
    <w:p w14:paraId="27050B5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433229"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5D5FC54" w14:textId="77777777" w:rsidR="00E75A32" w:rsidRDefault="00E75A32" w:rsidP="00DC3BBA">
      <w:pPr>
        <w:spacing w:line="247" w:lineRule="auto"/>
        <w:rPr>
          <w:rFonts w:eastAsia="Times New Roman"/>
          <w:b/>
          <w:bCs/>
          <w:kern w:val="0"/>
          <w:sz w:val="21"/>
          <w:szCs w:val="21"/>
        </w:rPr>
      </w:pPr>
    </w:p>
    <w:p w14:paraId="27D86416" w14:textId="22E8537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Universality of His Mercy</w:t>
      </w:r>
    </w:p>
    <w:p w14:paraId="338475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God's mercy is extended to all creation. "His loving devotion endures forever" (Psalm 136:26). This universality of His mercy reminds us that His love is not limited by boundaries or conditions. It is available to everyone, inviting us to share His love and mercy with others.</w:t>
      </w:r>
    </w:p>
    <w:p w14:paraId="7B9BF9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share God's universal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mercy is emphasized as universal in Psalm 136,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God's mercy in challenging situations? </w:t>
      </w:r>
    </w:p>
    <w:p w14:paraId="29C1787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as a Lifestyle</w:t>
      </w:r>
    </w:p>
    <w:p w14:paraId="7E36D91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136 is a call to worship, inviting us to praise God for His enduring love and mighty works. Worship is not just an activity but a lifestyle that acknowledges God's sovereignty and goodness. By incorporating worship into our daily lives, we align our hearts with His purposes and experience the fullness of His presence.</w:t>
      </w:r>
    </w:p>
    <w:p w14:paraId="19328D10"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gratitude into daily routines to make worship a lifestyle, as seen in Psalm 136?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repeating "His love endures forever" can transform everyday actions into acts of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remember God's enduring love throughout your daily activities?</w:t>
      </w:r>
      <w:r w:rsidRPr="001B37DC">
        <w:br w:type="page"/>
      </w:r>
    </w:p>
    <w:p w14:paraId="435A6CAA"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137 Teaching Points and Bible Study Questions</w:t>
      </w:r>
    </w:p>
    <w:p w14:paraId="7F078507" w14:textId="3D3DFA0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Memory and Longing</w:t>
      </w:r>
    </w:p>
    <w:p w14:paraId="5E87647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137 begins with a poignant scene of the Israelites sitting by the rivers of Babylon, weeping as they remember Zion. This teaches us the power of memory and longing for our spiritual home. Just as the Israelites yearned for Jerusalem, we are reminded to keep our hearts set on our heavenly home. "If I forget you, O Jerusalem, may my right hand forget its skill" (Psalm 137:5). Let this longing fuel our daily walk with God, keeping our focus on His eternal promises.</w:t>
      </w:r>
    </w:p>
    <w:p w14:paraId="0B26EE7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the power of memory and longing shape your current spiritual practices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past experiences influences your emotional and spiritual well-being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transform feelings of longing into positive actions in your faith journey? </w:t>
      </w:r>
    </w:p>
    <w:p w14:paraId="6F9844D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Worship in Exile</w:t>
      </w:r>
    </w:p>
    <w:p w14:paraId="3F96E4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Even in captivity, the Israelites were asked to sing the songs of Zion. This highlights the importance of worship, even in difficult circumstances. Worship is not confined to a place but is a posture of the heart. "How can we sing a song of the LORD in a foreign land?" (Psalm 137:4). Let us find ways to worship God wherever we are, knowing that He is with us in every situation.</w:t>
      </w:r>
    </w:p>
    <w:p w14:paraId="1AC7B8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maintain a spirit of worship when feeling distant from your spiritual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crucial during challenging times away from familiar surroundings?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worship in unfamiliar or uncomfortable situations? </w:t>
      </w:r>
    </w:p>
    <w:p w14:paraId="632D0CB6"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DDDD8E"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3BAE5858" w14:textId="77777777" w:rsidR="00E75A32" w:rsidRDefault="00E75A32" w:rsidP="00DC3BBA">
      <w:pPr>
        <w:spacing w:line="247" w:lineRule="auto"/>
        <w:rPr>
          <w:rFonts w:eastAsia="Times New Roman"/>
          <w:b/>
          <w:bCs/>
          <w:kern w:val="0"/>
          <w:sz w:val="21"/>
          <w:szCs w:val="21"/>
        </w:rPr>
      </w:pPr>
    </w:p>
    <w:p w14:paraId="7AEF3FA5" w14:textId="71894F2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Pain of Separation from God’s Presence</w:t>
      </w:r>
    </w:p>
    <w:p w14:paraId="47699A9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reflects the deep sorrow of being separated from the temple, the symbol of God's presence. This separation is a reminder of the pain sin causes in our relationship with God. Yet, through Christ, we have the assurance of reconciliation. "By the rivers of Babylon, there we sat and wept when we remembered Zion" (Psalm 137:1). Let this drive us to seek closeness with God daily.</w:t>
      </w:r>
    </w:p>
    <w:p w14:paraId="395CAA9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presence when feeling distant or separated from Him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reconnect with God during times of spiritual exile?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a sense of God's presence is crucial during challenging times? </w:t>
      </w:r>
    </w:p>
    <w:p w14:paraId="33090F8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 in Times of Trial</w:t>
      </w:r>
    </w:p>
    <w:p w14:paraId="7DA4F85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Israelites sat together by the rivers, sharing their grief. This underscores the importance of community in times of trial. We are called to bear one another's burdens and support each other in faith. "There on the poplars we hung our harps" (Psalm 137:2). Let us be intentional in building and nurturing our spiritual communities.</w:t>
      </w:r>
    </w:p>
    <w:p w14:paraId="3CD732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your community support each other when facing collective hardships, as seen in Psalm 137?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lament is important during trials, and how can it be practiced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role does </w:t>
      </w:r>
      <w:proofErr w:type="gramStart"/>
      <w:r w:rsidRPr="00F6333B">
        <w:rPr>
          <w:rFonts w:eastAsia="Times New Roman"/>
          <w:kern w:val="0"/>
          <w:sz w:val="21"/>
          <w:szCs w:val="21"/>
        </w:rPr>
        <w:t>shared</w:t>
      </w:r>
      <w:proofErr w:type="gramEnd"/>
      <w:r w:rsidRPr="00F6333B">
        <w:rPr>
          <w:rFonts w:eastAsia="Times New Roman"/>
          <w:kern w:val="0"/>
          <w:sz w:val="21"/>
          <w:szCs w:val="21"/>
        </w:rPr>
        <w:t xml:space="preserve"> memory play in strengthening community bonds during difficult times? </w:t>
      </w:r>
    </w:p>
    <w:p w14:paraId="0C5C2DA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03065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410313A" w14:textId="77777777" w:rsidR="00E75A32" w:rsidRDefault="00E75A32" w:rsidP="00DC3BBA">
      <w:pPr>
        <w:spacing w:line="247" w:lineRule="auto"/>
        <w:rPr>
          <w:rFonts w:eastAsia="Times New Roman"/>
          <w:b/>
          <w:bCs/>
          <w:kern w:val="0"/>
          <w:sz w:val="21"/>
          <w:szCs w:val="21"/>
        </w:rPr>
      </w:pPr>
    </w:p>
    <w:p w14:paraId="26BB90F6" w14:textId="1B18736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Call to Remember God’s Faithfulness</w:t>
      </w:r>
    </w:p>
    <w:p w14:paraId="04B4EE4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their lament, the Israelites recall the glory of Jerusalem, reminding us to remember God's past faithfulness. This remembrance strengthens our faith and hope for the future. "Remember, O LORD, what the Edomites did on the day Jerusalem fell" (Psalm 137:7). Let us recount God’s faithfulness in our lives, trusting Him for what lies ahead.</w:t>
      </w:r>
    </w:p>
    <w:p w14:paraId="35AE4CF1" w14:textId="77777777" w:rsidR="00E75A32" w:rsidRDefault="00DC3BBA" w:rsidP="00DC3BBA">
      <w:pPr>
        <w:spacing w:line="247" w:lineRule="auto"/>
      </w:pPr>
      <w:r w:rsidRPr="00F6333B">
        <w:rPr>
          <w:rFonts w:eastAsia="Times New Roman"/>
          <w:kern w:val="0"/>
          <w:sz w:val="21"/>
          <w:szCs w:val="21"/>
        </w:rPr>
        <w:t>1. How can you actively remember God's faithfulness during challenging times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past blessings strengthens your faith in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daily?</w:t>
      </w:r>
    </w:p>
    <w:p w14:paraId="263C98E6" w14:textId="70C0F61B"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Righteous Anger</w:t>
      </w:r>
    </w:p>
    <w:p w14:paraId="7DC2741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expresses a raw and honest cry for justice against their oppressors. This teaches us that righteous anger has a place in our spiritual journey, as long as it is surrendered to God. "O Daughter of Babylon, doomed to destruction, blessed is he who repays you as you have done to us" (Psalm 137:8). Let us bring our anger to God, trusting Him to act justly.</w:t>
      </w:r>
    </w:p>
    <w:p w14:paraId="27ED5E1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we express righteous anger without compromising our faith and values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channeling righteous anger into positive action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context of righteous anger help in managing personal conflicts effectively? </w:t>
      </w:r>
    </w:p>
    <w:p w14:paraId="44916286"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CBB4EC"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B1879EB" w14:textId="77777777" w:rsidR="00E75A32" w:rsidRDefault="00E75A32" w:rsidP="00DC3BBA">
      <w:pPr>
        <w:spacing w:line="247" w:lineRule="auto"/>
        <w:rPr>
          <w:rFonts w:eastAsia="Times New Roman"/>
          <w:b/>
          <w:bCs/>
          <w:kern w:val="0"/>
          <w:sz w:val="21"/>
          <w:szCs w:val="21"/>
        </w:rPr>
      </w:pPr>
    </w:p>
    <w:p w14:paraId="583F8560" w14:textId="1EE8913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Necessity of Forgiveness</w:t>
      </w:r>
    </w:p>
    <w:p w14:paraId="17EC98B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While the psalm speaks of vengeance, it also points us to the necessity of forgiveness. Jesus calls us to forgive as we have been forgiven. "Blessed is he who seizes your infants and dashes them against the rocks" (Psalm 137:9) is a cry for justice, but through Christ, we learn to forgive and leave justice in God’s hands.</w:t>
      </w:r>
    </w:p>
    <w:p w14:paraId="6AAC042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forgiveness when feeling deep hurt, as expressed in Psalm 137?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necessary for healing from past grievances?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forgiveness in situations of long-standing resentment? </w:t>
      </w:r>
    </w:p>
    <w:p w14:paraId="6427BA7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632A05F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lament of Psalm 137 ultimately points to the hope of restoration. God promises to restore His people and bring them back to their land. "For I know the plans I have for you, declares the LORD, plans to prosper you and not to harm you, plans to give you hope and a future" (Jeremiah 29:11). Let this hope encourage us as we await God’s promises.</w:t>
      </w:r>
    </w:p>
    <w:p w14:paraId="5E344D5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hope in times of despair, like the Israelites in Psalm 137?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when facing personal challenges, and how does Psalm 137 inspire this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remembering past joys can help in seeking restoration and healing today? </w:t>
      </w:r>
    </w:p>
    <w:p w14:paraId="0148E17E"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BDDF01"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ACBE24B" w14:textId="77777777" w:rsidR="00E75A32" w:rsidRDefault="00E75A32" w:rsidP="00DC3BBA">
      <w:pPr>
        <w:spacing w:line="247" w:lineRule="auto"/>
        <w:rPr>
          <w:rFonts w:eastAsia="Times New Roman"/>
          <w:b/>
          <w:bCs/>
          <w:kern w:val="0"/>
          <w:sz w:val="21"/>
          <w:szCs w:val="21"/>
        </w:rPr>
      </w:pPr>
    </w:p>
    <w:p w14:paraId="1787F6AC" w14:textId="4D211FC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Sovereignty of God in All Circumstances</w:t>
      </w:r>
    </w:p>
    <w:p w14:paraId="560EE5D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Despite their captivity, the Israelites acknowledge God’s sovereignty. This reminds us that God is in control, even when life seems chaotic. "The LORD has done what He planned; He has fulfilled His word, which He decreed long ago" (Lamentations 2:17). Trust in His sovereign plan, knowing He works all things for our good.</w:t>
      </w:r>
    </w:p>
    <w:p w14:paraId="1493921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sovereignty in difficult times change your response to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facing seemingly unjust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sovereignty help you find peace amid life's uncertainties? </w:t>
      </w:r>
    </w:p>
    <w:p w14:paraId="7C5940C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Deliverance through Christ</w:t>
      </w:r>
    </w:p>
    <w:p w14:paraId="071798E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137 points us to the ultimate deliverance found in Jesus Christ. While the Israelites longed for physical deliverance, we have spiritual deliverance through Christ’s death and resurrection. "For He has rescued us from the dominion of darkness and brought us into the kingdom of His beloved Son" (Colossians 1:13). Rejoice in the salvation and freedom we have in Him.</w:t>
      </w:r>
    </w:p>
    <w:p w14:paraId="2F523BE0"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Psalm 137 inspire hope in Christ's ultimate deliverance during personal struggles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and mercy through Christ from Psalm 137?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past deliverance stories strengthen your faith in Christ's ultimate salvation?</w:t>
      </w:r>
      <w:r w:rsidRPr="001B37DC">
        <w:br w:type="page"/>
      </w:r>
    </w:p>
    <w:p w14:paraId="00CFC550"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138 Teaching Points and Bible Study Questions</w:t>
      </w:r>
    </w:p>
    <w:p w14:paraId="3DD145BC" w14:textId="4AB50D0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as a Priority</w:t>
      </w:r>
    </w:p>
    <w:p w14:paraId="206D15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138 begins with a powerful declaration: "I will give You thanks with all my heart; before the gods I will sing Your praises" (Psalm 138:1). This verse reminds us that praising God should be a priority in our lives. By starting our day with gratitude and worship, we align our hearts with His will and set a positive tone for everything that follows. Make it a habit to begin each day with a moment of praise, acknowledging God's goodness and sovereignty.</w:t>
      </w:r>
    </w:p>
    <w:p w14:paraId="13E1199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prioritize praise in your daily routine amidst life's distractions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making praise a priority impacts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praise remains central in your life? </w:t>
      </w:r>
    </w:p>
    <w:p w14:paraId="3D9EAAD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is Unfailing</w:t>
      </w:r>
    </w:p>
    <w:p w14:paraId="0B0DBC4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2, the psalmist declares, "I will bow down toward Your holy temple and give thanks to Your name for Your loving devotion and Your faithfulness." This verse reassures us that God's faithfulness is unwavering. No matter the circumstances, we can trust that He is steadfast and true. Reflect on His past faithfulness in your life to strengthen your faith in His promises for the future.</w:t>
      </w:r>
    </w:p>
    <w:p w14:paraId="28FD8B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unfailing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faithfulness strengthens your daily walk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each day? </w:t>
      </w:r>
    </w:p>
    <w:p w14:paraId="1E725FBE"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8C932C"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5D7A919" w14:textId="77777777" w:rsidR="00E75A32" w:rsidRDefault="00E75A32" w:rsidP="00DC3BBA">
      <w:pPr>
        <w:spacing w:line="247" w:lineRule="auto"/>
        <w:rPr>
          <w:rFonts w:eastAsia="Times New Roman"/>
          <w:b/>
          <w:bCs/>
          <w:kern w:val="0"/>
          <w:sz w:val="21"/>
          <w:szCs w:val="21"/>
        </w:rPr>
      </w:pPr>
    </w:p>
    <w:p w14:paraId="21DF4ED5" w14:textId="01F6D86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God's Word</w:t>
      </w:r>
    </w:p>
    <w:p w14:paraId="0EDFF41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138:2 also highlights the power of God's Word: "For You have exalted above all else Your name and Your word." Scripture is a powerful tool for guidance and encouragement. Make it a daily practice to read and meditate on the Bible, allowing its truths to shape your thoughts and actions. God's Word is a lamp to our feet and a light to our path (Psalm 119:105).</w:t>
      </w:r>
    </w:p>
    <w:p w14:paraId="40A488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the power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interactions with others? </w:t>
      </w:r>
    </w:p>
    <w:p w14:paraId="031658E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Hears Our Prayers</w:t>
      </w:r>
    </w:p>
    <w:p w14:paraId="0B5DF9D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"When I called,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answered me; You made me bold and strengthened my soul" (Psalm 138:3). This verse is a comforting reminder that God hears our prayers and responds. In times of need, don't hesitate to call upon Him. He is always ready to listen and provide the strength and courage we need to face life's challenges.</w:t>
      </w:r>
    </w:p>
    <w:p w14:paraId="2F46E8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remind yourself daily that God hears your prayers, even when answers seem delayed?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your relationship with God by trusting He hears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attentiveness in prayer strengthens your faith during challenging times? </w:t>
      </w:r>
    </w:p>
    <w:p w14:paraId="3F838582"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95EF35"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8699CBD" w14:textId="77777777" w:rsidR="00E75A32" w:rsidRDefault="00E75A32" w:rsidP="00DC3BBA">
      <w:pPr>
        <w:spacing w:line="247" w:lineRule="auto"/>
        <w:rPr>
          <w:rFonts w:eastAsia="Times New Roman"/>
          <w:b/>
          <w:bCs/>
          <w:kern w:val="0"/>
          <w:sz w:val="21"/>
          <w:szCs w:val="21"/>
        </w:rPr>
      </w:pPr>
    </w:p>
    <w:p w14:paraId="4E5DF1AE" w14:textId="3706BC1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All Kings Will Praise Him</w:t>
      </w:r>
    </w:p>
    <w:p w14:paraId="050D7C6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proclaims, "All the kings of the earth will give You thanks, O LORD, when they hear the words of Your mouth" (Psalm 138:4). This verse points to the universal recognition of God's greatness. As believers, we are called to share His Word with others, confident that it will resonate with hearts across the world. Be bold in your witness, knowing that God's truth will ultimately prevail.</w:t>
      </w:r>
    </w:p>
    <w:p w14:paraId="5D4F532B" w14:textId="77777777" w:rsidR="00E75A32" w:rsidRDefault="00DC3BBA" w:rsidP="00DC3BBA">
      <w:pPr>
        <w:spacing w:line="247" w:lineRule="auto"/>
      </w:pPr>
      <w:r w:rsidRPr="00F6333B">
        <w:rPr>
          <w:rFonts w:eastAsia="Times New Roman"/>
          <w:kern w:val="0"/>
          <w:sz w:val="21"/>
          <w:szCs w:val="21"/>
        </w:rPr>
        <w:t>1. How can you encourage leaders to recognize and praise God's influence in their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leaders to acknowledge God's role in their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inspire others to see God's work in leadership and governance?</w:t>
      </w:r>
    </w:p>
    <w:p w14:paraId="22E37193" w14:textId="23F3DC18"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Glory is Great</w:t>
      </w:r>
    </w:p>
    <w:p w14:paraId="0A88D94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"Yes, they will sing of the ways of the LORD, for the glory of the LORD is great" (Psalm 138:5). God's glory is evident in creation and in His works throughout history. Take time to marvel at His majesty and let it inspire you to live a life that reflects His greatness. Whether through acts of kindness or sharing His love, let His glory shine through you.</w:t>
      </w:r>
    </w:p>
    <w:p w14:paraId="3F03B66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reflect God's great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glory can impact your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glory in your decision-making? </w:t>
      </w:r>
    </w:p>
    <w:p w14:paraId="0FD77EC6"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0C2A5B"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5605CBC" w14:textId="77777777" w:rsidR="00E75A32" w:rsidRDefault="00E75A32" w:rsidP="00DC3BBA">
      <w:pPr>
        <w:spacing w:line="247" w:lineRule="auto"/>
        <w:rPr>
          <w:rFonts w:eastAsia="Times New Roman"/>
          <w:b/>
          <w:bCs/>
          <w:kern w:val="0"/>
          <w:sz w:val="21"/>
          <w:szCs w:val="21"/>
        </w:rPr>
      </w:pPr>
    </w:p>
    <w:p w14:paraId="0C79902C" w14:textId="20C1C99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Cares for the Humble</w:t>
      </w:r>
    </w:p>
    <w:p w14:paraId="2E9C9A0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"Though the LORD is on high, He attends to the lowly; but the proud He knows from afar" (Psalm 138:6). This verse emphasizes God's care for the humble and His distance from the proud. Cultivate a spirit of humility, recognizing your dependence on Him. In doing so, you open yourself to His guidance and blessings.</w:t>
      </w:r>
    </w:p>
    <w:p w14:paraId="48CE31F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humility daily to experience God's care as described in Psalm 138?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humility, and how does this influence your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care when feeling overlooked or insignificant? </w:t>
      </w:r>
    </w:p>
    <w:p w14:paraId="2960DE9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Preserves Us in Trouble</w:t>
      </w:r>
    </w:p>
    <w:p w14:paraId="044881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"Though I walk in the midst of trouble,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preserve my life" (Psalm 138:7). Life is full of challenges, but we can take comfort in knowing that God is our protector. When faced with difficulties, remember that He is with you, preserving and guiding you through every trial. Trust in His protection and find peace in His presence.</w:t>
      </w:r>
    </w:p>
    <w:p w14:paraId="6C8BB8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preservation during personal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when facing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preservation change your perspective on current troubles? </w:t>
      </w:r>
    </w:p>
    <w:p w14:paraId="4E4C7316"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5DF78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A7F6848" w14:textId="77777777" w:rsidR="00E75A32" w:rsidRDefault="00E75A32" w:rsidP="00DC3BBA">
      <w:pPr>
        <w:spacing w:line="247" w:lineRule="auto"/>
        <w:rPr>
          <w:rFonts w:eastAsia="Times New Roman"/>
          <w:b/>
          <w:bCs/>
          <w:kern w:val="0"/>
          <w:sz w:val="21"/>
          <w:szCs w:val="21"/>
        </w:rPr>
      </w:pPr>
    </w:p>
    <w:p w14:paraId="471F9206" w14:textId="7FEEE2C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Purpose Will Be Fulfilled</w:t>
      </w:r>
    </w:p>
    <w:p w14:paraId="2131D3E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will fulfill His purpose for me" (Psalm 138:8). This verse is a powerful reminder that God has a plan for each of us. Even when we can't see the full picture, we can trust that He is working all things for our good. Surrender your plans to Him and allow His purpose to unfold in your life.</w:t>
      </w:r>
    </w:p>
    <w:p w14:paraId="0F9B626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align your daily actions with God's purpose for your life as seen in Psalm 138?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purpose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confident that God's purpose will be fulfilled in your life? </w:t>
      </w:r>
    </w:p>
    <w:p w14:paraId="571B755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Love Endures Forever</w:t>
      </w:r>
    </w:p>
    <w:p w14:paraId="5372707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declaration of God's enduring love: "Your loving devotion, O LORD, endures forever" (Psalm 138:8). His love is constant and unchanging, providing a foundation of hope and security. Let this truth anchor your soul, knowing that His love will never fail you. Embrace His love and let it transform your life, guiding you in all you do.</w:t>
      </w:r>
    </w:p>
    <w:p w14:paraId="68514C7C"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experience God's enduring love in daily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is described as enduring forever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everlasting love each day?</w:t>
      </w:r>
      <w:r w:rsidRPr="001B37DC">
        <w:br w:type="page"/>
      </w:r>
    </w:p>
    <w:p w14:paraId="11F02749"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139 Teaching Points and Bible Study Questions</w:t>
      </w:r>
    </w:p>
    <w:p w14:paraId="451FE71F" w14:textId="54D0403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Knows You Intimately</w:t>
      </w:r>
    </w:p>
    <w:p w14:paraId="73F274A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139 begins with a profound truth: "O LORD,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have searched me and known me" (Psalm 139:1). This verse reminds us that God knows every detail about us, from our thoughts to our actions. Embrace the comfort that comes from knowing you are fully known and loved by your Creator. This intimate knowledge means you can approach God with confidence, knowing He understands your every need and desire.</w:t>
      </w:r>
    </w:p>
    <w:p w14:paraId="377286E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God's intimate knowledge of you impact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closeness can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embrace and trust God's intimate understanding of your thoughts and feelings? </w:t>
      </w:r>
    </w:p>
    <w:p w14:paraId="3FAD5FF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You Are Never Alone</w:t>
      </w:r>
    </w:p>
    <w:p w14:paraId="7946AA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"Where can I go to escape Your Spirit? Where can I flee from Your presence?" (Psalm 139:7). No matter where life takes you, God is always with you. This assurance can transform your daily routine, providing peace and courage in every situation. Remember, whether you're facing challenges or celebrating victories, God's presence is your constant companion.</w:t>
      </w:r>
    </w:p>
    <w:p w14:paraId="270A6C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God's constant presence in your life change your response to loneliness?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acknowledging that you are never alone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omnipresence provide comfort during challenging times? </w:t>
      </w:r>
    </w:p>
    <w:p w14:paraId="4AD40AF1"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64C36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41169F2" w14:textId="77777777" w:rsidR="00E75A32" w:rsidRDefault="00E75A32" w:rsidP="00DC3BBA">
      <w:pPr>
        <w:spacing w:line="247" w:lineRule="auto"/>
        <w:rPr>
          <w:rFonts w:eastAsia="Times New Roman"/>
          <w:b/>
          <w:bCs/>
          <w:kern w:val="0"/>
          <w:sz w:val="21"/>
          <w:szCs w:val="21"/>
        </w:rPr>
      </w:pPr>
    </w:p>
    <w:p w14:paraId="55FE7129" w14:textId="6EA892B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Guides Your Path</w:t>
      </w:r>
    </w:p>
    <w:p w14:paraId="1D4811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139:10 states, "Even there Your hand will guide me; Your right hand will hold me fast." Trust in God's guidance as you navigate life's journey. His hand is always ready to lead you, offering direction and support. By seeking His wisdom through prayer and Scripture, you can make decisions with confidence, knowing He is steering you toward His perfect plan.</w:t>
      </w:r>
    </w:p>
    <w:p w14:paraId="70DFD2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follow God's guidance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path when facing uncertainty or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seek God's direction in both small and significant life choices? </w:t>
      </w:r>
    </w:p>
    <w:p w14:paraId="559B10A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You Are Wonderfully Made</w:t>
      </w:r>
    </w:p>
    <w:p w14:paraId="38D9B6D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praises God, saying, "I praise You, for I am fearfully and wonderfully made" (Psalm 139:14). Embrace your unique design as a masterpiece of God's creation. This understanding can boost your self-esteem and encourage you to use your talents and abilities for His glory. Celebrate the gifts God has given you and seek ways to serve others with them.</w:t>
      </w:r>
    </w:p>
    <w:p w14:paraId="13486B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you are wonderfully made impact your self-esteem and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embrace your unique qualities as part of being wonderfully made?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you are wonderfully made can influence your life choices and goals? </w:t>
      </w:r>
    </w:p>
    <w:p w14:paraId="7C6B1628"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6BC629"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3401DB3F" w14:textId="77777777" w:rsidR="00E75A32" w:rsidRDefault="00E75A32" w:rsidP="00DC3BBA">
      <w:pPr>
        <w:spacing w:line="247" w:lineRule="auto"/>
        <w:rPr>
          <w:rFonts w:eastAsia="Times New Roman"/>
          <w:b/>
          <w:bCs/>
          <w:kern w:val="0"/>
          <w:sz w:val="21"/>
          <w:szCs w:val="21"/>
        </w:rPr>
      </w:pPr>
    </w:p>
    <w:p w14:paraId="5C5CE141" w14:textId="7D9E111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Thoughts Are Precious</w:t>
      </w:r>
    </w:p>
    <w:p w14:paraId="723A5A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"How precious to me are Your thoughts, O God! How vast is their sum!" (Psalm 139:17). God's thoughts toward you are numerous and filled with love. Reflect on this truth to cultivate gratitude and awe in your heart. By meditating on His Word, you can align your thoughts with His, leading to a more fulfilling and purposeful life.</w:t>
      </w:r>
    </w:p>
    <w:p w14:paraId="733B40E0" w14:textId="77777777" w:rsidR="00E75A32" w:rsidRDefault="00DC3BBA" w:rsidP="00DC3BBA">
      <w:pPr>
        <w:spacing w:line="247" w:lineRule="auto"/>
      </w:pPr>
      <w:r w:rsidRPr="00F6333B">
        <w:rPr>
          <w:rFonts w:eastAsia="Times New Roman"/>
          <w:kern w:val="0"/>
          <w:sz w:val="21"/>
          <w:szCs w:val="21"/>
        </w:rPr>
        <w:t>1. How can you incorporate the preciousness of God's thoughts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thoughts as precious can impact your self-worth and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thoughts with the value God places on you?</w:t>
      </w:r>
    </w:p>
    <w:p w14:paraId="40CE012C" w14:textId="4B00A809"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Sees Your Every Move</w:t>
      </w:r>
    </w:p>
    <w:p w14:paraId="3A0FC22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"You know when I sit and when I rise; You understand my thoughts from afar" (Psalm 139:2). God's awareness of your actions and thoughts is a reminder to live with integrity and purpose. Let this knowledge inspire you to make choices that honor Him, knowing that your life is a testimony to His grace and truth.</w:t>
      </w:r>
    </w:p>
    <w:p w14:paraId="09987C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knowing God sees your every move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comforting or challenging that God is always aware of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daily life with the awareness of God's constant presence? </w:t>
      </w:r>
    </w:p>
    <w:p w14:paraId="5B0B7B83"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9F05DD"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E0D313F" w14:textId="77777777" w:rsidR="00E75A32" w:rsidRDefault="00E75A32" w:rsidP="00DC3BBA">
      <w:pPr>
        <w:spacing w:line="247" w:lineRule="auto"/>
        <w:rPr>
          <w:rFonts w:eastAsia="Times New Roman"/>
          <w:b/>
          <w:bCs/>
          <w:kern w:val="0"/>
          <w:sz w:val="21"/>
          <w:szCs w:val="21"/>
        </w:rPr>
      </w:pPr>
    </w:p>
    <w:p w14:paraId="39E0D005" w14:textId="1DB0ADED"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Protects You</w:t>
      </w:r>
    </w:p>
    <w:p w14:paraId="00992B7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God's protection, saying, "You hem me in behind and before; You have laid Your hand upon me" (Psalm 139:5). Trust in God's protective embrace as you face life's uncertainties. His hand is upon you, providing security and peace. Lean on His strength and find refuge in His promises.</w:t>
      </w:r>
    </w:p>
    <w:p w14:paraId="0F24E09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trust God's protection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sometimes hard to see or feel?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constant presence and protection? </w:t>
      </w:r>
    </w:p>
    <w:p w14:paraId="14C9372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Knowledge Is Beyond Comprehension</w:t>
      </w:r>
    </w:p>
    <w:p w14:paraId="0655DC4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"Such knowledge is too wonderful for me, too lofty for me to attain" (Psalm 139:6). God's wisdom and understanding surpass human comprehension. This realization should lead you to worship and reverence, acknowledging His greatness. Seek to grow in your knowledge of Him, knowing that His ways are higher than ours.</w:t>
      </w:r>
    </w:p>
    <w:p w14:paraId="26EF55D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God's all-encompassing knowledge impact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omniscience can bring comfort in times of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thoughts and actions with God's perfect knowledge of you? </w:t>
      </w:r>
    </w:p>
    <w:p w14:paraId="1FEC6FA0"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7BA876"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B93AA26" w14:textId="77777777" w:rsidR="00E75A32" w:rsidRDefault="00E75A32" w:rsidP="00DC3BBA">
      <w:pPr>
        <w:spacing w:line="247" w:lineRule="auto"/>
        <w:rPr>
          <w:rFonts w:eastAsia="Times New Roman"/>
          <w:b/>
          <w:bCs/>
          <w:kern w:val="0"/>
          <w:sz w:val="21"/>
          <w:szCs w:val="21"/>
        </w:rPr>
      </w:pPr>
    </w:p>
    <w:p w14:paraId="46BDA982" w14:textId="1AFA9E3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Has a Purpose for You</w:t>
      </w:r>
    </w:p>
    <w:p w14:paraId="751CB47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"All the days ordained for me were written in Your book before one of them came to be" (Psalm 139:16). Your life is not a series of random events; it is part of God's divine plan. Embrace your purpose with confidence, knowing that He has a specific role for you in His kingdom. Seek His guidance to fulfill the calling He has placed on your life.</w:t>
      </w:r>
    </w:p>
    <w:p w14:paraId="6944C9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align your daily actions with God's purpose for your life as described in Psalm 139?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purpose for you can impact your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discover and embrace the unique purpose God has for you? </w:t>
      </w:r>
    </w:p>
    <w:p w14:paraId="0EF3D075"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Invite God to Search Your Heart</w:t>
      </w:r>
    </w:p>
    <w:p w14:paraId="3A90C38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concludes with a prayer: "Search me, O God, and know my heart; test me and know my concerns" (Psalm 139:23). Invite God to examine your heart and reveal any areas that need transformation. This openness to His refining work will lead to spiritual growth and a deeper relationship with Him. Allow His Spirit to guide you toward holiness and righteousness.</w:t>
      </w:r>
    </w:p>
    <w:p w14:paraId="5EA95C7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create space in your daily life for God to search your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discover about yourself when inviting God to examine your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allow God to reveal hidden areas in your heart?</w:t>
      </w:r>
      <w:r w:rsidRPr="001B37DC">
        <w:br w:type="page"/>
      </w:r>
    </w:p>
    <w:p w14:paraId="224D464E"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140 Teaching Points and Bible Study Questions</w:t>
      </w:r>
    </w:p>
    <w:p w14:paraId="098EE898" w14:textId="2AF711D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Divine Protection</w:t>
      </w:r>
    </w:p>
    <w:p w14:paraId="4A7DC2E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140 reminds us of the importance of seeking God's protection in times of trouble. The psalmist begins by asking the Lord to "rescue me, O LORD, from evil men; protect me from violent men" (Psalm 140:1). This verse encourages us to rely on God's strength and protection, knowing that He is our ultimate shield against the challenges and dangers we face in life.</w:t>
      </w:r>
    </w:p>
    <w:p w14:paraId="55AB97F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trust in God's protection during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divine protection is essential for overcoming fear and anxiety?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daily? </w:t>
      </w:r>
    </w:p>
    <w:p w14:paraId="32F1124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655809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Prayer is a powerful tool that connects us with God, and Psalm 140 emphasizes its significance. The psalmist's plea for deliverance is a testament to the power of prayer in seeking God's intervention. "O LORD, I call to You; hasten to me. Hear my voice when I call to You" (Psalm 140:6). This verse encourages us to make prayer a regular part of our lives, trusting that God hears and responds to our cries.</w:t>
      </w:r>
    </w:p>
    <w:p w14:paraId="7D7866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Psalm 140's themes into your daily prayer for protection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adversities like those described in Psalm 140?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Psalm 140 emphasize the importance of seeking divine intervention in challenging situations? </w:t>
      </w:r>
    </w:p>
    <w:p w14:paraId="2357202F"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D6DBDA"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15A1C0F" w14:textId="77777777" w:rsidR="00E75A32" w:rsidRDefault="00E75A32" w:rsidP="00DC3BBA">
      <w:pPr>
        <w:spacing w:line="247" w:lineRule="auto"/>
        <w:rPr>
          <w:rFonts w:eastAsia="Times New Roman"/>
          <w:b/>
          <w:bCs/>
          <w:kern w:val="0"/>
          <w:sz w:val="21"/>
          <w:szCs w:val="21"/>
        </w:rPr>
      </w:pPr>
    </w:p>
    <w:p w14:paraId="0EF2B484" w14:textId="0BBD1EF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Recognizing the Reality of Evil</w:t>
      </w:r>
    </w:p>
    <w:p w14:paraId="1003EC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the presence of evil in the world, describing those who "devise evil plans in their hearts and stir up war all day long" (Psalm 140:2). This recognition helps us remain vigilant and aware of the spiritual battles we face. By understanding the reality of evil, we can better prepare ourselves to stand firm in our faith and resist temptation.</w:t>
      </w:r>
    </w:p>
    <w:p w14:paraId="0187FAA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respond to the presence of evil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protect yourself from harmful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seek God's help in confronting evil? </w:t>
      </w:r>
    </w:p>
    <w:p w14:paraId="58A781A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Righteous Speech</w:t>
      </w:r>
    </w:p>
    <w:p w14:paraId="2D25CB3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140 highlights the destructive power of words, as the psalmist describes those whose "tongues are as sharp as a serpent's; the venom of vipers is on their lips" (Psalm 140:3). This serves as a reminder to use our words wisely and to speak truth and love, reflecting the character of Christ in our interactions with others.</w:t>
      </w:r>
    </w:p>
    <w:p w14:paraId="1DF209B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your speech reflects righteousness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does righteous speech matter in maintaining healthy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harmful speech daily? </w:t>
      </w:r>
    </w:p>
    <w:p w14:paraId="1976657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D4AF92"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4B5EF27" w14:textId="77777777" w:rsidR="00E75A32" w:rsidRDefault="00E75A32" w:rsidP="00DC3BBA">
      <w:pPr>
        <w:spacing w:line="247" w:lineRule="auto"/>
        <w:rPr>
          <w:rFonts w:eastAsia="Times New Roman"/>
          <w:b/>
          <w:bCs/>
          <w:kern w:val="0"/>
          <w:sz w:val="21"/>
          <w:szCs w:val="21"/>
        </w:rPr>
      </w:pPr>
    </w:p>
    <w:p w14:paraId="696AD025" w14:textId="3B6033F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Justice Prevails</w:t>
      </w:r>
    </w:p>
    <w:p w14:paraId="41C01D8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confidence in God's justice, declaring, "I know that the LORD upholds justice for the poor and defends the cause of the needy" (Psalm 140:12). This assurance of divine justice encourages us to trust that God will ultimately right the wrongs in the world and vindicate those who are oppressed.</w:t>
      </w:r>
    </w:p>
    <w:p w14:paraId="32B35D91" w14:textId="77777777" w:rsidR="00E75A32" w:rsidRDefault="00DC3BBA" w:rsidP="00DC3BBA">
      <w:pPr>
        <w:spacing w:line="247" w:lineRule="auto"/>
      </w:pPr>
      <w:r w:rsidRPr="00F6333B">
        <w:rPr>
          <w:rFonts w:eastAsia="Times New Roman"/>
          <w:kern w:val="0"/>
          <w:sz w:val="21"/>
          <w:szCs w:val="21"/>
        </w:rPr>
        <w:t>1. How can you trust in God's justice when facing personal injustice or adversity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from observing His actions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believing in God's justice influence your response to wrongdoing or unfair treatment?</w:t>
      </w:r>
    </w:p>
    <w:p w14:paraId="680E69B0" w14:textId="2889349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Seeking Refuge in God</w:t>
      </w:r>
    </w:p>
    <w:p w14:paraId="0BF982E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distress, the psalmist finds refuge in God, proclaiming, "You are my God; hear, O LORD, my cry for help" (Psalm 140:6). This lesson teaches us to seek refuge in God, knowing that He is our safe haven and source of comfort amidst life's storms.</w:t>
      </w:r>
    </w:p>
    <w:p w14:paraId="7E1F62A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refuge in God during times of personal conflict or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 as your protector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refuge in God is essential for overcoming fear and anxiety? </w:t>
      </w:r>
    </w:p>
    <w:p w14:paraId="355C2BAE"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A940FC"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B462CC3" w14:textId="77777777" w:rsidR="00E75A32" w:rsidRDefault="00E75A32" w:rsidP="00DC3BBA">
      <w:pPr>
        <w:spacing w:line="247" w:lineRule="auto"/>
        <w:rPr>
          <w:rFonts w:eastAsia="Times New Roman"/>
          <w:b/>
          <w:bCs/>
          <w:kern w:val="0"/>
          <w:sz w:val="21"/>
          <w:szCs w:val="21"/>
        </w:rPr>
      </w:pPr>
    </w:p>
    <w:p w14:paraId="1517B9B8" w14:textId="722EDFA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Role of Faith in Overcoming Fear</w:t>
      </w:r>
    </w:p>
    <w:p w14:paraId="4A3C8BC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140 demonstrates the power of faith in overcoming fear. The psalmist's trust in God's protection and justice allows him to face adversity with confidence. "Surely the righteous will praise Your name; the upright will dwell in Your presence" (Psalm 140:13). This verse encourages us to cultivate a strong faith that dispels fear and empowers us to live boldly for Christ.</w:t>
      </w:r>
    </w:p>
    <w:p w14:paraId="0FCC2E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faith help you confront and overcome fears in challenging situations like those in Psalm 140?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is essential when facing threats or fears mentioned in Psalm 140?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fear arises, as seen in Psalm 140? </w:t>
      </w:r>
    </w:p>
    <w:p w14:paraId="270DEA3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Righteous Living</w:t>
      </w:r>
    </w:p>
    <w:p w14:paraId="5BDEA0C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focus on righteousness serves as a reminder of the importance of living a life that honors God. By striving to live righteously, we align ourselves with God's will and experience the blessings of His presence. "The upright will dwell in Your presence" (Psalm 140:13) highlights the reward of a life dedicated to following God's commands.</w:t>
      </w:r>
    </w:p>
    <w:p w14:paraId="06CC0F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righteous living to protect yourself from harmful influences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living is essential for maintaining peace and integrity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the values of righteousness in your community? </w:t>
      </w:r>
    </w:p>
    <w:p w14:paraId="2D974C9E"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9974DA"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6702739" w14:textId="77777777" w:rsidR="00E75A32" w:rsidRDefault="00E75A32" w:rsidP="00DC3BBA">
      <w:pPr>
        <w:spacing w:line="247" w:lineRule="auto"/>
        <w:rPr>
          <w:rFonts w:eastAsia="Times New Roman"/>
          <w:b/>
          <w:bCs/>
          <w:kern w:val="0"/>
          <w:sz w:val="21"/>
          <w:szCs w:val="21"/>
        </w:rPr>
      </w:pPr>
    </w:p>
    <w:p w14:paraId="5D87D756" w14:textId="3B249B8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Sovereignty in All Circumstances</w:t>
      </w:r>
    </w:p>
    <w:p w14:paraId="3F5CD53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140 underscores God's sovereignty, reminding us that He is in control of all situations. The psalmist's confidence in God's ability to deliver and protect reflects a deep trust in His sovereign power. This lesson encourages us to surrender our worries to God, knowing that He is working all things for our good.</w:t>
      </w:r>
    </w:p>
    <w:p w14:paraId="676D343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sovereignty when facing unjust situations like those described in Psalm 140?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over your life from Psalm 140's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sovereignty in adversity change your response to difficult people or circumstances? </w:t>
      </w:r>
    </w:p>
    <w:p w14:paraId="6378FE8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33C8F44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140 assures us of God's constant presence in our lives. The psalmist's reliance on God as his refuge and protector highlights the comfort and peace that come from knowing that God is always with us. "The upright will dwell in Your presence" (Psalm 140:13) serves as a powerful reminder that we are never alone, and that God's presence is our greatest source of strength and hope.</w:t>
      </w:r>
    </w:p>
    <w:p w14:paraId="3F5132D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feel God's presence during challenging times as described in Psalm 140?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seek God's protection and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trusting in God's presence can change your response to adversity?</w:t>
      </w:r>
      <w:r w:rsidRPr="001B37DC">
        <w:br w:type="page"/>
      </w:r>
    </w:p>
    <w:p w14:paraId="29177E01"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141 Teaching Points and Bible Study Questions</w:t>
      </w:r>
    </w:p>
    <w:p w14:paraId="0549AC6E" w14:textId="179D75A0"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Guard Your Words</w:t>
      </w:r>
    </w:p>
    <w:p w14:paraId="7668B7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141:3 says, "Set a guard, O LORD, over my mouth; keep watch at the door of my lips." This verse reminds us of the power of our words and the importance of speaking with wisdom and love. In a world where words can easily hurt or heal, asking God to guide our speech ensures that we reflect His grace and truth in every conversation.</w:t>
      </w:r>
    </w:p>
    <w:p w14:paraId="2A43455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self-control to ensure your words reflect kindness and truth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guidance before speaking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speaking impulsively when emotions run high? </w:t>
      </w:r>
    </w:p>
    <w:p w14:paraId="71C6F4F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Righteousness</w:t>
      </w:r>
    </w:p>
    <w:p w14:paraId="78AF841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4, the psalmist prays, "Do not let my heart incline to any evil thing, to practice wicked deeds with men who do iniquity." This is a call to pursue righteousness and avoid the temptations that lead us astray. By aligning our hearts with God's will, we can live lives that honor Him and inspire others to do the same.</w:t>
      </w:r>
    </w:p>
    <w:p w14:paraId="006B253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prayer to seek righteousness in your daily life like the psalmist?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guard your heart against evil influences as described in Psalm 141?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righteousness requires both personal discipline and community accountability? </w:t>
      </w:r>
    </w:p>
    <w:p w14:paraId="7DCD7F9F"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D4BE79"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514EB42" w14:textId="77777777" w:rsidR="00E75A32" w:rsidRDefault="00E75A32" w:rsidP="00DC3BBA">
      <w:pPr>
        <w:spacing w:line="247" w:lineRule="auto"/>
        <w:rPr>
          <w:rFonts w:eastAsia="Times New Roman"/>
          <w:b/>
          <w:bCs/>
          <w:kern w:val="0"/>
          <w:sz w:val="21"/>
          <w:szCs w:val="21"/>
        </w:rPr>
      </w:pPr>
    </w:p>
    <w:p w14:paraId="297FBE78" w14:textId="329BFBBA"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Correction</w:t>
      </w:r>
    </w:p>
    <w:p w14:paraId="24BAD55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141:5 offers a profound insight: "Let a righteous man strike me—it is an act of loving devotion; let him rebuke me—it is oil for my head." Embracing correction from those who walk in righteousness is a gift. It helps us grow and stay on the path of truth. Accepting constructive criticism with humility can lead to personal and spiritual growth.</w:t>
      </w:r>
    </w:p>
    <w:p w14:paraId="2E9838F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embrace correction from others as a form of love and guidance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correction is essential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open to constructive criticism in your daily interactions? </w:t>
      </w:r>
    </w:p>
    <w:p w14:paraId="20CE850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Pray with Persistence</w:t>
      </w:r>
    </w:p>
    <w:p w14:paraId="2DD25A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psalmist's earnest plea in verse 1, "O LORD, I call upon You; hasten to me. Give ear to my voice when I call to You," highlights the importance of persistent prayer. Just as the psalmist sought God's attention with urgency, we too should approach Him with a heart full of faith, trusting that He hears and answers our prayers.</w:t>
      </w:r>
    </w:p>
    <w:p w14:paraId="79E90F8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persistent prayer into your daily routine despite a busy schedule?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praying persistently for a specific concern?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persistence in prayer strengthen your faith and relationship with God? </w:t>
      </w:r>
    </w:p>
    <w:p w14:paraId="349F4429"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684371"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754905E" w14:textId="77777777" w:rsidR="00E75A32" w:rsidRDefault="00E75A32" w:rsidP="00DC3BBA">
      <w:pPr>
        <w:spacing w:line="247" w:lineRule="auto"/>
        <w:rPr>
          <w:rFonts w:eastAsia="Times New Roman"/>
          <w:b/>
          <w:bCs/>
          <w:kern w:val="0"/>
          <w:sz w:val="21"/>
          <w:szCs w:val="21"/>
        </w:rPr>
      </w:pPr>
    </w:p>
    <w:p w14:paraId="7D06967B" w14:textId="6BF028A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Offer Your Worship</w:t>
      </w:r>
    </w:p>
    <w:p w14:paraId="00C7F7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2 beautifully states, "May my prayer be set before You like incense, my uplifted hands like the evening offering." Worship is not just a Sunday activity; it's a daily offering of our hearts to God. By making our lives a living sacrifice, we honor Him and draw closer to His presence.</w:t>
      </w:r>
    </w:p>
    <w:p w14:paraId="3B5C5039" w14:textId="77777777" w:rsidR="00E75A32" w:rsidRDefault="00DC3BBA" w:rsidP="00DC3BBA">
      <w:pPr>
        <w:spacing w:line="247" w:lineRule="auto"/>
      </w:pPr>
      <w:r w:rsidRPr="00F6333B">
        <w:rPr>
          <w:rFonts w:eastAsia="Times New Roman"/>
          <w:kern w:val="0"/>
          <w:sz w:val="21"/>
          <w:szCs w:val="21"/>
        </w:rPr>
        <w:t>1. How can you incorporate daily worship into your routine like the psalmist's evening sacrifice?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offering your worship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offering sincere worship impact your relationship with God and others?</w:t>
      </w:r>
    </w:p>
    <w:p w14:paraId="1D396604" w14:textId="207ECBC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the Company of the Wicked</w:t>
      </w:r>
    </w:p>
    <w:p w14:paraId="3E0B670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wisely asks in verse 4 to be kept from "practicing wicked deeds with men who do iniquity." The company we keep influences our actions and thoughts. Surrounding ourselves with those who seek God encourages us to live in a way that reflects His love and truth.</w:t>
      </w:r>
    </w:p>
    <w:p w14:paraId="567C69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identify and distance yourself from negative influences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guidance from righteous individuals instead of the wicked?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company of those who lead you astray? </w:t>
      </w:r>
    </w:p>
    <w:p w14:paraId="1253D489"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06A825"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BCF6BC7" w14:textId="77777777" w:rsidR="00E75A32" w:rsidRDefault="00E75A32" w:rsidP="00DC3BBA">
      <w:pPr>
        <w:spacing w:line="247" w:lineRule="auto"/>
        <w:rPr>
          <w:rFonts w:eastAsia="Times New Roman"/>
          <w:b/>
          <w:bCs/>
          <w:kern w:val="0"/>
          <w:sz w:val="21"/>
          <w:szCs w:val="21"/>
        </w:rPr>
      </w:pPr>
    </w:p>
    <w:p w14:paraId="7DDE750B" w14:textId="126D728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Protection</w:t>
      </w:r>
    </w:p>
    <w:p w14:paraId="5A3D1B0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8, the psalmist declares, "But my eyes are upon You, O GOD the Lord; in You I seek refuge." Trusting in God's protection provides peace amidst life's storms. By keeping our focus on Him, we find safety and strength, knowing that He is our ultimate refuge.</w:t>
      </w:r>
    </w:p>
    <w:p w14:paraId="7543F63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protection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protection when feeling vulnerable or afraid? </w:t>
      </w:r>
    </w:p>
    <w:p w14:paraId="4B49D88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Mindful of Traps</w:t>
      </w:r>
    </w:p>
    <w:p w14:paraId="6B0380A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9 warns, "Keep me from the snares they have laid for me, and from the lures of evildoers." Life is full of traps that can lead us away from God's path. By staying vigilant and seeking His guidance, we can avoid these pitfalls and remain steadfast in our faith.</w:t>
      </w:r>
    </w:p>
    <w:p w14:paraId="006ADAC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stay alert to avoid spiritual traps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guidance to recognize potential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safeguard yourself from harmful influences? </w:t>
      </w:r>
    </w:p>
    <w:p w14:paraId="08E68C34"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D14C1D"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3ECA4EE" w14:textId="77777777" w:rsidR="00E75A32" w:rsidRDefault="00E75A32" w:rsidP="00DC3BBA">
      <w:pPr>
        <w:spacing w:line="247" w:lineRule="auto"/>
        <w:rPr>
          <w:rFonts w:eastAsia="Times New Roman"/>
          <w:b/>
          <w:bCs/>
          <w:kern w:val="0"/>
          <w:sz w:val="21"/>
          <w:szCs w:val="21"/>
        </w:rPr>
      </w:pPr>
    </w:p>
    <w:p w14:paraId="1E5733E6" w14:textId="2F61BF1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Rely on God's Justice</w:t>
      </w:r>
    </w:p>
    <w:p w14:paraId="126EB5D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confidence in God's justice in verse 10, "Let the wicked fall into their own nets, while I pass by in safety." Trusting in God's justice allows us to let go of vengeance and bitterness, knowing that He will right all wrongs in His perfect timing.</w:t>
      </w:r>
    </w:p>
    <w:p w14:paraId="3C43537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rely on God's justice in situations of personal conflict or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God's justice instead of seeking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justice bring peace in times of uncertainty or unfair treatment? </w:t>
      </w:r>
    </w:p>
    <w:p w14:paraId="7DE691B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Heart of Humility</w:t>
      </w:r>
    </w:p>
    <w:p w14:paraId="11716E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Psalm 141, the psalmist's humble approach to God is evident. By acknowledging our need for His guidance and correction, we cultivate a heart of humility. This openness to God's leading allows us to grow in wisdom and grace, becoming more like Christ in our daily walk.</w:t>
      </w:r>
    </w:p>
    <w:p w14:paraId="47A06E3D"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humility when seeking guidance or correction from others, as seen in Psalm 141?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maintaining a sincere prayer life, according to Psalm 141?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cultivate a humble heart in your interactions with others, inspired by Psalm 141?</w:t>
      </w:r>
      <w:r w:rsidRPr="001B37DC">
        <w:br w:type="page"/>
      </w:r>
    </w:p>
    <w:p w14:paraId="70B1E8D5" w14:textId="77777777" w:rsidR="00DC3BBA" w:rsidRPr="00E75A32" w:rsidRDefault="00DC3BBA" w:rsidP="00DC3BBA">
      <w:pPr>
        <w:spacing w:line="247" w:lineRule="auto"/>
        <w:jc w:val="center"/>
        <w:outlineLvl w:val="0"/>
        <w:rPr>
          <w:rFonts w:eastAsia="Times New Roman"/>
          <w:b/>
          <w:bCs/>
          <w:kern w:val="36"/>
          <w:sz w:val="32"/>
          <w:szCs w:val="32"/>
        </w:rPr>
      </w:pPr>
      <w:r w:rsidRPr="00E75A32">
        <w:rPr>
          <w:rFonts w:eastAsia="Times New Roman"/>
          <w:b/>
          <w:bCs/>
          <w:kern w:val="36"/>
          <w:sz w:val="32"/>
          <w:szCs w:val="32"/>
        </w:rPr>
        <w:t>Psalm 142 Teaching Points and Bible Study Questions</w:t>
      </w:r>
    </w:p>
    <w:p w14:paraId="743E28F0" w14:textId="3880148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Refuge in God</w:t>
      </w:r>
    </w:p>
    <w:p w14:paraId="0FB57F3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times of trouble, Psalm 142 reminds us to turn to God as our ultimate refuge. David, in his distress, cries out, "I cry aloud to the LORD; I lift my voice to the LORD for mercy" (Psalm 142:1). This teaches us that no matter the situation, God is our safe haven, ready to listen and provide comfort. When life feels overwhelming, remember that God is always there, waiting for you to seek His shelter.</w:t>
      </w:r>
    </w:p>
    <w:p w14:paraId="40DF315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refuge in God during times of personal distress or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refuge in God is essential for emotional and spiritual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to seek God's refuge? </w:t>
      </w:r>
    </w:p>
    <w:p w14:paraId="4D74727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Honest in Prayer</w:t>
      </w:r>
    </w:p>
    <w:p w14:paraId="0758A20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raw honesty in his prayer is a powerful lesson for us. He says, "I pour out my complaint before Him; I reveal my trouble to Him" (Psalm 142:2). This encourages us to be open and transparent with God about our struggles. He knows our hearts, and when we express our true feelings, we invite His healing presence into our lives.</w:t>
      </w:r>
    </w:p>
    <w:p w14:paraId="6E4D2CC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being honest in prayer change your perspective on personal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raw emotions in prayer is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prayers reflect your true feelings and needs? </w:t>
      </w:r>
    </w:p>
    <w:p w14:paraId="5D0ACBCC"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65101C"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3607870C" w14:textId="77777777" w:rsidR="00E75A32" w:rsidRDefault="00E75A32" w:rsidP="00DC3BBA">
      <w:pPr>
        <w:spacing w:line="247" w:lineRule="auto"/>
        <w:rPr>
          <w:rFonts w:eastAsia="Times New Roman"/>
          <w:b/>
          <w:bCs/>
          <w:kern w:val="0"/>
          <w:sz w:val="21"/>
          <w:szCs w:val="21"/>
        </w:rPr>
      </w:pPr>
    </w:p>
    <w:p w14:paraId="21BCA624" w14:textId="2B27EEF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Knows Your Path</w:t>
      </w:r>
    </w:p>
    <w:p w14:paraId="5D3E7B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Even when we feel lost, God is aware of our journey. David acknowledges, "When my spirit grows faint within me,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know my way" (Psalm 142:3). This is a comforting reminder that God is intimately familiar with our paths and is guiding us, even when we cannot see the way forward. Trust in His divine direction.</w:t>
      </w:r>
    </w:p>
    <w:p w14:paraId="411BC2C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trust God's guidance when your path seems unclear or challenging?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plan when you feel trapped or overwhelmed?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knowledge of your path bring comfort during difficult times? </w:t>
      </w:r>
    </w:p>
    <w:p w14:paraId="610C8D8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Portion</w:t>
      </w:r>
    </w:p>
    <w:p w14:paraId="399E858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moments of loneliness, David declares, "You are my refuge, my portion in the land of the living" (Psalm 142:5). This profound truth reassures us that God is enough. He is our inheritance and sustenance, providing all we need. When we feel lacking, remember that God is our abundant portion.</w:t>
      </w:r>
    </w:p>
    <w:p w14:paraId="117668B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 as your portion change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 as your portion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 as your portion brings comfort during times of loneliness or distress? </w:t>
      </w:r>
    </w:p>
    <w:p w14:paraId="4D2C1F64"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D13D6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5FA7B9D" w14:textId="77777777" w:rsidR="00E75A32" w:rsidRDefault="00E75A32" w:rsidP="00DC3BBA">
      <w:pPr>
        <w:spacing w:line="247" w:lineRule="auto"/>
        <w:rPr>
          <w:rFonts w:eastAsia="Times New Roman"/>
          <w:b/>
          <w:bCs/>
          <w:kern w:val="0"/>
          <w:sz w:val="21"/>
          <w:szCs w:val="21"/>
        </w:rPr>
      </w:pPr>
    </w:p>
    <w:p w14:paraId="069AE216" w14:textId="6D2D17E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Cry Out for Deliverance</w:t>
      </w:r>
    </w:p>
    <w:p w14:paraId="7EE017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David's plea for deliverance is a model for us to follow. He prays, "Rescue me from my persecutors, for they are too strong for me" (Psalm 142:6). This teaches us to rely on God's strength rather than our own. When faced with challenges beyond our control, cry out to God for His mighty deliverance.</w:t>
      </w:r>
    </w:p>
    <w:p w14:paraId="17BA6CD5" w14:textId="77777777" w:rsidR="00E75A32" w:rsidRDefault="00DC3BBA" w:rsidP="00DC3BBA">
      <w:pPr>
        <w:spacing w:line="247" w:lineRule="auto"/>
      </w:pPr>
      <w:r w:rsidRPr="00F6333B">
        <w:rPr>
          <w:rFonts w:eastAsia="Times New Roman"/>
          <w:kern w:val="0"/>
          <w:sz w:val="21"/>
          <w:szCs w:val="21"/>
        </w:rPr>
        <w:t>1. How can you incorporate crying out to God for deliverance in your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expressing your troubles to God in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your need for deliverance is important in your spiritual journey?</w:t>
      </w:r>
    </w:p>
    <w:p w14:paraId="688436DD" w14:textId="6AF36D71"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Hears the Righteous</w:t>
      </w:r>
    </w:p>
    <w:p w14:paraId="3339B5E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assures us that God listens to the cries of the righteous. David confidently states, "Attend to my cry, for I am brought very low" (Psalm 142:6). This is a reminder that God is attentive to those who seek Him with a sincere heart. Your prayers are heard, and God is actively working on your behalf.</w:t>
      </w:r>
    </w:p>
    <w:p w14:paraId="4803E47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ensure you consistently cry out to God in times of distress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the honest prayers of the righteous, even when they express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that God hears and responds to your prayers? </w:t>
      </w:r>
    </w:p>
    <w:p w14:paraId="72B800C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6819FD"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0861ADB" w14:textId="77777777" w:rsidR="00E75A32" w:rsidRDefault="00E75A32" w:rsidP="00DC3BBA">
      <w:pPr>
        <w:spacing w:line="247" w:lineRule="auto"/>
        <w:rPr>
          <w:rFonts w:eastAsia="Times New Roman"/>
          <w:b/>
          <w:bCs/>
          <w:kern w:val="0"/>
          <w:sz w:val="21"/>
          <w:szCs w:val="21"/>
        </w:rPr>
      </w:pPr>
    </w:p>
    <w:p w14:paraId="58606DA4" w14:textId="72B9E4A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Community in Faith</w:t>
      </w:r>
    </w:p>
    <w:p w14:paraId="065B003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David longs for companionship, saying, "Bring my soul out of prison, that I may praise Your name" (Psalm 142:7). This highlights the importance of community and fellowship in our faith journey. Surround yourself with fellow believers who can support and uplift you, especially during difficult times.</w:t>
      </w:r>
    </w:p>
    <w:p w14:paraId="6C2373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sharing your struggles with others strengthen your faith community, as seen in Psalm 142?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being vulnerable with your faith community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support from your faith community matter when feeling overwhelmed, according to Psalm 142? </w:t>
      </w:r>
    </w:p>
    <w:p w14:paraId="270A40F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in Anticipation</w:t>
      </w:r>
    </w:p>
    <w:p w14:paraId="4F6AF30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Even in distress, David anticipates praising God, "The righteous will gather around me because of Your goodness to me" (Psalm 142:7). This teaches us to praise God not only for past blessings but also in anticipation of His future goodness. Cultivate a heart of gratitude, trusting that God will continue to work wonders in your life.</w:t>
      </w:r>
    </w:p>
    <w:p w14:paraId="54F9852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practice praising God in anticipation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praising God before seeing answers to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anticipating God's deliverance through praise strengthen your faith and resilience? </w:t>
      </w:r>
    </w:p>
    <w:p w14:paraId="77CD277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E67D29"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27B48BB" w14:textId="77777777" w:rsidR="00E75A32" w:rsidRDefault="00E75A32" w:rsidP="00DC3BBA">
      <w:pPr>
        <w:spacing w:line="247" w:lineRule="auto"/>
        <w:rPr>
          <w:rFonts w:eastAsia="Times New Roman"/>
          <w:b/>
          <w:bCs/>
          <w:kern w:val="0"/>
          <w:sz w:val="21"/>
          <w:szCs w:val="21"/>
        </w:rPr>
      </w:pPr>
    </w:p>
    <w:p w14:paraId="03769C9D" w14:textId="745C42C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Faithfulness is Unchanging</w:t>
      </w:r>
    </w:p>
    <w:p w14:paraId="7862EC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the psalm, David's trust in God's faithfulness is unwavering. This is a powerful reminder that God's character does not change. He is the same yesterday, today, and forever. Lean on His steadfastness, knowing that His promises are true and His love endures.</w:t>
      </w:r>
    </w:p>
    <w:p w14:paraId="060F574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unchanging faithfulness during times of personal distress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faithfulness can change your perspective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daily? </w:t>
      </w:r>
    </w:p>
    <w:p w14:paraId="15951A6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Deliverance</w:t>
      </w:r>
    </w:p>
    <w:p w14:paraId="142213A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Ultimately, Psalm 142 is a testament to hope. Despite his circumstances, David holds onto the hope of God's deliverance. This encourages us to maintain hope in God's power to save and restore. No matter how dire the situation, trust that God is working all things for your good and His glory.</w:t>
      </w:r>
    </w:p>
    <w:p w14:paraId="7A5865F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hope in God's deliverance during times of personal distress or isolation?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faithfulness when feeling overwhelmed?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expressing your struggles to God can strengthen your hope in His deliverance?</w:t>
      </w:r>
      <w:r w:rsidRPr="001B37DC">
        <w:br w:type="page"/>
      </w:r>
    </w:p>
    <w:p w14:paraId="2C4C0048"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143 Teaching Points and Bible Study Questions</w:t>
      </w:r>
    </w:p>
    <w:p w14:paraId="7AB39E4C" w14:textId="1EA1DF77"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God’s Mercy in Times of Trouble</w:t>
      </w:r>
    </w:p>
    <w:p w14:paraId="57CCC92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143 begins with a heartfelt plea for God’s mercy: “Hear my prayer, O LORD; give ear to my pleas for mercy!” (Psalm 143:1). When life feels overwhelming, remember that God is always ready to listen. Approach Him with humility and trust, knowing that His mercy is abundant and His love is steadfast.</w:t>
      </w:r>
    </w:p>
    <w:p w14:paraId="664D23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mercy when facing personal challenges or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turning to God in prayer is crucial during times of trouble?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God's past faithfulness in difficult moments? </w:t>
      </w:r>
    </w:p>
    <w:p w14:paraId="385997E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Human Frailty</w:t>
      </w:r>
    </w:p>
    <w:p w14:paraId="6025AE9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acknowledges, “Do not bring Your servant into judgment, for no one alive is righteous before You” (Psalm 143:2). Recognizing our own limitations and imperfections is crucial. It reminds us of our need for God’s grace and keeps us grounded in humility, allowing us to rely on His strength rather than our own.</w:t>
      </w:r>
    </w:p>
    <w:p w14:paraId="20A8CF9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our frailty lead to a deeper reliance on God's strength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human limitations is essential for spiritual growth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your weaknesses and seek God's guidance? </w:t>
      </w:r>
    </w:p>
    <w:p w14:paraId="6D894C28"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78B4FA"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4C5AB44" w14:textId="77777777" w:rsidR="00E75A32" w:rsidRDefault="00E75A32" w:rsidP="00DC3BBA">
      <w:pPr>
        <w:spacing w:line="247" w:lineRule="auto"/>
        <w:rPr>
          <w:rFonts w:eastAsia="Times New Roman"/>
          <w:b/>
          <w:bCs/>
          <w:kern w:val="0"/>
          <w:sz w:val="21"/>
          <w:szCs w:val="21"/>
        </w:rPr>
      </w:pPr>
    </w:p>
    <w:p w14:paraId="0730DF27" w14:textId="1EC3B36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 God’s Past Faithfulness</w:t>
      </w:r>
    </w:p>
    <w:p w14:paraId="78ED81F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Reflecting on God’s past deeds can strengthen our faith. The psalmist says, “I remember the days of old; I meditate on all Your works” (Psalm 143:5). By recalling how God has been faithful in the past, we can find hope and encouragement for the present and future, trusting that He will continue to guide us.</w:t>
      </w:r>
    </w:p>
    <w:p w14:paraId="4AA0577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recalling God's past faithfulness strengthen your trust in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past actions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regularly reflect on God's past faithfulness in your life? </w:t>
      </w:r>
    </w:p>
    <w:p w14:paraId="044875F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Thirst for God’s Presence</w:t>
      </w:r>
    </w:p>
    <w:p w14:paraId="6AE2DA6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expresses a deep longing for God: “My soul thirsts for You like a parched land” (Psalm 143:6). Cultivate a desire for God’s presence in your life. Just as physical thirst drives us to seek water, let your spiritual thirst drive you to seek a closer relationship with God through prayer and Scripture.</w:t>
      </w:r>
    </w:p>
    <w:p w14:paraId="1BE262F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deeper thirst for God's presence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when you feel distant from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God's presence is essential during challenging times? </w:t>
      </w:r>
    </w:p>
    <w:p w14:paraId="705D7774"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49E033"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AC07E83" w14:textId="77777777" w:rsidR="00E75A32" w:rsidRDefault="00E75A32" w:rsidP="00DC3BBA">
      <w:pPr>
        <w:spacing w:line="247" w:lineRule="auto"/>
        <w:rPr>
          <w:rFonts w:eastAsia="Times New Roman"/>
          <w:b/>
          <w:bCs/>
          <w:kern w:val="0"/>
          <w:sz w:val="21"/>
          <w:szCs w:val="21"/>
        </w:rPr>
      </w:pPr>
    </w:p>
    <w:p w14:paraId="56FA54D9" w14:textId="0B2AF9D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Trust in God’s Unfailing Love</w:t>
      </w:r>
    </w:p>
    <w:p w14:paraId="5C95E37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“Let the morning bring me word of Your unfailing love, for I have put my trust in You” (Psalm 143:8). Start each day by reminding yourself of God’s unfailing love. This assurance can provide peace and confidence, helping you face whatever challenges the day may bring with a heart full of trust.</w:t>
      </w:r>
    </w:p>
    <w:p w14:paraId="0918736F" w14:textId="77777777" w:rsidR="00E75A32" w:rsidRDefault="00DC3BBA" w:rsidP="00DC3BBA">
      <w:pPr>
        <w:spacing w:line="247" w:lineRule="auto"/>
      </w:pPr>
      <w:r w:rsidRPr="00F6333B">
        <w:rPr>
          <w:rFonts w:eastAsia="Times New Roman"/>
          <w:kern w:val="0"/>
          <w:sz w:val="21"/>
          <w:szCs w:val="21"/>
        </w:rPr>
        <w:t>1. How can you actively remind yourself of God's unfailing love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love when feeling overwhelmed?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trusting in God's love is essential for personal peace and resilience?</w:t>
      </w:r>
    </w:p>
    <w:p w14:paraId="67370EB7" w14:textId="4FB90C44"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Guidance</w:t>
      </w:r>
    </w:p>
    <w:p w14:paraId="463C7B3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prays, “Teach me the way I should walk, for to You I lift up my soul” (Psalm 143:8). In every decision, seek God’s guidance. His wisdom is perfect, and He promises to direct our paths when we acknowledge Him. Let His Word be a lamp to your feet and a light to your path.</w:t>
      </w:r>
    </w:p>
    <w:p w14:paraId="194ED22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guidance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listen for God's direction? </w:t>
      </w:r>
    </w:p>
    <w:p w14:paraId="4DB5D434"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72A6A5"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EAE168A" w14:textId="77777777" w:rsidR="00E75A32" w:rsidRDefault="00E75A32" w:rsidP="00DC3BBA">
      <w:pPr>
        <w:spacing w:line="247" w:lineRule="auto"/>
        <w:rPr>
          <w:rFonts w:eastAsia="Times New Roman"/>
          <w:b/>
          <w:bCs/>
          <w:kern w:val="0"/>
          <w:sz w:val="21"/>
          <w:szCs w:val="21"/>
        </w:rPr>
      </w:pPr>
    </w:p>
    <w:p w14:paraId="7FE1FE35" w14:textId="566FEB9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Depend on God’s Deliverance</w:t>
      </w:r>
    </w:p>
    <w:p w14:paraId="1BE22CB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“Deliver me from my enemies, O LORD; I flee to You for refuge” (Psalm 143:9). When faced with adversity, remember that God is your refuge and strength. Depend on Him for deliverance, knowing that He is mighty to save and will protect you from harm.</w:t>
      </w:r>
    </w:p>
    <w:p w14:paraId="4EDB47A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deliverance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deliverance strengthens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deliverance daily? </w:t>
      </w:r>
    </w:p>
    <w:p w14:paraId="4D59525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Pursue God’s Will</w:t>
      </w:r>
    </w:p>
    <w:p w14:paraId="76B9EBE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desires to do God’s will: “Teach me to do Your will, for You are my God” (Psalm 143:10). Make it your goal to align your actions with God’s will. Seek His direction in all areas of your life, and be willing to follow where He leads, trusting that His plans are for your good.</w:t>
      </w:r>
    </w:p>
    <w:p w14:paraId="559B5A7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guidance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desires with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pursuing God's will is essential for personal growth and fulfillment? </w:t>
      </w:r>
    </w:p>
    <w:p w14:paraId="7332C2D9"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44C6A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2FC47EB" w14:textId="77777777" w:rsidR="00E75A32" w:rsidRDefault="00E75A32" w:rsidP="00DC3BBA">
      <w:pPr>
        <w:spacing w:line="247" w:lineRule="auto"/>
        <w:rPr>
          <w:rFonts w:eastAsia="Times New Roman"/>
          <w:b/>
          <w:bCs/>
          <w:kern w:val="0"/>
          <w:sz w:val="21"/>
          <w:szCs w:val="21"/>
        </w:rPr>
      </w:pPr>
    </w:p>
    <w:p w14:paraId="43E9D8B3" w14:textId="3D856EE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Find Comfort in God’s Spirit</w:t>
      </w:r>
    </w:p>
    <w:p w14:paraId="7D2B2C9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“May Your good Spirit lead me on level ground” (Psalm 143:10). The Holy Spirit is our Comforter and Guide. Lean on Him for strength and direction, allowing His presence to bring peace and clarity to your life. Trust that He will lead you on a path that is steady and secure.</w:t>
      </w:r>
    </w:p>
    <w:p w14:paraId="7C5A3CF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comfort in God's Spirit during times of personal distress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rely on God's Spirit for guidance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Spirit provide reassurance in challenging situations? </w:t>
      </w:r>
    </w:p>
    <w:p w14:paraId="2CE2FFF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God’s Righteousness</w:t>
      </w:r>
    </w:p>
    <w:p w14:paraId="1B8388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plea for God’s righteousness: “For Your name’s sake, O LORD, preserve my life; in Your righteousness, bring my soul out of trouble” (Psalm 143:11). Rest in the assurance that God’s righteousness will prevail. He is faithful to His promises and will uphold you with His righteous right hand.</w:t>
      </w:r>
    </w:p>
    <w:p w14:paraId="2022AAB6"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rest in God's righteousness during times of personal struggle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righteousness can bring peace 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on God's righteousness instead of your own efforts?</w:t>
      </w:r>
      <w:r w:rsidRPr="001B37DC">
        <w:br w:type="page"/>
      </w:r>
    </w:p>
    <w:p w14:paraId="6CFBC3FC"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144 Teaching Points and Bible Study Questions</w:t>
      </w:r>
    </w:p>
    <w:p w14:paraId="119A7969" w14:textId="635FDE7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as Our Rock and Fortress</w:t>
      </w:r>
    </w:p>
    <w:p w14:paraId="6E3063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144 opens with a powerful declaration: "Blessed be the LORD, my rock, who trains my hands for war, my fingers for battle" (Psalm 144:1). This verse reminds us that God is our steadfast foundation, equipping us for the battles we face in life. Just as a fortress provides protection and strength, God is our ultimate refuge. Lean on Him in times of trouble, and trust that He is preparing you for whatever challenges come your way.</w:t>
      </w:r>
    </w:p>
    <w:p w14:paraId="51577C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 as your rock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viewing God as a fortress provides comfort and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 as your protector? </w:t>
      </w:r>
    </w:p>
    <w:p w14:paraId="243DAB0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Transience of Life</w:t>
      </w:r>
    </w:p>
    <w:p w14:paraId="6CD7E66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In verse 4, we read, "Man is like a breath; his days are like a passing shadow" (Psalm 144:4). This vivid imagery serves as a humbling reminder of the brevity of life. It encourages us to focus on what truly matters—our relationship with God and the eternal life promised through Christ. Use your time wisely, prioritizing spiritual growth and service to others.</w:t>
      </w:r>
    </w:p>
    <w:p w14:paraId="31AE6DE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life's transience influence your daily priorities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focus on eternal values amidst life's brevity?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life's fleeting nature encourage gratitude and contentment in your current circumstances? </w:t>
      </w:r>
    </w:p>
    <w:p w14:paraId="6836B9FD"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CCEDB9"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2E43E5C" w14:textId="77777777" w:rsidR="00E75A32" w:rsidRDefault="00E75A32" w:rsidP="00DC3BBA">
      <w:pPr>
        <w:spacing w:line="247" w:lineRule="auto"/>
        <w:rPr>
          <w:rFonts w:eastAsia="Times New Roman"/>
          <w:b/>
          <w:bCs/>
          <w:kern w:val="0"/>
          <w:sz w:val="21"/>
          <w:szCs w:val="21"/>
        </w:rPr>
      </w:pPr>
    </w:p>
    <w:p w14:paraId="0BBB468F" w14:textId="0FC8BC1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Divine Intervention in Our Lives</w:t>
      </w:r>
    </w:p>
    <w:p w14:paraId="2A8E974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calls upon God to "part Your heavens, O LORD, and come down" (Psalm 144:5). This plea for divine intervention highlights the importance of seeking God's presence and power in our lives. When we invite God to intervene, we open ourselves to His guidance and miraculous works. Remember, He is always ready to step into our circumstances when we call upon Him.</w:t>
      </w:r>
    </w:p>
    <w:p w14:paraId="3B4EEC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recognize and respond to divine intervention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seeking God's intervention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divine intervention impact your approach to life's uncertainties? </w:t>
      </w:r>
    </w:p>
    <w:p w14:paraId="5DDB10F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Deliverance from Enemies</w:t>
      </w:r>
    </w:p>
    <w:p w14:paraId="382716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144:7-8 speaks of deliverance: "Reach down from on high; rescue me and deliver me from deep waters, from the hand of foreigners whose mouths speak falsehood." This lesson teaches us to rely on God for deliverance from both physical and spiritual adversaries. Trust in His ability to save you from deceit and danger, knowing that His truth will always prevail.</w:t>
      </w:r>
    </w:p>
    <w:p w14:paraId="4E84976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deliverance in your daily struggles with personal challenges or adversaries?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protection when facing difficult situations or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deliverance change your perspective on dealing with conflicts or opposition? </w:t>
      </w:r>
    </w:p>
    <w:p w14:paraId="0B31033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1FFA17"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3988BEF" w14:textId="77777777" w:rsidR="00E75A32" w:rsidRDefault="00E75A32" w:rsidP="00DC3BBA">
      <w:pPr>
        <w:spacing w:line="247" w:lineRule="auto"/>
        <w:rPr>
          <w:rFonts w:eastAsia="Times New Roman"/>
          <w:b/>
          <w:bCs/>
          <w:kern w:val="0"/>
          <w:sz w:val="21"/>
          <w:szCs w:val="21"/>
        </w:rPr>
      </w:pPr>
    </w:p>
    <w:p w14:paraId="4FB23A17" w14:textId="17CA367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Power of Praise</w:t>
      </w:r>
    </w:p>
    <w:p w14:paraId="036B6A1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declares, "I will sing a new song to You, O God" (Psalm 144:9). Praise is a powerful tool that shifts our focus from our problems to God's greatness. Singing a new song signifies a fresh expression of gratitude and worship. Make praise a regular part of your life, and watch how it transforms your perspective and strengthens your faith.</w:t>
      </w:r>
    </w:p>
    <w:p w14:paraId="2B0F4EFB" w14:textId="77777777" w:rsidR="00E75A32" w:rsidRDefault="00DC3BBA" w:rsidP="00DC3BBA">
      <w:pPr>
        <w:spacing w:line="247" w:lineRule="auto"/>
      </w:pPr>
      <w:r w:rsidRPr="00F6333B">
        <w:rPr>
          <w:rFonts w:eastAsia="Times New Roman"/>
          <w:kern w:val="0"/>
          <w:sz w:val="21"/>
          <w:szCs w:val="21"/>
        </w:rPr>
        <w:t>1. How can you incorporate praise into your daily routine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can impact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praise in your life amidst daily distractions?</w:t>
      </w:r>
    </w:p>
    <w:p w14:paraId="08B630C0" w14:textId="514DA712"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Peace and Prosperity</w:t>
      </w:r>
    </w:p>
    <w:p w14:paraId="5078F2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Verses 12-14 paint a picture of a blessed life: "Then our sons will be like plants nurtured in their youth, our daughters like corner pillars carved to adorn a palace." This imagery reflects the peace and prosperity that come from living in alignment with God's will. When we follow His guidance, we experience the fullness of His blessings in our families and communities.</w:t>
      </w:r>
    </w:p>
    <w:p w14:paraId="4B08173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contribute to peace and prosperity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 and prosperity are linked in Psalm 144?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inner peace amidst life's challenges? </w:t>
      </w:r>
    </w:p>
    <w:p w14:paraId="47ACF098"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918D1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13BB15F" w14:textId="77777777" w:rsidR="00E75A32" w:rsidRDefault="00E75A32" w:rsidP="00DC3BBA">
      <w:pPr>
        <w:spacing w:line="247" w:lineRule="auto"/>
        <w:rPr>
          <w:rFonts w:eastAsia="Times New Roman"/>
          <w:b/>
          <w:bCs/>
          <w:kern w:val="0"/>
          <w:sz w:val="21"/>
          <w:szCs w:val="21"/>
        </w:rPr>
      </w:pPr>
    </w:p>
    <w:p w14:paraId="106E6F6C" w14:textId="41DFC95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Joy of Righteous Living</w:t>
      </w:r>
    </w:p>
    <w:p w14:paraId="77B533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"Happy are the people whose God is the LORD" (Psalm 144:15). This verse encapsulates the joy that comes from living a life centered on God. True happiness is not found in material possessions or worldly success but in a relationship with the Creator. Embrace righteousness, and let the joy of the Lord be your strength.</w:t>
      </w:r>
    </w:p>
    <w:p w14:paraId="7D8CBC4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gratitude into daily life to experience the joy of righteous living?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living leads to a deeper sense of joy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principles of righteous living? </w:t>
      </w:r>
    </w:p>
    <w:p w14:paraId="1B1FEBCD"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Gratitude</w:t>
      </w:r>
    </w:p>
    <w:p w14:paraId="32A5E2A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the psalm, there is an underlying theme of gratitude for God's protection and provision. Cultivating a heart of thankfulness helps us recognize God's hand in every aspect of our lives. Regularly reflect on His blessings, and express your gratitude through prayer and acts of kindness.</w:t>
      </w:r>
    </w:p>
    <w:p w14:paraId="20F3F51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expressing gratitude in daily life strengthen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emphasized in Psalm 144, and how can it impact your perspective?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habit of gratitude in challenging situations? </w:t>
      </w:r>
    </w:p>
    <w:p w14:paraId="535E32BE"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38998E"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22FA9ED" w14:textId="77777777" w:rsidR="00E75A32" w:rsidRDefault="00E75A32" w:rsidP="00DC3BBA">
      <w:pPr>
        <w:spacing w:line="247" w:lineRule="auto"/>
        <w:rPr>
          <w:rFonts w:eastAsia="Times New Roman"/>
          <w:b/>
          <w:bCs/>
          <w:kern w:val="0"/>
          <w:sz w:val="21"/>
          <w:szCs w:val="21"/>
        </w:rPr>
      </w:pPr>
    </w:p>
    <w:p w14:paraId="4A0E021E" w14:textId="5267C64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Assurance of God's Faithfulness</w:t>
      </w:r>
    </w:p>
    <w:p w14:paraId="16740A6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144 reassures us of God's unwavering faithfulness. He is a God who keeps His promises and never forsakes His people. In times of uncertainty, hold onto the truth that God is faithful to complete the good work He has begun in you. Trust in His timing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perfect plan for your life.</w:t>
      </w:r>
    </w:p>
    <w:p w14:paraId="7CC09CA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rely on God's faithfulness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past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faithfulness strengthens your trust in Him? </w:t>
      </w:r>
    </w:p>
    <w:p w14:paraId="0447E269"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Dependence on God</w:t>
      </w:r>
    </w:p>
    <w:p w14:paraId="54C57AE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144 encourages us to depend wholly on God. The psalmist's reliance on God for strength, deliverance, and blessing serves as a model for us. In every situation, whether in times of peace or conflict, let your dependence on God be evident. He is your rock, your fortress, and your ever-present help in times of need.</w:t>
      </w:r>
    </w:p>
    <w:p w14:paraId="370A03C8"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daily habits that reinforce your dependence on God for strength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role in your life can transform your approach to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more on God during uncertain times?</w:t>
      </w:r>
      <w:r w:rsidRPr="001B37DC">
        <w:br w:type="page"/>
      </w:r>
    </w:p>
    <w:p w14:paraId="163FEB26"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145 Teaching Points and Bible Study Questions</w:t>
      </w:r>
    </w:p>
    <w:p w14:paraId="2D2CBBF7" w14:textId="2996D22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Celebrate God's Greatness</w:t>
      </w:r>
    </w:p>
    <w:p w14:paraId="2833BE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145:3 reminds us, "Great is the LORD and greatly to be praised; His greatness is unsearchable." This verse invites us to marvel at the boundless greatness of God. In our daily lives, we can cultivate a habit of praise, acknowledging His majesty in both the grand and the mundane. Whether you're admiring a sunset or finding joy in a simple task, let your heart overflow with gratitude for His unsearchable greatness.</w:t>
      </w:r>
    </w:p>
    <w:p w14:paraId="6413E78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celebrating God's greatness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greatness can impact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God's greatness with others? </w:t>
      </w:r>
    </w:p>
    <w:p w14:paraId="6AA68A7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Pass Down His Works</w:t>
      </w:r>
    </w:p>
    <w:p w14:paraId="121C23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Verse 4 encourages, "One generation will commend Your works to the next, and they shall proclaim Your mighty acts." Sharing stories of God's faithfulness with the next generation is a powerful way to keep His works alive. Make it a family tradition to recount how God has moved in your life, ensuring that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mighty acts are never forgotten.</w:t>
      </w:r>
    </w:p>
    <w:p w14:paraId="5C8B890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share God's works with the next generation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recount God's deeds to others regularly?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works are remembered in your community? </w:t>
      </w:r>
    </w:p>
    <w:p w14:paraId="5E0A82D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FB6CF2"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ADFF6D9" w14:textId="77777777" w:rsidR="00E75A32" w:rsidRDefault="00E75A32" w:rsidP="00DC3BBA">
      <w:pPr>
        <w:spacing w:line="247" w:lineRule="auto"/>
        <w:rPr>
          <w:rFonts w:eastAsia="Times New Roman"/>
          <w:b/>
          <w:bCs/>
          <w:kern w:val="0"/>
          <w:sz w:val="21"/>
          <w:szCs w:val="21"/>
        </w:rPr>
      </w:pPr>
    </w:p>
    <w:p w14:paraId="70156221" w14:textId="7A8F69E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Meditate on His Splendor</w:t>
      </w:r>
    </w:p>
    <w:p w14:paraId="7F6284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145:5 says, "I will meditate on the glorious splendor of Your majesty and Your wondrous works." Taking time to meditate on God's splendor can transform your perspective. Set aside moments in your day to reflect on His majesty, perhaps during a quiet walk or a moment of stillness, allowing His presence to fill your heart with awe.</w:t>
      </w:r>
    </w:p>
    <w:p w14:paraId="018F523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meditation on God's splendor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reflecting on the splendor of God's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meditating on God's splendor enhance your understanding of His greatness? </w:t>
      </w:r>
    </w:p>
    <w:p w14:paraId="7252230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Speak of His Power</w:t>
      </w:r>
    </w:p>
    <w:p w14:paraId="5415D67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6 declares, "They will proclaim the power of Your awesome deeds, and I will declare Your greatness." Speaking of God's power not only strengthens your faith but also encourages those around you. Share testimonies of His power in your life, whether in small group settings or casual conversations, to inspire others to trust in His might.</w:t>
      </w:r>
    </w:p>
    <w:p w14:paraId="64D0CD2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share God's power in your daily conversations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impact your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power during difficult times? </w:t>
      </w:r>
    </w:p>
    <w:p w14:paraId="07952FFD"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5146C5"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A8C694F" w14:textId="77777777" w:rsidR="00E75A32" w:rsidRDefault="00E75A32" w:rsidP="00DC3BBA">
      <w:pPr>
        <w:spacing w:line="247" w:lineRule="auto"/>
        <w:rPr>
          <w:rFonts w:eastAsia="Times New Roman"/>
          <w:b/>
          <w:bCs/>
          <w:kern w:val="0"/>
          <w:sz w:val="21"/>
          <w:szCs w:val="21"/>
        </w:rPr>
      </w:pPr>
    </w:p>
    <w:p w14:paraId="395BF131" w14:textId="7414BC6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Remember His Abundant Goodness</w:t>
      </w:r>
    </w:p>
    <w:p w14:paraId="1740C75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145:7 reminds us, "They will extol the fame of Your abundant goodness and joyfully sing of Your righteousness." In a world that often focuses on negativity, choosing to remember and celebrate God's abundant goodness can bring joy and peace. Keep a gratitude journal to record daily blessings, and let your heart sing of His righteousness.</w:t>
      </w:r>
    </w:p>
    <w:p w14:paraId="2BDCC5F8" w14:textId="77777777" w:rsidR="00E75A32" w:rsidRDefault="00DC3BBA" w:rsidP="00DC3BBA">
      <w:pPr>
        <w:spacing w:line="247" w:lineRule="auto"/>
      </w:pPr>
      <w:r w:rsidRPr="00F6333B">
        <w:rPr>
          <w:rFonts w:eastAsia="Times New Roman"/>
          <w:kern w:val="0"/>
          <w:sz w:val="21"/>
          <w:szCs w:val="21"/>
        </w:rPr>
        <w:t>1. How can you actively remember and share God's abundant goodness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God's goodness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gratitude for God's abundant goodness?</w:t>
      </w:r>
    </w:p>
    <w:p w14:paraId="4CAD4AF5" w14:textId="640195CD"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His Compassion</w:t>
      </w:r>
    </w:p>
    <w:p w14:paraId="2F216C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8 assures us, "The LORD is gracious and compassionate, slow to anger and abounding in loving devotion." Trusting in God's compassion can bring comfort in times of trouble. When you face challenges, remember His gracious nature and lean on His loving devotion, knowing that He is always ready to embrace you with open arms.</w:t>
      </w:r>
    </w:p>
    <w:p w14:paraId="304585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trust in God's compassion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compassion can change your perspective on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compassion in your interactions with others? </w:t>
      </w:r>
    </w:p>
    <w:p w14:paraId="51AC6576"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195DE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5D07184" w14:textId="77777777" w:rsidR="00E75A32" w:rsidRDefault="00E75A32" w:rsidP="00DC3BBA">
      <w:pPr>
        <w:spacing w:line="247" w:lineRule="auto"/>
        <w:rPr>
          <w:rFonts w:eastAsia="Times New Roman"/>
          <w:b/>
          <w:bCs/>
          <w:kern w:val="0"/>
          <w:sz w:val="21"/>
          <w:szCs w:val="21"/>
        </w:rPr>
      </w:pPr>
    </w:p>
    <w:p w14:paraId="761B33FA" w14:textId="2833C9C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Acknowledge His Kingdom</w:t>
      </w:r>
    </w:p>
    <w:p w14:paraId="0CA5F8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Psalm 145:11-12 states, "They will tell of the glory of Your kingdom and speak of </w:t>
      </w:r>
      <w:proofErr w:type="spellStart"/>
      <w:r w:rsidRPr="00F6333B">
        <w:rPr>
          <w:rFonts w:eastAsia="Times New Roman"/>
          <w:kern w:val="0"/>
          <w:sz w:val="21"/>
          <w:szCs w:val="21"/>
        </w:rPr>
        <w:t>Your</w:t>
      </w:r>
      <w:proofErr w:type="spellEnd"/>
      <w:r w:rsidRPr="00F6333B">
        <w:rPr>
          <w:rFonts w:eastAsia="Times New Roman"/>
          <w:kern w:val="0"/>
          <w:sz w:val="21"/>
          <w:szCs w:val="21"/>
        </w:rPr>
        <w:t xml:space="preserve"> might, to make known to men Your mighty acts and the glorious splendor of Your kingdom." Acknowledging God's kingdom helps us keep an eternal perspective. As you go about your daily tasks, remember that you are part of a greater kingdom, and let this truth guide your actions and decisions.</w:t>
      </w:r>
    </w:p>
    <w:p w14:paraId="562EC8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acknowledge God's kingdom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kingdom impacts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kingdom in your personal goals? </w:t>
      </w:r>
    </w:p>
    <w:p w14:paraId="5BBC09F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Depend on His Provision</w:t>
      </w:r>
    </w:p>
    <w:p w14:paraId="57D7DB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15 reminds us, "The eyes of all look to You, and You give them their food in season." Dependence on God's provision is a lesson in trust. Whether you're facing financial uncertainty or simply planning your next meal, trust that God will provide what you need in His perfect timing.</w:t>
      </w:r>
    </w:p>
    <w:p w14:paraId="0F17CD0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recognize and rely on God's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timing for your needs?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gratitude is essential in acknowledging God's provision? </w:t>
      </w:r>
    </w:p>
    <w:p w14:paraId="744E8D6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CF5941"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A3F1B53" w14:textId="77777777" w:rsidR="00E75A32" w:rsidRDefault="00E75A32" w:rsidP="00DC3BBA">
      <w:pPr>
        <w:spacing w:line="247" w:lineRule="auto"/>
        <w:rPr>
          <w:rFonts w:eastAsia="Times New Roman"/>
          <w:b/>
          <w:bCs/>
          <w:kern w:val="0"/>
          <w:sz w:val="21"/>
          <w:szCs w:val="21"/>
        </w:rPr>
      </w:pPr>
    </w:p>
    <w:p w14:paraId="1F20FD3A" w14:textId="4D9FE5C8"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Seek His Nearness</w:t>
      </w:r>
    </w:p>
    <w:p w14:paraId="4F9F6DB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145:18 promises, "The LORD is near to all who call on Him, to all who call out to Him in truth." Seeking God's nearness is a source of strength and comfort. Make prayer a regular part of your routine, calling on Him in truth, and experience the peace that comes from His close presence.</w:t>
      </w:r>
    </w:p>
    <w:p w14:paraId="323FEE0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presence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nearness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closer to God during challenging times? </w:t>
      </w:r>
    </w:p>
    <w:p w14:paraId="599C3EE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His Faithfulness</w:t>
      </w:r>
    </w:p>
    <w:p w14:paraId="5A25865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verse 20 assures us, "The LORD preserves all who love Him, but all the wicked He will destroy." Resting in God's faithfulness means trusting that He will preserve you through life's trials. As you navigate your journey, hold fast to His promises, knowing that His faithfulness is your anchor in every storm.</w:t>
      </w:r>
    </w:p>
    <w:p w14:paraId="6C9EDB4B"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find rest in God's faithfulness during times of uncertainty or 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faithfulness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faithfulness can change your perspective on life's challenges?</w:t>
      </w:r>
      <w:r w:rsidRPr="001B37DC">
        <w:br w:type="page"/>
      </w:r>
    </w:p>
    <w:p w14:paraId="254FAE7B"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146 Teaching Points and Bible Study Questions</w:t>
      </w:r>
    </w:p>
    <w:p w14:paraId="7CE55D40" w14:textId="320807A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the Lord with All Your Heart</w:t>
      </w:r>
    </w:p>
    <w:p w14:paraId="063765C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146 begins with a call to praise: "Praise the LORD, O my soul! I will praise the LORD all my life; I will sing praises to my God while I have my being" (Psalm 146:1-2). This is a reminder to make praise a daily habit. Let your heart overflow with gratitude, and let your life be a melody of worship. When you start your day with praise, you set a positive tone that aligns your spirit with God's purpose.</w:t>
      </w:r>
    </w:p>
    <w:p w14:paraId="16482A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praising the Lord into your daily routine with genuine enthusiasm?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with all your heart impacts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praise remains heartfelt and not just routine? </w:t>
      </w:r>
    </w:p>
    <w:p w14:paraId="699E09EE"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 Not in Man</w:t>
      </w:r>
    </w:p>
    <w:p w14:paraId="6EEFD00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"Do not put your trust in princes, in mortal man, who cannot save" (Psalm 146:3). Human leaders and systems are fallible, but God is steadfast. When you place your trust in Him, you anchor your life in the eternal. This lesson encourages you to rely on God's wisdom and strength rather than the fleeting promises of the world.</w:t>
      </w:r>
    </w:p>
    <w:p w14:paraId="010D150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practically shift your trust from people to God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offers more security than trusting in human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when tempted to rely on others? </w:t>
      </w:r>
    </w:p>
    <w:p w14:paraId="329C2590"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A25192"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DC115C6" w14:textId="77777777" w:rsidR="00E75A32" w:rsidRDefault="00E75A32" w:rsidP="00DC3BBA">
      <w:pPr>
        <w:spacing w:line="247" w:lineRule="auto"/>
        <w:rPr>
          <w:rFonts w:eastAsia="Times New Roman"/>
          <w:b/>
          <w:bCs/>
          <w:kern w:val="0"/>
          <w:sz w:val="21"/>
          <w:szCs w:val="21"/>
        </w:rPr>
      </w:pPr>
    </w:p>
    <w:p w14:paraId="6DEBAD7D" w14:textId="2420148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is the Eternal King</w:t>
      </w:r>
    </w:p>
    <w:p w14:paraId="056B845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"When his spirit departs, he returns to the ground; on that very day his plans perish" (Psalm 146:4). Unlike human plans that fade, God's reign is everlasting. Recognize His sovereignty in your life and find peace in His eternal rule. This perspective helps you focus on what truly matters and live with an eternal mindset.</w:t>
      </w:r>
    </w:p>
    <w:p w14:paraId="08C1645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recognizing God as the Eternal King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eternal reign over earthly rulers?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eternal kingship bring comfort during uncertain times in your life? </w:t>
      </w:r>
    </w:p>
    <w:p w14:paraId="7E320EF3"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the Helper of the Oppressed</w:t>
      </w:r>
    </w:p>
    <w:p w14:paraId="617481D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"Blessed is he whose help is the God of Jacob, whose hope is in the LORD his God" (Psalm 146:5). God is a refuge for those in need. He is the ultimate helper and sustainer. When you face challenges, remember that God is your advocate and protector, ready to lift you up and provide for your needs.</w:t>
      </w:r>
    </w:p>
    <w:p w14:paraId="4DA57E1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support the oppressed in your community, reflecting God's character as a helper?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as a helper is crucial for those facing oppression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God's justice and mercy for the oppressed around you? </w:t>
      </w:r>
    </w:p>
    <w:p w14:paraId="417FF6C2"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91F835"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A82C347" w14:textId="77777777" w:rsidR="00E75A32" w:rsidRDefault="00E75A32" w:rsidP="00DC3BBA">
      <w:pPr>
        <w:spacing w:line="247" w:lineRule="auto"/>
        <w:rPr>
          <w:rFonts w:eastAsia="Times New Roman"/>
          <w:b/>
          <w:bCs/>
          <w:kern w:val="0"/>
          <w:sz w:val="21"/>
          <w:szCs w:val="21"/>
        </w:rPr>
      </w:pPr>
    </w:p>
    <w:p w14:paraId="60E38E59" w14:textId="3DEBCF7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Creator and Sustainer of All</w:t>
      </w:r>
    </w:p>
    <w:p w14:paraId="14D8E38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Maker of heaven and earth, the sea, and everything in them. He remains faithful forever" (Psalm 146:6). God’s creation is a testament to His power and faithfulness. Reflect on the beauty and complexity of the world around you as a reminder of His constant presence and care in your life.</w:t>
      </w:r>
    </w:p>
    <w:p w14:paraId="452A58BC" w14:textId="77777777" w:rsidR="00E75A32" w:rsidRDefault="00DC3BBA" w:rsidP="00DC3BBA">
      <w:pPr>
        <w:spacing w:line="247" w:lineRule="auto"/>
      </w:pPr>
      <w:r w:rsidRPr="00F6333B">
        <w:rPr>
          <w:rFonts w:eastAsia="Times New Roman"/>
          <w:kern w:val="0"/>
          <w:sz w:val="21"/>
          <w:szCs w:val="21"/>
        </w:rPr>
        <w:t>1. How can recognizing God as Creator and Sustainer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sustaining power can bring peace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actively acknowledge God's role as Creator in your everyday life?</w:t>
      </w:r>
    </w:p>
    <w:p w14:paraId="50FCC68F" w14:textId="7CAAF29C"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Executes Justice for the Oppressed</w:t>
      </w:r>
    </w:p>
    <w:p w14:paraId="0C5A49F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"He executes justice for the oppressed and gives food to the hungry" (Psalm 146:7). God’s heart is for justice and provision. As His followers, we are called to mirror His compassion and act justly in our communities. This lesson inspires you to be a vessel of His love and justice in the world.</w:t>
      </w:r>
    </w:p>
    <w:p w14:paraId="7ED3954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support God's justice for the oppressed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prioritizes justice for the oppressed, and how can this shape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with God's work in executing justice for the oppressed? </w:t>
      </w:r>
    </w:p>
    <w:p w14:paraId="4B533C8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3732D7"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22934B3" w14:textId="77777777" w:rsidR="00E75A32" w:rsidRDefault="00E75A32" w:rsidP="00DC3BBA">
      <w:pPr>
        <w:spacing w:line="247" w:lineRule="auto"/>
        <w:rPr>
          <w:rFonts w:eastAsia="Times New Roman"/>
          <w:b/>
          <w:bCs/>
          <w:kern w:val="0"/>
          <w:sz w:val="21"/>
          <w:szCs w:val="21"/>
        </w:rPr>
      </w:pPr>
    </w:p>
    <w:p w14:paraId="16122F11" w14:textId="0AA6201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Freedom for the Captives</w:t>
      </w:r>
    </w:p>
    <w:p w14:paraId="52A45F3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sets the prisoners free" (Psalm 146:7). God is in the business of liberation, whether it’s from physical, emotional, or spiritual bondage. Embrace the freedom that comes from knowing Christ, and share that freedom with others who are seeking release from their chains.</w:t>
      </w:r>
    </w:p>
    <w:p w14:paraId="06E68C9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support those seeking freedom from physical or spiritual captivity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leads to true freedom for captives, according to Psalm 146?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God's promise of freedom for captives in daily life? </w:t>
      </w:r>
    </w:p>
    <w:p w14:paraId="55AD3AA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Gives Sight to the Blind</w:t>
      </w:r>
    </w:p>
    <w:p w14:paraId="71AEF2E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opens the eyes of the blind" (Psalm 146:8). This is both a physical and spiritual truth. God enlightens our understanding and reveals His truth to us. Seek His wisdom and guidance to see the world through His eyes, and let His light guide your path.</w:t>
      </w:r>
    </w:p>
    <w:p w14:paraId="5FAA500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help others see God's truth in their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giving sight to the blind, both physically and spiritually?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gain clearer spiritual vision in your daily walk with God? </w:t>
      </w:r>
    </w:p>
    <w:p w14:paraId="5FD2EBE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29F2D9"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2E4B7EDD" w14:textId="77777777" w:rsidR="00E75A32" w:rsidRDefault="00E75A32" w:rsidP="00DC3BBA">
      <w:pPr>
        <w:spacing w:line="247" w:lineRule="auto"/>
        <w:rPr>
          <w:rFonts w:eastAsia="Times New Roman"/>
          <w:b/>
          <w:bCs/>
          <w:kern w:val="0"/>
          <w:sz w:val="21"/>
          <w:szCs w:val="21"/>
        </w:rPr>
      </w:pPr>
    </w:p>
    <w:p w14:paraId="23CD05F8" w14:textId="6956496B"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Loves the Righteous</w:t>
      </w:r>
    </w:p>
    <w:p w14:paraId="0B6AC46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loves the righteous" (Psalm 146:8). God’s love is steadfast and unwavering for those who seek to live according to His will. Strive to walk in righteousness, knowing that you are cherished by the Creator of the universe. His love is your strength and assurance.</w:t>
      </w:r>
    </w:p>
    <w:p w14:paraId="19FC631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demonstrate God's love for the righteous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prioritizes justice for the oppressed and how can you support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love for the righteous? </w:t>
      </w:r>
    </w:p>
    <w:p w14:paraId="0271C5B2"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Reigns Forever</w:t>
      </w:r>
    </w:p>
    <w:p w14:paraId="61B9DF7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LORD reigns forever, your God, O Zion, for all generations. Hallelujah!" (Psalm 146:10). This is the ultimate assurance of God’s eternal sovereignty. No matter the circumstances, God’s reign is unending. Let this truth fill you with hope and confidence as you navigate life’s journey.</w:t>
      </w:r>
    </w:p>
    <w:p w14:paraId="32BE624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146 remind us of God’s unwavering love, justice, and sovereignty. Let them inspire you to live a life of praise, trust, and righteousness, anchored in the eternal promises of our Creator.</w:t>
      </w:r>
    </w:p>
    <w:p w14:paraId="4CCCEEF2"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the belief that God reigns forever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eternal reign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everlasting sovereignty in your life?</w:t>
      </w:r>
      <w:r w:rsidRPr="001B37DC">
        <w:br w:type="page"/>
      </w:r>
    </w:p>
    <w:p w14:paraId="6CF799BF"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147 Teaching Points and Bible Study Questions</w:t>
      </w:r>
    </w:p>
    <w:p w14:paraId="71D21A70" w14:textId="214EBAD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is Powerful</w:t>
      </w:r>
    </w:p>
    <w:p w14:paraId="244D23D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147:1 reminds us, "Hallelujah! How good it is to sing praises to our God, for praise is pleasant and lovely." Praise is not just a duty; it's a delightful privilege. When we lift our voices in worship, we align our hearts with God's goodness, transforming our perspective and filling our lives with joy.</w:t>
      </w:r>
    </w:p>
    <w:p w14:paraId="3E63B66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experience its power more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can transform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praise a natural response in your life? </w:t>
      </w:r>
    </w:p>
    <w:p w14:paraId="1259977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Heals the Brokenhearted</w:t>
      </w:r>
    </w:p>
    <w:p w14:paraId="12136D7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3 offers comfort: "He heals the brokenhearted and binds up their wounds." In a world full of hurt, God is the ultimate healer. He knows our deepest pains and offers restoration. Trust in His ability to mend what is broken in your life.</w:t>
      </w:r>
    </w:p>
    <w:p w14:paraId="0E5C51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seek God's healing in times of emotional pain or heartbreak?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healing the brokenhearted, and how can this influence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others experiencing heartbreak, reflecting God's compassion? </w:t>
      </w:r>
    </w:p>
    <w:p w14:paraId="24CB40D0"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776297"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60C9294" w14:textId="77777777" w:rsidR="00E75A32" w:rsidRDefault="00E75A32" w:rsidP="00DC3BBA">
      <w:pPr>
        <w:spacing w:line="247" w:lineRule="auto"/>
        <w:rPr>
          <w:rFonts w:eastAsia="Times New Roman"/>
          <w:b/>
          <w:bCs/>
          <w:kern w:val="0"/>
          <w:sz w:val="21"/>
          <w:szCs w:val="21"/>
        </w:rPr>
      </w:pPr>
    </w:p>
    <w:p w14:paraId="06AB4246" w14:textId="6F0DF8B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Understanding is Infinite</w:t>
      </w:r>
    </w:p>
    <w:p w14:paraId="731A1BD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5 declares, "Great is our Lord and mighty in power; His understanding has no limit." God's wisdom surpasses human comprehension. When faced with life's complexities, lean on His infinite understanding to guide your decisions and provide clarity.</w:t>
      </w:r>
    </w:p>
    <w:p w14:paraId="4BAB11F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infinite understanding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understanding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infinite understanding to improve your relationships with others? </w:t>
      </w:r>
    </w:p>
    <w:p w14:paraId="7CDC6114"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Creator Cares for Creation</w:t>
      </w:r>
    </w:p>
    <w:p w14:paraId="2D85393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147:8-9 illustrates God's care: "He covers the sky with clouds; He prepares rain for the earth; He makes grass grow on the hills. He provides food for the animals and for the young ravens when they call." God's provision extends to all creation, reminding us of His meticulous care and attention to detail.</w:t>
      </w:r>
    </w:p>
    <w:p w14:paraId="6AF1FED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show care for creation in your daily life, reflecting God's love for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care for creation can influence your environmental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lifestyle with God's care for the natural world? </w:t>
      </w:r>
    </w:p>
    <w:p w14:paraId="1A26B751"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E0A9E5"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40A1C99" w14:textId="77777777" w:rsidR="00E75A32" w:rsidRDefault="00E75A32" w:rsidP="00DC3BBA">
      <w:pPr>
        <w:spacing w:line="247" w:lineRule="auto"/>
        <w:rPr>
          <w:rFonts w:eastAsia="Times New Roman"/>
          <w:b/>
          <w:bCs/>
          <w:kern w:val="0"/>
          <w:sz w:val="21"/>
          <w:szCs w:val="21"/>
        </w:rPr>
      </w:pPr>
    </w:p>
    <w:p w14:paraId="60C9D5CB" w14:textId="3EE28B6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 Values Humility</w:t>
      </w:r>
    </w:p>
    <w:p w14:paraId="3A1BB16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6 states, "The LORD sustains the humble, but casts the wicked to the ground." Humility is a virtue that God cherishes. By humbling ourselves, we open the door to His sustaining grace and protection, while pride leads to downfall.</w:t>
      </w:r>
    </w:p>
    <w:p w14:paraId="5B8CF836" w14:textId="77777777" w:rsidR="00E75A32" w:rsidRDefault="00DC3BBA" w:rsidP="00DC3BBA">
      <w:pPr>
        <w:spacing w:line="247" w:lineRule="auto"/>
      </w:pPr>
      <w:r w:rsidRPr="00F6333B">
        <w:rPr>
          <w:rFonts w:eastAsia="Times New Roman"/>
          <w:kern w:val="0"/>
          <w:sz w:val="21"/>
          <w:szCs w:val="21"/>
        </w:rPr>
        <w:t>1. How can you practice humility in your daily interactions, reflecting God's value of the humble?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prioritizes humility over pride in 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humility in your community or workplace?</w:t>
      </w:r>
    </w:p>
    <w:p w14:paraId="1F0CA6E8" w14:textId="494AF45A"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with Gratitude</w:t>
      </w:r>
    </w:p>
    <w:p w14:paraId="436BC9B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7 encourages, "Sing to the LORD with thanksgiving; make music on the harp to our God." Gratitude is a powerful form of worship. By focusing on what we have rather than what we lack, we cultivate a heart of thankfulness that honors God.</w:t>
      </w:r>
    </w:p>
    <w:p w14:paraId="1926CE4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gratitude into your daily worship routine based on Psalm 147's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in worship strengthens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recognize God's provisions as reasons for gratitude in worship? </w:t>
      </w:r>
    </w:p>
    <w:p w14:paraId="0B2C94D5"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5FE31C"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15D08AD7" w14:textId="77777777" w:rsidR="00E75A32" w:rsidRDefault="00E75A32" w:rsidP="00DC3BBA">
      <w:pPr>
        <w:spacing w:line="247" w:lineRule="auto"/>
        <w:rPr>
          <w:rFonts w:eastAsia="Times New Roman"/>
          <w:b/>
          <w:bCs/>
          <w:kern w:val="0"/>
          <w:sz w:val="21"/>
          <w:szCs w:val="21"/>
        </w:rPr>
      </w:pPr>
    </w:p>
    <w:p w14:paraId="00C4F867" w14:textId="749867B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Power is Evident in Nature</w:t>
      </w:r>
    </w:p>
    <w:p w14:paraId="1F7A432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Verses 15-18 describe God's command over nature: "He sends forth His command to the earth; His word runs swiftly. He spreads the snow like wool; He scatters the frost like ashes." Nature itself testifies to God's power and majesty. Observing the world around us can deepen our awe and reverence for the Creator.</w:t>
      </w:r>
    </w:p>
    <w:p w14:paraId="306E66A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observing nature help you trust in God's power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power in nature is important for strengthening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appreciate and reflect on God's power in creation? </w:t>
      </w:r>
    </w:p>
    <w:p w14:paraId="1664672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Delights in Those Who Fear Him</w:t>
      </w:r>
    </w:p>
    <w:p w14:paraId="24D5FC8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11 reveals, "The LORD is pleased with those who fear Him, who hope in His loving devotion." Reverence for God and hope in His love are qualities that bring Him delight. Cultivating a healthy fear of the Lord leads to a life that pleases Him.</w:t>
      </w:r>
    </w:p>
    <w:p w14:paraId="40458F7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cultivate a healthy fear of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delights in those who fear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delight? </w:t>
      </w:r>
    </w:p>
    <w:p w14:paraId="327ED898"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04B0FC"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47C1FDC" w14:textId="77777777" w:rsidR="00E75A32" w:rsidRDefault="00E75A32" w:rsidP="00DC3BBA">
      <w:pPr>
        <w:spacing w:line="247" w:lineRule="auto"/>
        <w:rPr>
          <w:rFonts w:eastAsia="Times New Roman"/>
          <w:b/>
          <w:bCs/>
          <w:kern w:val="0"/>
          <w:sz w:val="21"/>
          <w:szCs w:val="21"/>
        </w:rPr>
      </w:pPr>
    </w:p>
    <w:p w14:paraId="479D7DD7" w14:textId="56068DD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God's Word is a Source of Strength</w:t>
      </w:r>
    </w:p>
    <w:p w14:paraId="7FF18CB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19 highlights, "He declares His word to Jacob, His statutes and judgments to Israel." God's Word is a treasure trove of wisdom and guidance. By immersing ourselves in Scripture, we find strength and direction for every aspect of life.</w:t>
      </w:r>
    </w:p>
    <w:p w14:paraId="70AFA8E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apply God's Word to find strength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described as a source of strength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Word for strength daily? </w:t>
      </w:r>
    </w:p>
    <w:p w14:paraId="1DF0C70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Peace is a Blessing</w:t>
      </w:r>
    </w:p>
    <w:p w14:paraId="3910D25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verse 14 promises, "He makes peace at your borders; He fills you with the finest wheat." God's peace is a profound blessing that transcends circumstances. When we trust in Him, He provides not only for our physical needs but also grants us peace that guards our hearts and minds.</w:t>
      </w:r>
    </w:p>
    <w:p w14:paraId="5561B87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These lessons from Psalm 147 remind us of God's incredible power, love, and faithfulness. As we apply these truths to our lives, we draw closer to Him and experience the fullness of His blessings.</w:t>
      </w:r>
    </w:p>
    <w:p w14:paraId="20EF29F7"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seek God's peace in your daily life amidst chaos and 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peace is described as a blessing in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share God's peace with others around you?</w:t>
      </w:r>
      <w:r w:rsidRPr="001B37DC">
        <w:br w:type="page"/>
      </w:r>
    </w:p>
    <w:p w14:paraId="1229B60F"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148 Teaching Points and Bible Study Questions</w:t>
      </w:r>
    </w:p>
    <w:p w14:paraId="653A224E" w14:textId="38DF21F3"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All Creation Praises the Lord</w:t>
      </w:r>
    </w:p>
    <w:p w14:paraId="024307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148 opens with a call for all creation to praise the Lord, from the heavens to the earth. This universal call reminds us that everything in existence is designed to glorify God. As it says, "Praise the LORD from the heavens; praise Him in the highest places" (Psalm 148:1). Whether it's the sun, moon, or stars, each element of creation reflects God's majesty. Let this inspire you to join in the chorus of praise, recognizing that your life, too, is a testament to His greatness.</w:t>
      </w:r>
    </w:p>
    <w:p w14:paraId="608DC69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like all creation does in Psalm 148?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every part of creation to praise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nature's praise that might enhance your own worship practices? </w:t>
      </w:r>
    </w:p>
    <w:p w14:paraId="3A08674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Angels and Heavenly Hosts Join In</w:t>
      </w:r>
    </w:p>
    <w:p w14:paraId="6F6EBF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that even the angels and heavenly hosts are part of this grand symphony of praise. "Praise Him, all His angels; praise Him, all His heavenly hosts" (Psalm 148:2). This serves as a reminder that we are not alone in our worship. The spiritual realm is actively engaged in glorifying God, and we are invited to participate in this divine celebration.</w:t>
      </w:r>
    </w:p>
    <w:p w14:paraId="06C0C70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like the angels and heavenly hosts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all creation, including angels, to praise together?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heavenly hosts about unity in worship? </w:t>
      </w:r>
    </w:p>
    <w:p w14:paraId="4C359DBC"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42C7D8"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60D9A79" w14:textId="77777777" w:rsidR="00E75A32" w:rsidRDefault="00E75A32" w:rsidP="00DC3BBA">
      <w:pPr>
        <w:spacing w:line="247" w:lineRule="auto"/>
        <w:rPr>
          <w:rFonts w:eastAsia="Times New Roman"/>
          <w:b/>
          <w:bCs/>
          <w:kern w:val="0"/>
          <w:sz w:val="21"/>
          <w:szCs w:val="21"/>
        </w:rPr>
      </w:pPr>
    </w:p>
    <w:p w14:paraId="2C9F5FBC" w14:textId="3CF96111"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Sun and Moon as Witnesses</w:t>
      </w:r>
    </w:p>
    <w:p w14:paraId="7928782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The celestial bodies are not just physical entities; they are witnesses to God's enduring faithfulness. "Praise Him, sun and moon; praise Him, all you shining stars" (Psalm 148:3). Every sunrise and sunset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a reminder of His constancy and power. Let the regularity of these natural phenomena encourage you to maintain a steady rhythm of praise in your own life.</w:t>
      </w:r>
    </w:p>
    <w:p w14:paraId="209552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observing the sun and moon enhance your daily worship and appreciation of God's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sun and moon are significant witnesses to God's glory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sun and moon about consistency and faithfulness in your spiritual journey? </w:t>
      </w:r>
    </w:p>
    <w:p w14:paraId="1B942B4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Waters Above the Skies</w:t>
      </w:r>
    </w:p>
    <w:p w14:paraId="1E4C032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Even the waters above the skies are called to praise, illustrating that every part of creation, seen and unseen, has a role in glorifying God. "Praise Him, highest heavens, and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waters above the skies" (Psalm 148:4). This teaches us that no matter how hidden or insignificant we may feel, our praise is valuable and essential in the grand design of worship.</w:t>
      </w:r>
    </w:p>
    <w:p w14:paraId="6520CA6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acknowledging "waters above the skies" enhance your appreciation of God's creation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psalmist includes "waters above the skies" in praising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"waters above the skies" about trusting God's order in the universe? </w:t>
      </w:r>
    </w:p>
    <w:p w14:paraId="0084577C"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ED18E7"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C03E48D" w14:textId="4C63E46A" w:rsidR="00E75A32" w:rsidRDefault="00E75A32" w:rsidP="00DC3BBA">
      <w:pPr>
        <w:spacing w:line="247" w:lineRule="auto"/>
        <w:rPr>
          <w:rFonts w:eastAsia="Times New Roman"/>
          <w:b/>
          <w:bCs/>
          <w:kern w:val="0"/>
          <w:sz w:val="21"/>
          <w:szCs w:val="21"/>
        </w:rPr>
      </w:pPr>
    </w:p>
    <w:p w14:paraId="36019AD9" w14:textId="2B2F2DF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Created by His Command</w:t>
      </w:r>
    </w:p>
    <w:p w14:paraId="769E50F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emphasizes that all things were created by God's command, underscoring His ultimate authority. "Let them praise the name of the LORD, for He commanded and they were created" (Psalm 148:5). This truth reassures us that our lives are not random but purposefully crafted by a loving Creator. Embrace this divine purpose and let it fuel your daily actions.</w:t>
      </w:r>
    </w:p>
    <w:p w14:paraId="712F8EEC" w14:textId="77777777" w:rsidR="00E75A32" w:rsidRDefault="00DC3BBA" w:rsidP="00DC3BBA">
      <w:pPr>
        <w:spacing w:line="247" w:lineRule="auto"/>
      </w:pPr>
      <w:r w:rsidRPr="00F6333B">
        <w:rPr>
          <w:rFonts w:eastAsia="Times New Roman"/>
          <w:kern w:val="0"/>
          <w:sz w:val="21"/>
          <w:szCs w:val="21"/>
        </w:rPr>
        <w:t>1. How can you incorporate praise into your daily routine as a response to God's creative command?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creation can enhance your appreciation for the world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authority in creation during challenging times?</w:t>
      </w:r>
    </w:p>
    <w:p w14:paraId="1F1E87A3" w14:textId="640A10B3"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Established Forever</w:t>
      </w:r>
    </w:p>
    <w:p w14:paraId="71462F82"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 xml:space="preserve">God's creation is not only purposeful but also enduring. "He established them forever and ever; He issued a decree that will never pass away" (Psalm 148:6). This permanence reflects God's unchanging nature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eternal promises. In a world of constant change, find comfort in the stability and reliability of God's word and His creation.</w:t>
      </w:r>
    </w:p>
    <w:p w14:paraId="2C99906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the idea of God's eternal establishment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eternal nature can impact your long-term goals and aspirations?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established and eternal purposes? </w:t>
      </w:r>
    </w:p>
    <w:p w14:paraId="13392CE8"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C7BBC3"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B6A5684" w14:textId="77777777" w:rsidR="00E75A32" w:rsidRDefault="00E75A32" w:rsidP="00DC3BBA">
      <w:pPr>
        <w:spacing w:line="247" w:lineRule="auto"/>
        <w:rPr>
          <w:rFonts w:eastAsia="Times New Roman"/>
          <w:b/>
          <w:bCs/>
          <w:kern w:val="0"/>
          <w:sz w:val="21"/>
          <w:szCs w:val="21"/>
        </w:rPr>
      </w:pPr>
    </w:p>
    <w:p w14:paraId="1A44A059" w14:textId="6E7AE32E"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Earthly Elements Praise Him</w:t>
      </w:r>
    </w:p>
    <w:p w14:paraId="55C8384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transitions from the heavens to the earth, calling on elements like fire, hail, snow, and wind to praise God. "Praise the LORD from the earth, all great sea creatures and ocean depths" (Psalm 148:7). This inclusion of natural forces reminds us that every aspect of our environment is a testament to God's power and creativity. Let this awareness deepen your appreciation for the world around you.</w:t>
      </w:r>
    </w:p>
    <w:p w14:paraId="7D2382E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observing nature's praise inspire your daily worship and gratitude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earthly elements are included in the call to praise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nature's praise to apply in your personal spiritual journey? </w:t>
      </w:r>
    </w:p>
    <w:p w14:paraId="5662084C"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Mountains and Hills Sing</w:t>
      </w:r>
    </w:p>
    <w:p w14:paraId="09E53BE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Even the mountains and hills are part of this universal praise. "Mountains and all hills, fruit trees and all cedars" (Psalm 148:9). These majestic landscapes serve as a backdrop to our lives, constantly pointing us to the grandeur of God. Allow their silent testimony to inspire awe and reverence in your heart.</w:t>
      </w:r>
    </w:p>
    <w:p w14:paraId="3A38D7A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find ways to appreciate and celebrate nature's beauty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mountains and hills are used as symbols of praise in Psalm 148?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environment reflects the praise and glory of creation? </w:t>
      </w:r>
    </w:p>
    <w:p w14:paraId="63FD916B"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BAA644"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DA73141" w14:textId="77777777" w:rsidR="00E75A32" w:rsidRDefault="00E75A32" w:rsidP="00DC3BBA">
      <w:pPr>
        <w:spacing w:line="247" w:lineRule="auto"/>
        <w:rPr>
          <w:rFonts w:eastAsia="Times New Roman"/>
          <w:b/>
          <w:bCs/>
          <w:kern w:val="0"/>
          <w:sz w:val="21"/>
          <w:szCs w:val="21"/>
        </w:rPr>
      </w:pPr>
    </w:p>
    <w:p w14:paraId="31B5F25E" w14:textId="4A893AF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All Living Creatures Participate</w:t>
      </w:r>
    </w:p>
    <w:p w14:paraId="2C1FCBA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calls on all living creatures, from wild animals to cattle, to join in the praise. "Wild animals and all cattle, crawling creatures and flying birds" (Psalm 148:10). This inclusivity highlights the interconnectedness of all life and our shared purpose in glorifying God. Recognize your role in this divine ecosystem and let it guide your interactions with others.</w:t>
      </w:r>
    </w:p>
    <w:p w14:paraId="5AD5894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like all living creatures in Psalm 148?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all living creatures to participate in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nature's praise that might enhance your own spiritual practices? </w:t>
      </w:r>
    </w:p>
    <w:p w14:paraId="4D007C67"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Humanity's Unique Role</w:t>
      </w:r>
    </w:p>
    <w:p w14:paraId="26B14ED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the psalm concludes with a call for humanity to praise God, emphasizing our unique role in creation. "Kings of the earth and all peoples, princes and all rulers of the earth" (Psalm 148:11). As beings made in God's image, we have a special responsibility to lead in worship and reflect His glory. Embrace this calling with joy and dedication, knowing that your praise is a vital part of the cosmic symphony.</w:t>
      </w:r>
    </w:p>
    <w:p w14:paraId="7B2961C4"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humanity uniquely contribute to creation's praise as described in Psalm 148?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humans are called to lead in worship among all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fulfill humanity's role in praising God daily?</w:t>
      </w:r>
      <w:r w:rsidRPr="001B37DC">
        <w:br w:type="page"/>
      </w:r>
    </w:p>
    <w:p w14:paraId="7D98A518"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149 Teaching Points and Bible Study Questions</w:t>
      </w:r>
    </w:p>
    <w:p w14:paraId="64028486" w14:textId="62194E3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as a Lifestyle</w:t>
      </w:r>
    </w:p>
    <w:p w14:paraId="4FA2FDC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149 opens with a call to "Sing to the LORD a new song, His praise in the assembly of the godly" (Psalm 149:1). This verse reminds us that praise should be a constant part of our lives, not just reserved for Sunday mornings. Whether you're driving to work or doing the dishes, let your heart sing a new song to the Lord. Make praise your default setting, and watch how it transforms your day-to-day experiences.</w:t>
      </w:r>
    </w:p>
    <w:p w14:paraId="3AEF2AE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make it a lifestyle?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important in both joyful and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and praise in everyday situations? </w:t>
      </w:r>
    </w:p>
    <w:p w14:paraId="044E2881"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Joy in the Creator</w:t>
      </w:r>
    </w:p>
    <w:p w14:paraId="45749A0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encourages us to "rejoice in their Maker" (Psalm 149:2). Our joy is rooted in the fact that we are created by a loving God who knows us intimately. This joy isn't dependent on circumstances but is a deep-seated assurance that we are fearfully and wonderfully made. Embrace this joy, and let it be your strength in every situation.</w:t>
      </w:r>
    </w:p>
    <w:p w14:paraId="2544FA9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 in the Creator into your daily routine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joy in God strengthens your faith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celebrate God's creation in your personal life? </w:t>
      </w:r>
    </w:p>
    <w:p w14:paraId="61C9366C"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6020CF"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3722E971" w14:textId="77777777" w:rsidR="00E75A32" w:rsidRDefault="00E75A32" w:rsidP="00DC3BBA">
      <w:pPr>
        <w:spacing w:line="247" w:lineRule="auto"/>
        <w:rPr>
          <w:rFonts w:eastAsia="Times New Roman"/>
          <w:b/>
          <w:bCs/>
          <w:kern w:val="0"/>
          <w:sz w:val="21"/>
          <w:szCs w:val="21"/>
        </w:rPr>
      </w:pPr>
    </w:p>
    <w:p w14:paraId="624E7814" w14:textId="10D7855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Worship with Abandon</w:t>
      </w:r>
    </w:p>
    <w:p w14:paraId="77616F7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Verse 3 invites us to "praise His name with dancing" (Psalm 149:3). Worship isn't just a solemn affair; it's a celebration! Don't be afraid to express your love for God with your whole being. Whether through dance, song, or any other form of expression, let your worship be a reflection of the joy and freedom found in Christ.</w:t>
      </w:r>
    </w:p>
    <w:p w14:paraId="6FFDAD53"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more spontaneity and joy into your personal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with abandon is important in deepening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overcome self-consciousness and fully express your worship in community settings? </w:t>
      </w:r>
    </w:p>
    <w:p w14:paraId="71EF307A"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Delights in His People</w:t>
      </w:r>
    </w:p>
    <w:p w14:paraId="0023A4B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"For the LORD takes pleasure in His people" (Psalm 149:4). What a comforting thought! The Creator of the universe delights in you. This truth should fill you with confidence and peace. Remember, you are cherished by God, and He finds joy in your relationship with Him.</w:t>
      </w:r>
    </w:p>
    <w:p w14:paraId="7273E09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reflect God's delight in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delights in His people, and how does this impact your self-view?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express joy in being part of God's people in your community? </w:t>
      </w:r>
    </w:p>
    <w:p w14:paraId="47EAD7D4"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81DD67"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BF66CC3" w14:textId="77777777" w:rsidR="00E75A32" w:rsidRDefault="00E75A32" w:rsidP="00DC3BBA">
      <w:pPr>
        <w:spacing w:line="247" w:lineRule="auto"/>
        <w:rPr>
          <w:rFonts w:eastAsia="Times New Roman"/>
          <w:b/>
          <w:bCs/>
          <w:kern w:val="0"/>
          <w:sz w:val="21"/>
          <w:szCs w:val="21"/>
        </w:rPr>
      </w:pPr>
    </w:p>
    <w:p w14:paraId="627B08D2" w14:textId="43179D32"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Victory Through Humility</w:t>
      </w:r>
    </w:p>
    <w:p w14:paraId="250E48F7"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speaks of God adorning "the humble with salvation" (Psalm 149:4). True victory comes not through pride or self-reliance but through humility and dependence on God. Embrace humility as a strength, knowing that it is through this posture that God lifts us up and grants us His salvation.</w:t>
      </w:r>
    </w:p>
    <w:p w14:paraId="2D0B6657" w14:textId="77777777" w:rsidR="00E75A32" w:rsidRDefault="00DC3BBA" w:rsidP="00DC3BBA">
      <w:pPr>
        <w:spacing w:line="247" w:lineRule="auto"/>
      </w:pPr>
      <w:r w:rsidRPr="00F6333B">
        <w:rPr>
          <w:rFonts w:eastAsia="Times New Roman"/>
          <w:kern w:val="0"/>
          <w:sz w:val="21"/>
          <w:szCs w:val="21"/>
        </w:rPr>
        <w:t>1. How can practicing humility lead to personal victories in your daily life according to Psalm 149?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experiencing true victory as described in Psalm 149?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humility and achieve victory in challenging situations?</w:t>
      </w:r>
    </w:p>
    <w:p w14:paraId="3CFF7423" w14:textId="4368F853"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Praise in Battle</w:t>
      </w:r>
    </w:p>
    <w:p w14:paraId="2F172E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"Let the high praises of God be in their mouths, and a double-edged sword in their hands" (Psalm 149:6). Praise is not just a response to victory; it is a weapon in spiritual battles. When faced with challenges, lift your voice in praise, and watch how it shifts the atmosphere and brings about divine intervention.</w:t>
      </w:r>
    </w:p>
    <w:p w14:paraId="275B9DB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incorporating praise in daily struggles transform your approach to life's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depicted as a weapon in spiritual warfare?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praise during challenging times? </w:t>
      </w:r>
    </w:p>
    <w:p w14:paraId="299300F7"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3D4C78"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05378303" w14:textId="77777777" w:rsidR="00E75A32" w:rsidRDefault="00E75A32" w:rsidP="00DC3BBA">
      <w:pPr>
        <w:spacing w:line="247" w:lineRule="auto"/>
        <w:rPr>
          <w:rFonts w:eastAsia="Times New Roman"/>
          <w:b/>
          <w:bCs/>
          <w:kern w:val="0"/>
          <w:sz w:val="21"/>
          <w:szCs w:val="21"/>
        </w:rPr>
      </w:pPr>
    </w:p>
    <w:p w14:paraId="00BDC109" w14:textId="6CAB5DB9"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Justice and Righteousness</w:t>
      </w:r>
    </w:p>
    <w:p w14:paraId="0AA3240E"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highlights the execution of "vengeance on the nations and punishment on the peoples" (Psalm 149:7). This is a reminder that God is just and righteous. While we are called to love and forgive, we can trust that God will ultimately bring justice to every situation. Rest in His righteous judgment.</w:t>
      </w:r>
    </w:p>
    <w:p w14:paraId="2FAADFE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promote justice and righteousness in your community inspired by Psalm 149?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Psalm 149 connects worship with the pursuit of justice and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justice described in Psalm 149? </w:t>
      </w:r>
    </w:p>
    <w:p w14:paraId="495BF2A6"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Honor of the Saints</w:t>
      </w:r>
    </w:p>
    <w:p w14:paraId="6778B111"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"This honor is for all His saints" (Psalm 149:9). As believers, we are honored to be part of God's plan and purpose. This honor isn't based on our achievements but on our identity in Christ. Embrace your role as a saint, and live out your faith with boldness and conviction.</w:t>
      </w:r>
    </w:p>
    <w:p w14:paraId="1C2DCAC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honor God like the saints in Psalm 149?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God brings joy and strength to the saints, as described in Psalm 149?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honor and dignity of the saints in your community? </w:t>
      </w:r>
    </w:p>
    <w:p w14:paraId="353EA550"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111093"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55CD58A4" w14:textId="77777777" w:rsidR="00E75A32" w:rsidRDefault="00E75A32" w:rsidP="00DC3BBA">
      <w:pPr>
        <w:spacing w:line="247" w:lineRule="auto"/>
        <w:rPr>
          <w:rFonts w:eastAsia="Times New Roman"/>
          <w:b/>
          <w:bCs/>
          <w:kern w:val="0"/>
          <w:sz w:val="21"/>
          <w:szCs w:val="21"/>
        </w:rPr>
      </w:pPr>
    </w:p>
    <w:p w14:paraId="23C8A921" w14:textId="0BB5BAD6"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The Eternal Reign of God</w:t>
      </w:r>
    </w:p>
    <w:p w14:paraId="640D2E5A"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Throughout the psalm, there is an underlying theme of God's eternal reign. His sovereignty is unchallenged, and His kingdom is everlasting. Let this truth anchor you in times of uncertainty, knowing that God's plans and purposes will prevail.</w:t>
      </w:r>
    </w:p>
    <w:p w14:paraId="68B82AF4"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celebrate God's eternal reign in your daily life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is important in acknowledging His eternal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values of God's eternal kingdom? </w:t>
      </w:r>
    </w:p>
    <w:p w14:paraId="7C54C0EF"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Community</w:t>
      </w:r>
    </w:p>
    <w:p w14:paraId="5A7A790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149 emphasizes the importance of community, as seen in the call to praise "in the assembly of the godly" (Psalm 149:1). We are not meant to walk this journey alone. Surround yourself with fellow believers who will encourage and uplift you, and together, let your lives be a testament to the goodness of God.</w:t>
      </w:r>
    </w:p>
    <w:p w14:paraId="2782B4AD" w14:textId="77777777" w:rsidR="00DC3BBA"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actively participate in your community's worship and praise as described in Psalm 149?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praise is emphasized in Psalm 149, and how can it strengthen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others in your community to join in collective worship and celebration?</w:t>
      </w:r>
      <w:r w:rsidRPr="001B37DC">
        <w:br w:type="page"/>
      </w:r>
    </w:p>
    <w:p w14:paraId="5C5A193A" w14:textId="77777777" w:rsidR="00DC3BBA" w:rsidRPr="00210A77" w:rsidRDefault="00DC3BBA" w:rsidP="00DC3BBA">
      <w:pPr>
        <w:spacing w:line="247" w:lineRule="auto"/>
        <w:jc w:val="center"/>
        <w:outlineLvl w:val="0"/>
        <w:rPr>
          <w:rFonts w:eastAsia="Times New Roman"/>
          <w:b/>
          <w:bCs/>
          <w:kern w:val="36"/>
          <w:sz w:val="32"/>
          <w:szCs w:val="32"/>
        </w:rPr>
      </w:pPr>
      <w:r w:rsidRPr="00210A77">
        <w:rPr>
          <w:rFonts w:eastAsia="Times New Roman"/>
          <w:b/>
          <w:bCs/>
          <w:kern w:val="36"/>
          <w:sz w:val="32"/>
          <w:szCs w:val="32"/>
        </w:rPr>
        <w:t>Psalm 150 Teaching Points and Bible Study Questions</w:t>
      </w:r>
    </w:p>
    <w:p w14:paraId="0786B1BF" w14:textId="41CE6E8F"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 xml:space="preserve">Praise is a Command, </w:t>
      </w:r>
      <w:proofErr w:type="gramStart"/>
      <w:r w:rsidRPr="00F6333B">
        <w:rPr>
          <w:rFonts w:eastAsia="Times New Roman"/>
          <w:b/>
          <w:bCs/>
          <w:kern w:val="0"/>
          <w:sz w:val="21"/>
          <w:szCs w:val="21"/>
        </w:rPr>
        <w:t>Not</w:t>
      </w:r>
      <w:proofErr w:type="gramEnd"/>
      <w:r w:rsidRPr="00F6333B">
        <w:rPr>
          <w:rFonts w:eastAsia="Times New Roman"/>
          <w:b/>
          <w:bCs/>
          <w:kern w:val="0"/>
          <w:sz w:val="21"/>
          <w:szCs w:val="21"/>
        </w:rPr>
        <w:t xml:space="preserve"> a Suggestion</w:t>
      </w:r>
    </w:p>
    <w:p w14:paraId="555DA08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150 opens with a clear directive: "Praise the LORD! Praise God in His sanctuary; praise Him in His mighty heavens" (Psalm 150:1). This isn't a polite request; it's a divine command. Our lives should be a continuous act of worship, acknowledging God's sovereignty and majesty. Whether in church or under the vast sky, every moment is an opportunity to glorify Him.</w:t>
      </w:r>
    </w:p>
    <w:p w14:paraId="03E491CC"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as a response to God's command?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emphasized as a command rather than a suggestion in Psalm 150?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praise is a priority in your life? </w:t>
      </w:r>
    </w:p>
    <w:p w14:paraId="72B9F36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His Mighty Acts</w:t>
      </w:r>
    </w:p>
    <w:p w14:paraId="62BBD4B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reminds us to "praise Him for His mighty acts; praise Him for His excellent greatness" (Psalm 150:2). Reflect on the wonders God has performed throughout history and in your own life. From creation to the resurrection, His deeds are awe-inspiring. Let these acts fuel your gratitude and worship.</w:t>
      </w:r>
    </w:p>
    <w:p w14:paraId="5ADD4F8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celebrating God's mighty acts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and celebrate God's mighty acts regularly?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God's mighty acts with others in your community? </w:t>
      </w:r>
    </w:p>
    <w:p w14:paraId="3125A38C"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29CB11"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67DC7289" w14:textId="77777777" w:rsidR="00E75A32" w:rsidRDefault="00E75A32" w:rsidP="00DC3BBA">
      <w:pPr>
        <w:spacing w:line="247" w:lineRule="auto"/>
        <w:rPr>
          <w:rFonts w:eastAsia="Times New Roman"/>
          <w:b/>
          <w:bCs/>
          <w:kern w:val="0"/>
          <w:sz w:val="21"/>
          <w:szCs w:val="21"/>
        </w:rPr>
      </w:pPr>
    </w:p>
    <w:p w14:paraId="77407AA1" w14:textId="76604FA5"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Use Every Instrument at Your Disposal</w:t>
      </w:r>
    </w:p>
    <w:p w14:paraId="7FAD601B"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150 encourages us to "praise Him with the sound of the trumpet; praise Him with the harp and lyre" (Psalm 150:3). This isn't just about musical instruments; it's about using every resource and talent you have to honor God. Whether you sing, write, or serve, let your unique gifts be a melody of praise.</w:t>
      </w:r>
    </w:p>
    <w:p w14:paraId="394CE21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use your unique talents to praise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diverse expressions of worship are important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creativity into your spiritual practices? </w:t>
      </w:r>
    </w:p>
    <w:p w14:paraId="558B91E8"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Dance with Joyful Abandon</w:t>
      </w:r>
    </w:p>
    <w:p w14:paraId="6669588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"Praise Him with tambourine and dancing" (Psalm 150:4) invites us to express our joy physically. Dance is a universal language of celebration. When we dance for the Lord, we embody the joy and freedom found in His presence. Let your heart and feet move in harmony with His love.</w:t>
      </w:r>
    </w:p>
    <w:p w14:paraId="72763EC8"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dance into your worship to express joyful abandon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dance is a powerful form of expressing joy and praise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overcome self-consciousness and dance freely in worship settings? </w:t>
      </w:r>
    </w:p>
    <w:p w14:paraId="49E637EC"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DC2FAD"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7F7D0EE2" w14:textId="77777777" w:rsidR="00E75A32" w:rsidRDefault="00E75A32" w:rsidP="00DC3BBA">
      <w:pPr>
        <w:spacing w:line="247" w:lineRule="auto"/>
        <w:rPr>
          <w:rFonts w:eastAsia="Times New Roman"/>
          <w:b/>
          <w:bCs/>
          <w:kern w:val="0"/>
          <w:sz w:val="21"/>
          <w:szCs w:val="21"/>
        </w:rPr>
      </w:pPr>
    </w:p>
    <w:p w14:paraId="3D5375A5" w14:textId="5C1DD4E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Embrace the Power of Percussion</w:t>
      </w:r>
    </w:p>
    <w:p w14:paraId="45D4FF8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psalmist calls us to "praise Him with strings and flute" (Psalm 150:4). Percussion instruments like tambourines and cymbals add rhythm and energy to our worship. They remind us that our praise should be vibrant and dynamic, reflecting the living God we serve.</w:t>
      </w:r>
    </w:p>
    <w:p w14:paraId="0B344CB2" w14:textId="77777777" w:rsidR="00E75A32" w:rsidRDefault="00DC3BBA" w:rsidP="00DC3BBA">
      <w:pPr>
        <w:spacing w:line="247" w:lineRule="auto"/>
      </w:pPr>
      <w:r w:rsidRPr="00F6333B">
        <w:rPr>
          <w:rFonts w:eastAsia="Times New Roman"/>
          <w:kern w:val="0"/>
          <w:sz w:val="21"/>
          <w:szCs w:val="21"/>
        </w:rPr>
        <w:t>1. How can you incorporate percussion in your worship to enhance your spiritual experience and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percussion instruments are emphasized in praising God, and how can this influence your worship style?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using percussion in worship about expressing joy and gratitude in your daily life?</w:t>
      </w:r>
    </w:p>
    <w:p w14:paraId="0D940CF6" w14:textId="3D15DFB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Let Cymbals Resound</w:t>
      </w:r>
    </w:p>
    <w:p w14:paraId="03C1E9ED"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Psalm 150:5 says, "Praise Him with clashing cymbals; praise Him with resounding cymbals". Cymbals are loud and attention-grabbing, symbolizing the boldness of our praise. Don't hold back; let your worship be as resounding as the cymbals, declaring God's glory to all who hear.</w:t>
      </w:r>
    </w:p>
    <w:p w14:paraId="4137D12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joyful noise, like cymbals,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using instruments enhances the expression of praise in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is as vibrant and resounding as cymbals? </w:t>
      </w:r>
    </w:p>
    <w:p w14:paraId="6C924556"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0FC410"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69FA2A6" w14:textId="77777777" w:rsidR="00E75A32" w:rsidRDefault="00E75A32" w:rsidP="00DC3BBA">
      <w:pPr>
        <w:spacing w:line="247" w:lineRule="auto"/>
        <w:rPr>
          <w:rFonts w:eastAsia="Times New Roman"/>
          <w:b/>
          <w:bCs/>
          <w:kern w:val="0"/>
          <w:sz w:val="21"/>
          <w:szCs w:val="21"/>
        </w:rPr>
      </w:pPr>
    </w:p>
    <w:p w14:paraId="1560D8BC" w14:textId="60E1845C"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Every Breath is an Opportunity to Praise</w:t>
      </w:r>
    </w:p>
    <w:p w14:paraId="3F6763E9"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The psalm concludes with a powerful call: "Let everything that has breath praise the LORD" (Psalm 150:6). Every breath we take is a gift from God, and with each one, we have the chance to honor Him. Make praise a natural part of your daily rhythm, as essential as breathing.</w:t>
      </w:r>
    </w:p>
    <w:p w14:paraId="7C70C3A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with every breath you take?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praise God in both good and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to praise God throughout your day? </w:t>
      </w:r>
    </w:p>
    <w:p w14:paraId="0D0EA7A0"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Unites Heaven and Earth</w:t>
      </w:r>
    </w:p>
    <w:p w14:paraId="06416365"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When we praise God, we join a chorus that spans both heaven and earth. Psalm 150 reminds us that our worship is part of a larger, eternal symphony. As we lift our voices, we connect with believers across time and space, united in our adoration of the Creator.</w:t>
      </w:r>
    </w:p>
    <w:p w14:paraId="158ECAF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your daily actions reflect the unity of heavenly and earthly praise in Psalm 150?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unites diverse communities on earth with heavenly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unity through praise in your local community? </w:t>
      </w:r>
    </w:p>
    <w:p w14:paraId="3F9AA6DC" w14:textId="77777777" w:rsidR="00E75A32" w:rsidRDefault="00DC3BBA" w:rsidP="00DC3BB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DD815B" w14:textId="77777777" w:rsidR="00E75A32" w:rsidRDefault="00E75A32">
      <w:pPr>
        <w:spacing w:after="0" w:line="240" w:lineRule="auto"/>
        <w:rPr>
          <w:rFonts w:eastAsia="Times New Roman"/>
          <w:b/>
          <w:bCs/>
          <w:kern w:val="0"/>
          <w:sz w:val="21"/>
          <w:szCs w:val="21"/>
        </w:rPr>
      </w:pPr>
      <w:r>
        <w:rPr>
          <w:rFonts w:eastAsia="Times New Roman"/>
          <w:b/>
          <w:bCs/>
          <w:kern w:val="0"/>
          <w:sz w:val="21"/>
          <w:szCs w:val="21"/>
        </w:rPr>
        <w:br w:type="page"/>
      </w:r>
    </w:p>
    <w:p w14:paraId="4DBCA578" w14:textId="77777777" w:rsidR="00E75A32" w:rsidRDefault="00E75A32" w:rsidP="00DC3BBA">
      <w:pPr>
        <w:spacing w:line="247" w:lineRule="auto"/>
        <w:rPr>
          <w:rFonts w:eastAsia="Times New Roman"/>
          <w:b/>
          <w:bCs/>
          <w:kern w:val="0"/>
          <w:sz w:val="21"/>
          <w:szCs w:val="21"/>
        </w:rPr>
      </w:pPr>
    </w:p>
    <w:p w14:paraId="220E600C" w14:textId="2FB855B4" w:rsidR="00DC3BBA" w:rsidRPr="00F6333B" w:rsidRDefault="00DC3BBA" w:rsidP="00DC3BBA">
      <w:pPr>
        <w:spacing w:line="247" w:lineRule="auto"/>
        <w:rPr>
          <w:rFonts w:eastAsia="Times New Roman"/>
          <w:kern w:val="0"/>
          <w:sz w:val="21"/>
          <w:szCs w:val="21"/>
        </w:rPr>
      </w:pPr>
      <w:r w:rsidRPr="00F6333B">
        <w:rPr>
          <w:rFonts w:eastAsia="Times New Roman"/>
          <w:b/>
          <w:bCs/>
          <w:kern w:val="0"/>
          <w:sz w:val="21"/>
          <w:szCs w:val="21"/>
        </w:rPr>
        <w:t>Praise Transforms Our Perspective</w:t>
      </w:r>
    </w:p>
    <w:p w14:paraId="1C8763CF"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Engaging in heartfelt praise shifts our focus from our problems to God's power. Psalm 150 encourages us to look beyond our circumstances and see the bigger picture of God's plan. As we praise, our hearts are lifted, and our faith is strengthened.</w:t>
      </w:r>
    </w:p>
    <w:p w14:paraId="110CBF90"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1. How can praising God in all circumstances transform your perspective on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shifts focus from problems to possibilities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praise into your routine to change your outlook? </w:t>
      </w:r>
    </w:p>
    <w:p w14:paraId="311DB61B" w14:textId="77777777" w:rsidR="00DC3BBA" w:rsidRPr="00F6333B" w:rsidRDefault="00DC3BBA" w:rsidP="00DC3BB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is the Language of Eternity</w:t>
      </w:r>
    </w:p>
    <w:p w14:paraId="5BDFE586" w14:textId="77777777" w:rsidR="00DC3BBA" w:rsidRPr="00F6333B" w:rsidRDefault="00DC3BBA" w:rsidP="00DC3BBA">
      <w:pPr>
        <w:spacing w:line="247" w:lineRule="auto"/>
        <w:rPr>
          <w:rFonts w:eastAsia="Times New Roman"/>
          <w:kern w:val="0"/>
          <w:sz w:val="21"/>
          <w:szCs w:val="21"/>
        </w:rPr>
      </w:pPr>
      <w:r w:rsidRPr="00F6333B">
        <w:rPr>
          <w:rFonts w:eastAsia="Times New Roman"/>
          <w:kern w:val="0"/>
          <w:sz w:val="21"/>
          <w:szCs w:val="21"/>
        </w:rPr>
        <w:t>Finally, Psalm 150 gives us a glimpse of eternity, where praise is the eternal occupation of the redeemed. As we practice praise now, we prepare for the heavenly worship that awaits us. Let your life be a rehearsal for the eternal praise that will echo through the ages.</w:t>
      </w:r>
    </w:p>
    <w:p w14:paraId="40DF4680" w14:textId="7D2CEE90" w:rsidR="00F6333B" w:rsidRPr="001B37DC" w:rsidRDefault="00DC3BBA" w:rsidP="00DC3BBA">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reflect eternal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emphasized as a key aspect of eternal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make praise a natural response in challenging situations?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53E35" w14:textId="77777777" w:rsidR="002F78F8" w:rsidRDefault="002F78F8" w:rsidP="00993188">
      <w:pPr>
        <w:spacing w:after="0" w:line="240" w:lineRule="auto"/>
      </w:pPr>
      <w:r>
        <w:separator/>
      </w:r>
    </w:p>
  </w:endnote>
  <w:endnote w:type="continuationSeparator" w:id="0">
    <w:p w14:paraId="58337C1E" w14:textId="77777777" w:rsidR="002F78F8" w:rsidRDefault="002F78F8"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B51D5"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63F37C3"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24B1686"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28F97" w14:textId="77777777" w:rsidR="007F1F09" w:rsidRPr="007F1F09" w:rsidRDefault="007F1F09" w:rsidP="00506EB5">
    <w:pPr>
      <w:pStyle w:val="Footer"/>
      <w:framePr w:wrap="none" w:vAnchor="text" w:hAnchor="margin" w:xAlign="center" w:y="1"/>
      <w:rPr>
        <w:rStyle w:val="PageNumber"/>
        <w:sz w:val="11"/>
        <w:szCs w:val="11"/>
      </w:rPr>
    </w:pPr>
  </w:p>
  <w:p w14:paraId="77EB7EED"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07139AB"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5825D3F2" wp14:editId="3E40DCA8">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95DE887" wp14:editId="02AE7889">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E1A6E"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B3FB"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1DA87ED9"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9D5AF" w14:textId="77777777" w:rsidR="002F78F8" w:rsidRDefault="002F78F8" w:rsidP="00993188">
      <w:pPr>
        <w:spacing w:after="0" w:line="240" w:lineRule="auto"/>
      </w:pPr>
      <w:r>
        <w:separator/>
      </w:r>
    </w:p>
  </w:footnote>
  <w:footnote w:type="continuationSeparator" w:id="0">
    <w:p w14:paraId="52B5E498" w14:textId="77777777" w:rsidR="002F78F8" w:rsidRDefault="002F78F8"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BBA"/>
    <w:rsid w:val="00000CDF"/>
    <w:rsid w:val="00037514"/>
    <w:rsid w:val="000421EA"/>
    <w:rsid w:val="00051B34"/>
    <w:rsid w:val="000B6F4F"/>
    <w:rsid w:val="00153A4F"/>
    <w:rsid w:val="00177C6D"/>
    <w:rsid w:val="00194992"/>
    <w:rsid w:val="001B37DC"/>
    <w:rsid w:val="001B511C"/>
    <w:rsid w:val="001C43A9"/>
    <w:rsid w:val="001E4954"/>
    <w:rsid w:val="00210A77"/>
    <w:rsid w:val="00212CE8"/>
    <w:rsid w:val="00223D2A"/>
    <w:rsid w:val="002358CF"/>
    <w:rsid w:val="002723D6"/>
    <w:rsid w:val="002F78F8"/>
    <w:rsid w:val="003211B8"/>
    <w:rsid w:val="00351FC4"/>
    <w:rsid w:val="00391B5E"/>
    <w:rsid w:val="00397296"/>
    <w:rsid w:val="003B6791"/>
    <w:rsid w:val="004F7C83"/>
    <w:rsid w:val="005218D9"/>
    <w:rsid w:val="00551940"/>
    <w:rsid w:val="00590404"/>
    <w:rsid w:val="005C237B"/>
    <w:rsid w:val="00661B7E"/>
    <w:rsid w:val="006762E8"/>
    <w:rsid w:val="00687503"/>
    <w:rsid w:val="00692F03"/>
    <w:rsid w:val="006C543A"/>
    <w:rsid w:val="00741D82"/>
    <w:rsid w:val="00762403"/>
    <w:rsid w:val="0078350E"/>
    <w:rsid w:val="007936DC"/>
    <w:rsid w:val="00793C4A"/>
    <w:rsid w:val="007E2F25"/>
    <w:rsid w:val="007F1F09"/>
    <w:rsid w:val="00800A60"/>
    <w:rsid w:val="00840C19"/>
    <w:rsid w:val="0086139F"/>
    <w:rsid w:val="00870740"/>
    <w:rsid w:val="0087297B"/>
    <w:rsid w:val="00875463"/>
    <w:rsid w:val="00887FAA"/>
    <w:rsid w:val="008B17A8"/>
    <w:rsid w:val="0091161B"/>
    <w:rsid w:val="00985E6C"/>
    <w:rsid w:val="00993188"/>
    <w:rsid w:val="009A38CE"/>
    <w:rsid w:val="009E4504"/>
    <w:rsid w:val="009E45C1"/>
    <w:rsid w:val="00A102B6"/>
    <w:rsid w:val="00AF1073"/>
    <w:rsid w:val="00B14F85"/>
    <w:rsid w:val="00B15325"/>
    <w:rsid w:val="00B22981"/>
    <w:rsid w:val="00B26268"/>
    <w:rsid w:val="00B3593C"/>
    <w:rsid w:val="00B37018"/>
    <w:rsid w:val="00B4631E"/>
    <w:rsid w:val="00B81D7C"/>
    <w:rsid w:val="00BB25B5"/>
    <w:rsid w:val="00C410F6"/>
    <w:rsid w:val="00C53FDE"/>
    <w:rsid w:val="00CD424F"/>
    <w:rsid w:val="00D32F91"/>
    <w:rsid w:val="00DA5F01"/>
    <w:rsid w:val="00DB0942"/>
    <w:rsid w:val="00DC3612"/>
    <w:rsid w:val="00DC3BBA"/>
    <w:rsid w:val="00E01F86"/>
    <w:rsid w:val="00E16C25"/>
    <w:rsid w:val="00E43AC8"/>
    <w:rsid w:val="00E75A32"/>
    <w:rsid w:val="00E97DBD"/>
    <w:rsid w:val="00F126AA"/>
    <w:rsid w:val="00F21BC0"/>
    <w:rsid w:val="00F404AD"/>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AF5FA"/>
  <w15:chartTrackingRefBased/>
  <w15:docId w15:val="{C07AB71F-05F5-410C-91D5-D8F5CEE05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151</TotalTime>
  <Pages>1</Pages>
  <Words>145405</Words>
  <Characters>828809</Characters>
  <Application>Microsoft Office Word</Application>
  <DocSecurity>0</DocSecurity>
  <Lines>6906</Lines>
  <Paragraphs>1944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Psalm 1 Teaching Points and Bible Study Questions</vt:lpstr>
      <vt:lpstr>Psalm 2 Teaching Points and Bible Study Questions</vt:lpstr>
      <vt:lpstr>Psalm 3 Teaching Points and Bible Study Questions</vt:lpstr>
      <vt:lpstr>Psalm 4 Teaching Points and Bible Study Questions</vt:lpstr>
      <vt:lpstr>Psalm 5 Teaching Points and Bible Study Questions</vt:lpstr>
      <vt:lpstr>Psalm 6 Teaching Points and Bible Study Questions</vt:lpstr>
      <vt:lpstr>Psalm 7 Teaching Points and Bible Study Questions</vt:lpstr>
      <vt:lpstr>Psalm 8 Teaching Points and Bible Study Questions</vt:lpstr>
      <vt:lpstr>Psalm 9 Teaching Points and Bible Study Questions</vt:lpstr>
      <vt:lpstr>Psalm 10 Teaching Points and Bible Study Questions</vt:lpstr>
      <vt:lpstr>Psalm 11 Teaching Points and Bible Study Questions</vt:lpstr>
      <vt:lpstr>Psalm 12 Teaching Points and Bible Study Questions</vt:lpstr>
      <vt:lpstr>Psalm 13 Teaching Points and Bible Study Questions</vt:lpstr>
      <vt:lpstr>Psalm 14 Teaching Points and Bible Study Questions</vt:lpstr>
      <vt:lpstr>Psalm 15 Teaching Points and Bible Study Questions</vt:lpstr>
      <vt:lpstr>Psalm 16 Teaching Points and Bible Study Questions</vt:lpstr>
    </vt:vector>
  </TitlesOfParts>
  <Company/>
  <LinksUpToDate>false</LinksUpToDate>
  <CharactersWithSpaces>972270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5</cp:revision>
  <cp:lastPrinted>2025-11-26T00:31:00Z</cp:lastPrinted>
  <dcterms:created xsi:type="dcterms:W3CDTF">2025-12-30T09:26:00Z</dcterms:created>
  <dcterms:modified xsi:type="dcterms:W3CDTF">2026-01-12T03:53:00Z</dcterms:modified>
</cp:coreProperties>
</file>